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277A06" w:rsidRPr="00B17621" w:rsidTr="00277A06">
        <w:tc>
          <w:tcPr>
            <w:tcW w:w="3089" w:type="pct"/>
            <w:gridSpan w:val="2"/>
            <w:shd w:val="clear" w:color="auto" w:fill="auto"/>
          </w:tcPr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bookmarkStart w:id="0" w:name="표지1"/>
            <w:bookmarkEnd w:id="0"/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KSKSKSKS</w:t>
            </w:r>
          </w:p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KSKSKSK</w:t>
            </w:r>
          </w:p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KSKSKS</w:t>
            </w:r>
          </w:p>
          <w:p w:rsidR="00277A06" w:rsidRPr="00B17621" w:rsidRDefault="005648CA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>
              <w:rPr>
                <w:noProof/>
                <w:color w:val="000000" w:themeColor="text1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23.25pt;margin-top:189pt;width:243.8pt;height:138.7pt;z-index:251660288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639854831" r:id="rId9"/>
              </w:objec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104"/>
              </w:rPr>
              <w:t>KSKSK</w:t>
            </w:r>
          </w:p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KSKS</w:t>
            </w:r>
          </w:p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 w:themeColor="text1"/>
                <w:sz w:val="104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KSK</w:t>
            </w:r>
          </w:p>
          <w:p w:rsidR="00277A06" w:rsidRPr="00B17621" w:rsidRDefault="00277A06" w:rsidP="00277A06">
            <w:pPr>
              <w:tabs>
                <w:tab w:val="center" w:pos="2336"/>
              </w:tabs>
              <w:spacing w:line="980" w:lineRule="exact"/>
              <w:rPr>
                <w:color w:val="000000" w:themeColor="text1"/>
              </w:rPr>
            </w:pPr>
            <w:r w:rsidRPr="00B17621">
              <w:rPr>
                <w:rFonts w:eastAsia="돋움" w:hint="eastAsia"/>
                <w:b/>
                <w:color w:val="000000" w:themeColor="text1"/>
                <w:sz w:val="104"/>
              </w:rPr>
              <w:t>KS</w:t>
            </w:r>
          </w:p>
        </w:tc>
        <w:bookmarkStart w:id="1" w:name="_GoBack"/>
        <w:bookmarkEnd w:id="1"/>
        <w:tc>
          <w:tcPr>
            <w:tcW w:w="1911" w:type="pct"/>
            <w:shd w:val="clear" w:color="auto" w:fill="auto"/>
          </w:tcPr>
          <w:p w:rsidR="00277A06" w:rsidRPr="00B17621" w:rsidRDefault="009C16FF" w:rsidP="00A97AF3">
            <w:pPr>
              <w:jc w:val="right"/>
              <w:rPr>
                <w:rFonts w:eastAsia="돋움" w:cs="돋움"/>
                <w:bCs/>
                <w:color w:val="000000" w:themeColor="text1"/>
                <w:sz w:val="40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277A06" w:rsidRPr="00B17621">
              <w:rPr>
                <w:rFonts w:eastAsia="돋움"/>
                <w:color w:val="000000" w:themeColor="text1"/>
                <w:sz w:val="32"/>
              </w:rPr>
              <w:t>KS</w:t>
            </w:r>
            <w:r>
              <w:rPr>
                <w:rFonts w:eastAsia="돋움"/>
                <w:color w:val="000000" w:themeColor="text1"/>
                <w:sz w:val="32"/>
              </w:rPr>
              <w:fldChar w:fldCharType="end"/>
            </w:r>
            <w:r w:rsidR="00277A06" w:rsidRPr="00B17621">
              <w:rPr>
                <w:rFonts w:eastAsia="돋움" w:hint="eastAsia"/>
                <w:color w:val="000000" w:themeColor="text1"/>
                <w:sz w:val="32"/>
              </w:rPr>
              <w:t xml:space="preserve"> </w:t>
            </w:r>
            <w:r w:rsidR="005A7C23" w:rsidRPr="00B17621">
              <w:rPr>
                <w:rFonts w:eastAsia="돋움" w:hint="eastAsia"/>
                <w:color w:val="000000" w:themeColor="text1"/>
                <w:sz w:val="32"/>
              </w:rPr>
              <w:t xml:space="preserve">X </w:t>
            </w:r>
            <w:r w:rsidR="007C24A0">
              <w:rPr>
                <w:rFonts w:eastAsia="돋움" w:hint="eastAsia"/>
                <w:color w:val="000000" w:themeColor="text1"/>
                <w:sz w:val="32"/>
              </w:rPr>
              <w:t>32</w:t>
            </w:r>
            <w:r w:rsidR="00A97AF3">
              <w:rPr>
                <w:rFonts w:eastAsia="돋움" w:hint="eastAsia"/>
                <w:color w:val="000000" w:themeColor="text1"/>
                <w:sz w:val="32"/>
              </w:rPr>
              <w:t>31</w:t>
            </w:r>
            <w:r w:rsidR="00C2731C" w:rsidRPr="00B17621">
              <w:rPr>
                <w:rFonts w:eastAsia="돋움" w:cs="돋움"/>
                <w:bCs/>
                <w:color w:val="000000" w:themeColor="text1"/>
                <w:sz w:val="40"/>
              </w:rPr>
              <w:fldChar w:fldCharType="begin"/>
            </w:r>
            <w:r w:rsidR="00277A06" w:rsidRPr="00B17621">
              <w:rPr>
                <w:rFonts w:eastAsia="돋움" w:cs="돋움"/>
                <w:bCs/>
                <w:color w:val="000000" w:themeColor="text1"/>
                <w:sz w:val="40"/>
              </w:rPr>
              <w:instrText xml:space="preserve"> </w:instrText>
            </w:r>
            <w:r w:rsidR="00277A06" w:rsidRPr="00B17621">
              <w:rPr>
                <w:rFonts w:eastAsia="돋움" w:cs="돋움" w:hint="eastAsia"/>
                <w:bCs/>
                <w:color w:val="000000" w:themeColor="text1"/>
                <w:sz w:val="40"/>
              </w:rPr>
              <w:instrText>DOCPROPERTY  Amendment  \* MERGEFORMAT</w:instrText>
            </w:r>
            <w:r w:rsidR="00277A06" w:rsidRPr="00B17621">
              <w:rPr>
                <w:rFonts w:eastAsia="돋움" w:cs="돋움"/>
                <w:bCs/>
                <w:color w:val="000000" w:themeColor="text1"/>
                <w:sz w:val="40"/>
              </w:rPr>
              <w:instrText xml:space="preserve"> </w:instrText>
            </w:r>
            <w:r w:rsidR="00C2731C" w:rsidRPr="00B17621">
              <w:rPr>
                <w:rFonts w:eastAsia="돋움" w:cs="돋움"/>
                <w:bCs/>
                <w:color w:val="000000" w:themeColor="text1"/>
                <w:sz w:val="40"/>
              </w:rPr>
              <w:fldChar w:fldCharType="end"/>
            </w:r>
          </w:p>
        </w:tc>
      </w:tr>
      <w:tr w:rsidR="00277A06" w:rsidRPr="00B17621" w:rsidTr="00277A06">
        <w:trPr>
          <w:trHeight w:val="5182"/>
        </w:trPr>
        <w:tc>
          <w:tcPr>
            <w:tcW w:w="1270" w:type="pct"/>
            <w:shd w:val="clear" w:color="auto" w:fill="auto"/>
          </w:tcPr>
          <w:p w:rsidR="00277A06" w:rsidRPr="00B17621" w:rsidRDefault="00277A06" w:rsidP="00277A06">
            <w:pPr>
              <w:rPr>
                <w:color w:val="000000" w:themeColor="text1"/>
              </w:rPr>
            </w:pPr>
          </w:p>
        </w:tc>
        <w:tc>
          <w:tcPr>
            <w:tcW w:w="3730" w:type="pct"/>
            <w:gridSpan w:val="2"/>
            <w:shd w:val="clear" w:color="auto" w:fill="auto"/>
          </w:tcPr>
          <w:p w:rsidR="0029660A" w:rsidRDefault="0029660A" w:rsidP="00277A06">
            <w:pPr>
              <w:jc w:val="right"/>
              <w:textAlignment w:val="center"/>
              <w:rPr>
                <w:rFonts w:ascii="굴림" w:eastAsia="굴림" w:hAnsi="굴림"/>
                <w:b/>
                <w:sz w:val="40"/>
                <w:szCs w:val="40"/>
              </w:rPr>
            </w:pPr>
            <w:r w:rsidRPr="0029660A">
              <w:rPr>
                <w:rFonts w:ascii="굴림" w:eastAsia="굴림" w:hAnsi="굴림" w:hint="eastAsia"/>
                <w:b/>
                <w:sz w:val="40"/>
                <w:szCs w:val="40"/>
              </w:rPr>
              <w:t>기기 인증서 규격</w:t>
            </w:r>
          </w:p>
          <w:p w:rsidR="00277A06" w:rsidRPr="00B17621" w:rsidRDefault="009C16FF" w:rsidP="00277A06">
            <w:pPr>
              <w:jc w:val="right"/>
              <w:textAlignment w:val="center"/>
              <w:rPr>
                <w:rFonts w:eastAsia="돋움"/>
                <w:color w:val="000000" w:themeColor="text1"/>
                <w:sz w:val="44"/>
              </w:rPr>
            </w:pPr>
            <w:fldSimple w:instr=" DOCPROPERTY  DocKnd  \* MERGEFORMAT ">
              <w:r w:rsidR="00277A06" w:rsidRPr="00B17621">
                <w:rPr>
                  <w:rFonts w:eastAsia="돋움"/>
                  <w:color w:val="000000" w:themeColor="text1"/>
                  <w:sz w:val="44"/>
                </w:rPr>
                <w:t>KS</w:t>
              </w:r>
            </w:fldSimple>
            <w:r w:rsidR="00277A06" w:rsidRPr="00B17621">
              <w:rPr>
                <w:rFonts w:eastAsia="돋움" w:hint="eastAsia"/>
                <w:color w:val="000000" w:themeColor="text1"/>
                <w:sz w:val="44"/>
              </w:rPr>
              <w:t xml:space="preserve"> </w:t>
            </w:r>
            <w:r w:rsidR="005A7C23" w:rsidRPr="00B17621">
              <w:rPr>
                <w:rFonts w:eastAsia="돋움" w:hint="eastAsia"/>
                <w:color w:val="000000" w:themeColor="text1"/>
                <w:sz w:val="44"/>
              </w:rPr>
              <w:t>X</w:t>
            </w:r>
            <w:r w:rsidR="00277A06" w:rsidRPr="00B17621">
              <w:rPr>
                <w:rFonts w:eastAsia="돋움" w:hint="eastAsia"/>
                <w:color w:val="000000" w:themeColor="text1"/>
                <w:sz w:val="44"/>
              </w:rPr>
              <w:t xml:space="preserve"> </w:t>
            </w:r>
            <w:r w:rsidR="007C24A0">
              <w:rPr>
                <w:rFonts w:eastAsia="돋움" w:hint="eastAsia"/>
                <w:color w:val="000000" w:themeColor="text1"/>
                <w:sz w:val="44"/>
              </w:rPr>
              <w:t>32</w:t>
            </w:r>
            <w:r w:rsidR="00A97AF3">
              <w:rPr>
                <w:rFonts w:eastAsia="돋움" w:hint="eastAsia"/>
                <w:color w:val="000000" w:themeColor="text1"/>
                <w:sz w:val="44"/>
              </w:rPr>
              <w:t>31</w:t>
            </w:r>
            <w:r w:rsidR="00277A06" w:rsidRPr="00B17621">
              <w:rPr>
                <w:rFonts w:ascii="돋움" w:eastAsia="돋움" w:hAnsi="돋움" w:hint="eastAsia"/>
                <w:color w:val="000000" w:themeColor="text1"/>
                <w:sz w:val="32"/>
                <w:szCs w:val="32"/>
              </w:rPr>
              <w:t>：</w:t>
            </w:r>
            <w:r w:rsidR="00C2731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277A06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color w:val="000000" w:themeColor="text1"/>
                  <w:spacing w:val="9"/>
                  <w:sz w:val="32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1 </w:instrText>
            </w:r>
            <w:fldSimple w:instr=" DOCPROPERTY &quot;NewYear&quot;  \* MERGEFORMAT ">
              <w:r w:rsidR="00277A06" w:rsidRPr="00B17621">
                <w:rPr>
                  <w:rFonts w:eastAsia="돋움"/>
                  <w:color w:val="000000" w:themeColor="text1"/>
                  <w:spacing w:val="9"/>
                  <w:sz w:val="32"/>
                  <w:szCs w:val="24"/>
                </w:rPr>
                <w:instrText>2003</w:instrText>
              </w:r>
            </w:fldSimple>
            <w:r w:rsidR="00C2731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separate"/>
            </w:r>
            <w:r w:rsidR="00277A06" w:rsidRPr="00B17621">
              <w:rPr>
                <w:rFonts w:eastAsia="돋움"/>
                <w:noProof/>
                <w:color w:val="000000" w:themeColor="text1"/>
                <w:spacing w:val="9"/>
                <w:sz w:val="32"/>
                <w:szCs w:val="24"/>
              </w:rPr>
              <w:t>20</w:t>
            </w:r>
            <w:r w:rsidR="005A7C23" w:rsidRPr="00B17621">
              <w:rPr>
                <w:rFonts w:eastAsia="돋움" w:hint="eastAsia"/>
                <w:noProof/>
                <w:color w:val="000000" w:themeColor="text1"/>
                <w:spacing w:val="9"/>
                <w:sz w:val="32"/>
                <w:szCs w:val="24"/>
              </w:rPr>
              <w:t>1</w:t>
            </w:r>
            <w:r w:rsidR="00C2731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7C24A0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t>4</w:t>
            </w:r>
            <w:r w:rsidR="00C2731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begin"/>
            </w:r>
            <w:r w:rsidR="00277A06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color w:val="000000" w:themeColor="text1"/>
                  <w:spacing w:val="9"/>
                  <w:sz w:val="32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color w:val="000000" w:themeColor="text1"/>
                <w:spacing w:val="9"/>
                <w:sz w:val="32"/>
                <w:szCs w:val="24"/>
              </w:rPr>
              <w:instrText xml:space="preserve">= 2 </w:instrText>
            </w:r>
            <w:fldSimple w:instr=" DOCPROPERTY &quot;ChgYear&quot;  \* MERGEFORMAT ">
              <w:r w:rsidR="00277A06" w:rsidRPr="00B17621">
                <w:rPr>
                  <w:rFonts w:eastAsia="돋움"/>
                  <w:color w:val="000000" w:themeColor="text1"/>
                  <w:spacing w:val="9"/>
                  <w:sz w:val="32"/>
                  <w:szCs w:val="24"/>
                </w:rPr>
                <w:instrText>2004</w:instrText>
              </w:r>
            </w:fldSimple>
            <w:r w:rsidR="00C2731C" w:rsidRPr="00B17621">
              <w:rPr>
                <w:rFonts w:eastAsia="돋움"/>
                <w:color w:val="000000" w:themeColor="text1"/>
                <w:spacing w:val="9"/>
                <w:sz w:val="32"/>
                <w:szCs w:val="24"/>
              </w:rPr>
              <w:fldChar w:fldCharType="end"/>
            </w:r>
            <w:r w:rsidR="00277A06" w:rsidRPr="00B17621">
              <w:rPr>
                <w:rFonts w:eastAsia="돋움" w:hint="eastAsia"/>
                <w:color w:val="000000" w:themeColor="text1"/>
                <w:sz w:val="32"/>
              </w:rPr>
              <w:t xml:space="preserve"> </w:t>
            </w:r>
            <w:r w:rsidR="00C2731C" w:rsidRPr="00B17621">
              <w:rPr>
                <w:rFonts w:eastAsia="돋움"/>
                <w:color w:val="000000" w:themeColor="text1"/>
                <w:sz w:val="32"/>
              </w:rPr>
              <w:fldChar w:fldCharType="begin"/>
            </w:r>
            <w:r w:rsidR="00277A06" w:rsidRPr="00B17621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277A06" w:rsidRPr="00B17621">
              <w:rPr>
                <w:rFonts w:eastAsia="돋움" w:hint="eastAsia"/>
                <w:color w:val="000000" w:themeColor="text1"/>
                <w:sz w:val="32"/>
              </w:rPr>
              <w:instrText>DOCPROPERTY  Amendment  \* MERGEFORMAT</w:instrText>
            </w:r>
            <w:r w:rsidR="00277A06" w:rsidRPr="00B17621">
              <w:rPr>
                <w:rFonts w:eastAsia="돋움"/>
                <w:color w:val="000000" w:themeColor="text1"/>
                <w:sz w:val="32"/>
              </w:rPr>
              <w:instrText xml:space="preserve"> </w:instrText>
            </w:r>
            <w:r w:rsidR="00C2731C" w:rsidRPr="00B17621">
              <w:rPr>
                <w:rFonts w:eastAsia="돋움"/>
                <w:color w:val="000000" w:themeColor="text1"/>
                <w:sz w:val="32"/>
              </w:rPr>
              <w:fldChar w:fldCharType="end"/>
            </w:r>
          </w:p>
          <w:p w:rsidR="00277A06" w:rsidRPr="00B17621" w:rsidRDefault="009C16FF" w:rsidP="004F106F">
            <w:pPr>
              <w:jc w:val="right"/>
              <w:rPr>
                <w:rFonts w:eastAsia="돋움"/>
                <w:bCs/>
                <w:color w:val="000000" w:themeColor="text1"/>
                <w:sz w:val="44"/>
              </w:rPr>
            </w:pPr>
            <w:fldSimple w:instr=" DOCPROPERTY  TxtConfirm  \* MERGEFORMAT ">
              <w:r w:rsidR="005A7C23" w:rsidRPr="00B17621">
                <w:rPr>
                  <w:rFonts w:eastAsia="돋움" w:hint="eastAsia"/>
                  <w:bCs/>
                  <w:color w:val="000000" w:themeColor="text1"/>
                  <w:sz w:val="44"/>
                </w:rPr>
                <w:t>(201</w:t>
              </w:r>
              <w:r w:rsidR="004F106F">
                <w:rPr>
                  <w:rFonts w:eastAsia="돋움"/>
                  <w:bCs/>
                  <w:color w:val="000000" w:themeColor="text1"/>
                  <w:sz w:val="44"/>
                </w:rPr>
                <w:t>9</w:t>
              </w:r>
              <w:r w:rsidR="00277A06" w:rsidRPr="00B17621">
                <w:rPr>
                  <w:rFonts w:eastAsia="돋움" w:hint="eastAsia"/>
                  <w:bCs/>
                  <w:color w:val="000000" w:themeColor="text1"/>
                  <w:sz w:val="44"/>
                </w:rPr>
                <w:t xml:space="preserve"> </w:t>
              </w:r>
              <w:r w:rsidR="00277A06" w:rsidRPr="00B17621">
                <w:rPr>
                  <w:rFonts w:eastAsia="돋움" w:hint="eastAsia"/>
                  <w:bCs/>
                  <w:color w:val="000000" w:themeColor="text1"/>
                  <w:sz w:val="44"/>
                </w:rPr>
                <w:t>확인</w:t>
              </w:r>
              <w:r w:rsidR="00277A06" w:rsidRPr="00B17621">
                <w:rPr>
                  <w:rFonts w:eastAsia="돋움" w:hint="eastAsia"/>
                  <w:bCs/>
                  <w:color w:val="000000" w:themeColor="text1"/>
                  <w:sz w:val="44"/>
                </w:rPr>
                <w:t>)</w:t>
              </w:r>
            </w:fldSimple>
          </w:p>
        </w:tc>
      </w:tr>
      <w:tr w:rsidR="00277A06" w:rsidRPr="00B17621" w:rsidTr="00277A06">
        <w:tc>
          <w:tcPr>
            <w:tcW w:w="5000" w:type="pct"/>
            <w:gridSpan w:val="3"/>
            <w:shd w:val="clear" w:color="auto" w:fill="auto"/>
          </w:tcPr>
          <w:p w:rsidR="00277A06" w:rsidRPr="00B17621" w:rsidRDefault="004F106F" w:rsidP="00277A06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color w:val="000000" w:themeColor="text1"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color w:val="000000" w:themeColor="text1"/>
                <w:w w:val="90"/>
                <w:sz w:val="48"/>
                <w:szCs w:val="36"/>
              </w:rPr>
              <w:t>방 송 통 신 표 준 심 의 회</w:t>
            </w:r>
          </w:p>
          <w:p w:rsidR="00277A06" w:rsidRPr="00B17621" w:rsidRDefault="00C2731C" w:rsidP="00277A06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/>
                <w:b/>
                <w:color w:val="000000" w:themeColor="text1"/>
                <w:sz w:val="24"/>
                <w:szCs w:val="24"/>
              </w:rPr>
            </w:pPr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1 </w:instrText>
            </w:r>
            <w:fldSimple w:instr=" DOCPROPERTY &quot;NewYear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2003</w:instrText>
              </w:r>
            </w:fldSimple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separate"/>
            </w:r>
            <w:r w:rsidR="00277A06" w:rsidRPr="00B17621">
              <w:rPr>
                <w:rFonts w:eastAsia="돋움"/>
                <w:b/>
                <w:noProof/>
                <w:color w:val="000000" w:themeColor="text1"/>
                <w:spacing w:val="9"/>
                <w:sz w:val="24"/>
                <w:szCs w:val="24"/>
              </w:rPr>
              <w:t>20</w:t>
            </w:r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5A7C23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1</w:t>
            </w:r>
            <w:r w:rsidR="004F106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4</w:t>
            </w:r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2 </w:instrText>
            </w:r>
            <w:fldSimple w:instr=" DOCPROPERTY &quot;ChgYear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2004</w:instrText>
              </w:r>
            </w:fldSimple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년</w: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="004F106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12</w:t>
            </w:r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2 </w:instrText>
            </w:r>
            <w:fldSimple w:instr=" DOCPROPERTY &quot;ChgMonth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3</w:instrText>
              </w:r>
            </w:fldSimple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월</w: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="004F106F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t>31</w:t>
            </w:r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instrText xml:space="preserve">= 2 </w:instrText>
            </w:r>
            <w:fldSimple w:instr=" DOCPROPERTY &quot;ChgDay&quot;  \* MERGEFORMAT ">
              <w:r w:rsidR="00277A06" w:rsidRPr="00B17621">
                <w:rPr>
                  <w:rFonts w:eastAsia="돋움"/>
                  <w:b/>
                  <w:color w:val="000000" w:themeColor="text1"/>
                  <w:spacing w:val="9"/>
                  <w:sz w:val="24"/>
                  <w:szCs w:val="24"/>
                </w:rPr>
                <w:instrText>5</w:instrText>
              </w:r>
            </w:fldSimple>
            <w:r w:rsidRPr="00B17621">
              <w:rPr>
                <w:rFonts w:eastAsia="돋움"/>
                <w:b/>
                <w:color w:val="000000" w:themeColor="text1"/>
                <w:spacing w:val="9"/>
                <w:sz w:val="24"/>
                <w:szCs w:val="24"/>
              </w:rPr>
              <w:fldChar w:fldCharType="end"/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>일</w:t>
            </w:r>
            <w:r w:rsidR="00277A06" w:rsidRPr="00B17621">
              <w:rPr>
                <w:rFonts w:eastAsia="돋움" w:hint="eastAsia"/>
                <w:b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= 1 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QUOTE "</w:instrText>
            </w:r>
            <w:r w:rsidR="00277A06" w:rsidRPr="00B17621">
              <w:rPr>
                <w:rFonts w:eastAsia="돋움" w:hAnsi="airal" w:hint="eastAsia"/>
                <w:b/>
                <w:color w:val="000000" w:themeColor="text1"/>
                <w:sz w:val="24"/>
                <w:szCs w:val="24"/>
              </w:rPr>
              <w:instrText>제정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"</w:instrText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 \*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MERGEFORMAT</w:instrText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277A06" w:rsidRPr="00B17621">
              <w:rPr>
                <w:rFonts w:eastAsia="돋움" w:hAnsi="airal" w:hint="eastAsia"/>
                <w:b/>
                <w:color w:val="000000" w:themeColor="text1"/>
                <w:sz w:val="24"/>
                <w:szCs w:val="24"/>
              </w:rPr>
              <w:instrText>제정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4F106F">
              <w:rPr>
                <w:rFonts w:eastAsia="돋움" w:hAnsi="airal" w:hint="eastAsia"/>
                <w:b/>
                <w:noProof/>
                <w:color w:val="000000" w:themeColor="text1"/>
                <w:sz w:val="24"/>
                <w:szCs w:val="24"/>
              </w:rPr>
              <w:t>제</w:t>
            </w:r>
            <w:r w:rsidR="00277A06" w:rsidRPr="00B17621">
              <w:rPr>
                <w:rFonts w:eastAsia="돋움" w:hAnsi="airal" w:hint="eastAsia"/>
                <w:b/>
                <w:noProof/>
                <w:color w:val="000000" w:themeColor="text1"/>
                <w:sz w:val="24"/>
                <w:szCs w:val="24"/>
              </w:rPr>
              <w:t>정</w: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IF </w:instrText>
            </w:r>
            <w:fldSimple w:instr=" DOCPROPERTY &quot;NCKnd&quot;  \* MERGEFORMAT ">
              <w:r w:rsidR="00277A06" w:rsidRPr="00B17621">
                <w:rPr>
                  <w:rFonts w:eastAsia="돋움"/>
                  <w:b/>
                  <w:color w:val="000000" w:themeColor="text1"/>
                  <w:sz w:val="24"/>
                  <w:szCs w:val="24"/>
                </w:rPr>
                <w:instrText>1</w:instrText>
              </w:r>
            </w:fldSimple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 xml:space="preserve">= 2 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begin"/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QUOTE "</w:instrText>
            </w:r>
            <w:r w:rsidR="00277A06" w:rsidRPr="00B17621">
              <w:rPr>
                <w:rFonts w:eastAsia="돋움" w:hAnsi="airal" w:hint="eastAsia"/>
                <w:b/>
                <w:color w:val="000000" w:themeColor="text1"/>
                <w:sz w:val="24"/>
                <w:szCs w:val="24"/>
              </w:rPr>
              <w:instrText>개정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"</w:instrText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 \* </w:instrText>
            </w:r>
            <w:r w:rsidR="00277A06" w:rsidRPr="00B17621">
              <w:rPr>
                <w:rFonts w:eastAsia="돋움" w:hint="eastAsia"/>
                <w:b/>
                <w:color w:val="000000" w:themeColor="text1"/>
                <w:sz w:val="24"/>
                <w:szCs w:val="24"/>
              </w:rPr>
              <w:instrText>MERGEFORMAT</w:instrText>
            </w:r>
            <w:r w:rsidR="00277A06"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instrText xml:space="preserve"> 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="00277A06" w:rsidRPr="00B17621">
              <w:rPr>
                <w:rFonts w:eastAsia="돋움" w:hAnsi="airal" w:hint="eastAsia"/>
                <w:b/>
                <w:color w:val="000000" w:themeColor="text1"/>
                <w:sz w:val="24"/>
                <w:szCs w:val="24"/>
              </w:rPr>
              <w:instrText>개정</w:instrText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  <w:r w:rsidRPr="00B17621">
              <w:rPr>
                <w:rFonts w:eastAsia="돋움"/>
                <w:b/>
                <w:color w:val="000000" w:themeColor="text1"/>
                <w:sz w:val="24"/>
                <w:szCs w:val="24"/>
              </w:rPr>
              <w:fldChar w:fldCharType="end"/>
            </w:r>
          </w:p>
          <w:p w:rsidR="00277A06" w:rsidRPr="00B17621" w:rsidRDefault="00277A06" w:rsidP="004F106F">
            <w:pPr>
              <w:jc w:val="right"/>
              <w:rPr>
                <w:rStyle w:val="12pt"/>
                <w:color w:val="000000" w:themeColor="text1"/>
              </w:rPr>
            </w:pPr>
          </w:p>
        </w:tc>
      </w:tr>
    </w:tbl>
    <w:p w:rsidR="00277A06" w:rsidRPr="00B17621" w:rsidRDefault="00277A06" w:rsidP="00277A06">
      <w:pPr>
        <w:keepNext/>
        <w:rPr>
          <w:rFonts w:ascii="바탕" w:hAnsi="바탕"/>
          <w:b/>
          <w:color w:val="000000" w:themeColor="text1"/>
          <w:sz w:val="24"/>
          <w:szCs w:val="24"/>
        </w:rPr>
        <w:sectPr w:rsidR="00277A06" w:rsidRPr="00B17621" w:rsidSect="00277A06">
          <w:headerReference w:type="even" r:id="rId10"/>
          <w:headerReference w:type="default" r:id="rId11"/>
          <w:headerReference w:type="first" r:id="rId12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:rsidR="00277A06" w:rsidRPr="00B17621" w:rsidRDefault="00277A06" w:rsidP="00277A06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bookmarkStart w:id="2" w:name="표지2"/>
      <w:bookmarkEnd w:id="2"/>
      <w:r w:rsidRPr="00B17621">
        <w:rPr>
          <w:rFonts w:ascii="돋움" w:eastAsia="돋움" w:hAnsi="돋움" w:hint="eastAsia"/>
          <w:b/>
          <w:color w:val="000000" w:themeColor="text1"/>
        </w:rPr>
        <w:lastRenderedPageBreak/>
        <w:t xml:space="preserve">심  의 : </w:t>
      </w:r>
      <w:r w:rsidR="004F106F">
        <w:rPr>
          <w:rFonts w:ascii="돋움" w:eastAsia="돋움" w:hAnsi="돋움" w:hint="eastAsia"/>
          <w:b/>
          <w:color w:val="000000" w:themeColor="text1"/>
        </w:rPr>
        <w:t>정보보호 기술</w:t>
      </w:r>
      <w:r w:rsidRPr="00B17621">
        <w:rPr>
          <w:rFonts w:ascii="돋움" w:eastAsia="돋움" w:hAnsi="돋움" w:hint="eastAsia"/>
          <w:b/>
          <w:color w:val="000000" w:themeColor="text1"/>
        </w:rPr>
        <w:t>심의회</w:t>
      </w:r>
      <w:r w:rsidR="00C2731C" w:rsidRPr="00B17621">
        <w:rPr>
          <w:color w:val="000000" w:themeColor="text1"/>
        </w:rPr>
        <w:fldChar w:fldCharType="begin"/>
      </w:r>
      <w:r w:rsidRPr="00B17621">
        <w:rPr>
          <w:color w:val="000000" w:themeColor="text1"/>
        </w:rPr>
        <w:instrText xml:space="preserve"> DOCPROPERTY  TechnicalCouncil  \* MERGEFORMAT </w:instrText>
      </w:r>
      <w:r w:rsidR="00C2731C" w:rsidRPr="00B17621">
        <w:rPr>
          <w:color w:val="000000" w:themeColor="text1"/>
        </w:rPr>
        <w:fldChar w:fldCharType="end"/>
      </w:r>
      <w:r w:rsidR="004F106F">
        <w:rPr>
          <w:color w:val="000000" w:themeColor="text1"/>
        </w:rPr>
        <w:t>(X)</w:t>
      </w:r>
    </w:p>
    <w:p w:rsidR="00277A06" w:rsidRPr="00B17621" w:rsidRDefault="00277A06" w:rsidP="00277A06">
      <w:pPr>
        <w:pStyle w:val="aa"/>
        <w:jc w:val="center"/>
        <w:rPr>
          <w:rFonts w:ascii="돋움" w:eastAsia="돋움" w:hAnsi="돋움"/>
          <w:b/>
          <w:color w:val="000000" w:themeColor="text1"/>
          <w:sz w:val="20"/>
          <w:lang w:val="en-GB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579"/>
        <w:gridCol w:w="348"/>
        <w:gridCol w:w="1221"/>
        <w:gridCol w:w="523"/>
        <w:gridCol w:w="3513"/>
        <w:gridCol w:w="546"/>
        <w:gridCol w:w="1213"/>
        <w:gridCol w:w="390"/>
      </w:tblGrid>
      <w:tr w:rsidR="00277A06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  <w:vAlign w:val="center"/>
            <w:hideMark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kern w:val="2"/>
                <w:sz w:val="20"/>
              </w:rPr>
              <w:t>성명</w:t>
            </w:r>
          </w:p>
        </w:tc>
        <w:tc>
          <w:tcPr>
            <w:tcW w:w="285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  <w:vAlign w:val="center"/>
            <w:hideMark/>
          </w:tcPr>
          <w:p w:rsidR="00277A06" w:rsidRPr="00B17621" w:rsidRDefault="00277A06" w:rsidP="00277A06">
            <w:pPr>
              <w:pStyle w:val="aa"/>
              <w:ind w:firstLineChars="200" w:firstLine="400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kern w:val="2"/>
                <w:sz w:val="20"/>
              </w:rPr>
              <w:t>근</w:t>
            </w:r>
            <w:r w:rsidRPr="00B17621">
              <w:rPr>
                <w:rFonts w:ascii="Arial" w:hAnsi="Arial"/>
                <w:color w:val="000000" w:themeColor="text1"/>
                <w:kern w:val="2"/>
                <w:sz w:val="20"/>
              </w:rPr>
              <w:t xml:space="preserve">  </w:t>
            </w:r>
            <w:r w:rsidRPr="00B17621">
              <w:rPr>
                <w:rFonts w:ascii="Arial" w:hAnsi="Arial" w:hint="eastAsia"/>
                <w:color w:val="000000" w:themeColor="text1"/>
                <w:kern w:val="2"/>
                <w:sz w:val="20"/>
              </w:rPr>
              <w:t>무</w:t>
            </w:r>
            <w:r w:rsidRPr="00B17621">
              <w:rPr>
                <w:rFonts w:ascii="Arial" w:hAnsi="Arial"/>
                <w:color w:val="000000" w:themeColor="text1"/>
                <w:kern w:val="2"/>
                <w:sz w:val="20"/>
              </w:rPr>
              <w:t xml:space="preserve">  </w:t>
            </w:r>
            <w:r w:rsidRPr="00B17621">
              <w:rPr>
                <w:rFonts w:ascii="Arial" w:hAnsi="Arial" w:hint="eastAsia"/>
                <w:color w:val="000000" w:themeColor="text1"/>
                <w:kern w:val="2"/>
                <w:sz w:val="20"/>
              </w:rPr>
              <w:t>처</w:t>
            </w:r>
          </w:p>
        </w:tc>
        <w:tc>
          <w:tcPr>
            <w:tcW w:w="297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  <w:hideMark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kern w:val="2"/>
                <w:sz w:val="20"/>
              </w:rPr>
              <w:t>직위</w:t>
            </w:r>
          </w:p>
        </w:tc>
        <w:tc>
          <w:tcPr>
            <w:tcW w:w="213" w:type="pct"/>
            <w:vAlign w:val="center"/>
          </w:tcPr>
          <w:p w:rsidR="00277A06" w:rsidRPr="00B17621" w:rsidRDefault="00277A06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  <w:bookmarkStart w:id="3" w:name="심의부회"/>
            <w:bookmarkEnd w:id="3"/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염흥열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95"/>
              <w:ind w:left="414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순천향대학교</w:t>
            </w:r>
            <w:r w:rsidRPr="00AB6462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  <w:r w:rsidRPr="00AB6462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교수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신용녀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95"/>
              <w:ind w:left="34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금융보안연구원</w:t>
            </w:r>
            <w:r w:rsidRPr="00AB6462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책임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나재훈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95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한국전자통신연구원</w:t>
            </w:r>
            <w:r w:rsidRPr="00AB6462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책임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진승헌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95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한국전자통신연구원</w:t>
            </w:r>
            <w:r w:rsidRPr="00AB6462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AB6462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실장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93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강우진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93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금융보안연구원</w:t>
            </w:r>
            <w:r w:rsidRPr="00AB6462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본부장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1" w:type="pct"/>
            <w:vAlign w:val="center"/>
          </w:tcPr>
          <w:p w:rsidR="00780A1D" w:rsidRPr="00B17621" w:rsidRDefault="00780A1D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91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22" w:type="pct"/>
          </w:tcPr>
          <w:p w:rsidR="00780A1D" w:rsidRPr="00AB6462" w:rsidRDefault="00780A1D" w:rsidP="00157423">
            <w:pPr>
              <w:pStyle w:val="TableParagraph"/>
              <w:spacing w:before="88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신동명</w:t>
            </w:r>
          </w:p>
        </w:tc>
        <w:tc>
          <w:tcPr>
            <w:tcW w:w="285" w:type="pct"/>
            <w:vAlign w:val="center"/>
          </w:tcPr>
          <w:p w:rsidR="00780A1D" w:rsidRPr="00AB6462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87" w:type="pct"/>
          </w:tcPr>
          <w:p w:rsidR="00780A1D" w:rsidRPr="00AB6462" w:rsidRDefault="00780A1D" w:rsidP="00780A1D">
            <w:pPr>
              <w:pStyle w:val="TableParagraph"/>
              <w:spacing w:before="88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스마트그리드사업단</w:t>
            </w:r>
            <w:r w:rsidRPr="00AB6462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AB6462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297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4" w:type="pct"/>
            <w:vAlign w:val="center"/>
          </w:tcPr>
          <w:p w:rsidR="00780A1D" w:rsidRPr="00B17621" w:rsidRDefault="00780A1D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  <w:r w:rsidRPr="00780A1D">
              <w:rPr>
                <w:rFonts w:ascii="굴림" w:eastAsia="굴림" w:hAnsi="굴림" w:cs="굴림"/>
                <w:sz w:val="18"/>
                <w:szCs w:val="18"/>
              </w:rPr>
              <w:t>책임</w:t>
            </w:r>
          </w:p>
        </w:tc>
        <w:tc>
          <w:tcPr>
            <w:tcW w:w="213" w:type="pct"/>
            <w:vAlign w:val="center"/>
          </w:tcPr>
          <w:p w:rsidR="00780A1D" w:rsidRPr="00B17621" w:rsidRDefault="00780A1D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</w:tbl>
    <w:p w:rsidR="00277A06" w:rsidRPr="00B17621" w:rsidRDefault="00277A06" w:rsidP="00277A06">
      <w:pPr>
        <w:rPr>
          <w:rFonts w:ascii="돋움" w:eastAsia="돋움" w:hAnsi="돋움"/>
          <w:color w:val="000000" w:themeColor="text1"/>
        </w:rPr>
      </w:pPr>
    </w:p>
    <w:p w:rsidR="0064000F" w:rsidRPr="00B17621" w:rsidRDefault="00C2731C" w:rsidP="0064000F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r w:rsidRPr="00B17621">
        <w:rPr>
          <w:rFonts w:ascii="돋움" w:eastAsia="돋움" w:hAnsi="돋움" w:hint="eastAsia"/>
          <w:b/>
          <w:color w:val="000000" w:themeColor="text1"/>
        </w:rPr>
        <w:fldChar w:fldCharType="begin"/>
      </w:r>
      <w:r w:rsidR="0064000F" w:rsidRPr="00B17621">
        <w:rPr>
          <w:rFonts w:ascii="돋움" w:eastAsia="돋움" w:hAnsi="돋움" w:hint="eastAsia"/>
          <w:b/>
          <w:color w:val="000000" w:themeColor="text1"/>
        </w:rPr>
        <w:instrText xml:space="preserve"> DOCPROPERTY  CooperTopTitle  \* MERGEFORMAT </w:instrText>
      </w:r>
      <w:r w:rsidRPr="00B17621">
        <w:rPr>
          <w:rFonts w:ascii="돋움" w:eastAsia="돋움" w:hAnsi="돋움" w:hint="eastAsia"/>
          <w:b/>
          <w:color w:val="000000" w:themeColor="text1"/>
        </w:rPr>
        <w:fldChar w:fldCharType="separate"/>
      </w:r>
      <w:r w:rsidR="0064000F" w:rsidRPr="00B17621">
        <w:rPr>
          <w:rFonts w:ascii="돋움" w:eastAsia="돋움" w:hAnsi="돋움" w:hint="eastAsia"/>
          <w:b/>
          <w:color w:val="000000" w:themeColor="text1"/>
        </w:rPr>
        <w:t>원안작성협력</w:t>
      </w:r>
      <w:r w:rsidR="0064000F" w:rsidRPr="00B17621">
        <w:rPr>
          <w:rFonts w:ascii="돋움" w:eastAsia="돋움" w:hAnsi="돋움"/>
          <w:b/>
          <w:color w:val="000000" w:themeColor="text1"/>
        </w:rPr>
        <w:t xml:space="preserve"> : 전문위원회</w:t>
      </w:r>
      <w:r w:rsidRPr="00B17621">
        <w:rPr>
          <w:rFonts w:ascii="돋움" w:eastAsia="돋움" w:hAnsi="돋움" w:hint="eastAsia"/>
          <w:b/>
          <w:color w:val="000000" w:themeColor="text1"/>
        </w:rPr>
        <w:fldChar w:fldCharType="end"/>
      </w:r>
    </w:p>
    <w:p w:rsidR="0064000F" w:rsidRPr="00B17621" w:rsidRDefault="0064000F" w:rsidP="0064000F">
      <w:pPr>
        <w:pStyle w:val="aa"/>
        <w:jc w:val="center"/>
        <w:rPr>
          <w:rFonts w:ascii="돋움" w:eastAsia="돋움" w:hAnsi="돋움"/>
          <w:b/>
          <w:color w:val="000000" w:themeColor="text1"/>
          <w:sz w:val="20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577"/>
        <w:gridCol w:w="355"/>
        <w:gridCol w:w="1221"/>
        <w:gridCol w:w="549"/>
        <w:gridCol w:w="3461"/>
        <w:gridCol w:w="572"/>
        <w:gridCol w:w="1194"/>
        <w:gridCol w:w="404"/>
      </w:tblGrid>
      <w:tr w:rsidR="0064000F" w:rsidRPr="00B17621" w:rsidTr="00780A1D">
        <w:trPr>
          <w:trHeight w:val="345"/>
          <w:jc w:val="center"/>
        </w:trPr>
        <w:tc>
          <w:tcPr>
            <w:tcW w:w="859" w:type="pct"/>
            <w:vAlign w:val="center"/>
          </w:tcPr>
          <w:p w:rsidR="0064000F" w:rsidRPr="00B17621" w:rsidRDefault="0064000F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204" w:type="pct"/>
            <w:vAlign w:val="center"/>
          </w:tcPr>
          <w:p w:rsidR="0064000F" w:rsidRPr="00B17621" w:rsidRDefault="0064000F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558" w:type="pct"/>
            <w:vAlign w:val="center"/>
          </w:tcPr>
          <w:p w:rsidR="0064000F" w:rsidRPr="00B17621" w:rsidRDefault="0064000F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308" w:type="pct"/>
            <w:vAlign w:val="center"/>
          </w:tcPr>
          <w:p w:rsidR="0064000F" w:rsidRPr="00B17621" w:rsidRDefault="0064000F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868" w:type="pct"/>
            <w:vAlign w:val="center"/>
          </w:tcPr>
          <w:p w:rsidR="0064000F" w:rsidRPr="00B17621" w:rsidRDefault="0064000F" w:rsidP="0064000F">
            <w:pPr>
              <w:pStyle w:val="aa"/>
              <w:ind w:firstLineChars="200" w:firstLine="400"/>
              <w:rPr>
                <w:rFonts w:ascii="Arial" w:hAnsi="Arial"/>
                <w:color w:val="000000" w:themeColor="text1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>근</w:t>
            </w: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 xml:space="preserve">  </w:t>
            </w: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>무</w:t>
            </w: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 xml:space="preserve">  </w:t>
            </w: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>처</w:t>
            </w:r>
          </w:p>
        </w:tc>
        <w:tc>
          <w:tcPr>
            <w:tcW w:w="320" w:type="pct"/>
            <w:vAlign w:val="center"/>
          </w:tcPr>
          <w:p w:rsidR="0064000F" w:rsidRPr="00B17621" w:rsidRDefault="0064000F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653" w:type="pct"/>
            <w:vAlign w:val="center"/>
          </w:tcPr>
          <w:p w:rsidR="0064000F" w:rsidRPr="00B17621" w:rsidRDefault="0064000F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B17621">
              <w:rPr>
                <w:rFonts w:ascii="Arial" w:hAnsi="Arial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230" w:type="pct"/>
            <w:vAlign w:val="center"/>
          </w:tcPr>
          <w:p w:rsidR="0064000F" w:rsidRPr="00B17621" w:rsidRDefault="0064000F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9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  <w:r w:rsidRPr="00B17621">
              <w:rPr>
                <w:rFonts w:ascii="Arial" w:hAnsi="Arial"/>
                <w:color w:val="000000" w:themeColor="text1"/>
                <w:sz w:val="20"/>
                <w:lang w:val="en-GB"/>
              </w:rPr>
              <w:t xml:space="preserve"> </w:t>
            </w:r>
          </w:p>
        </w:tc>
        <w:tc>
          <w:tcPr>
            <w:tcW w:w="204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558" w:type="pct"/>
          </w:tcPr>
          <w:p w:rsidR="00780A1D" w:rsidRPr="00AB6462" w:rsidRDefault="00780A1D" w:rsidP="00157423">
            <w:pPr>
              <w:pStyle w:val="TableParagraph"/>
              <w:spacing w:before="88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심성구</w:t>
            </w:r>
          </w:p>
        </w:tc>
        <w:tc>
          <w:tcPr>
            <w:tcW w:w="308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868" w:type="pct"/>
          </w:tcPr>
          <w:p w:rsidR="00780A1D" w:rsidRPr="00AB6462" w:rsidRDefault="00780A1D" w:rsidP="00780A1D">
            <w:pPr>
              <w:pStyle w:val="TableParagraph"/>
              <w:spacing w:before="88"/>
              <w:ind w:left="13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한국정보통신기술협회</w:t>
            </w:r>
            <w:r w:rsidRPr="00AB6462">
              <w:rPr>
                <w:rFonts w:ascii="굴림" w:eastAsia="굴림" w:hAnsi="굴림" w:cs="굴림"/>
                <w:spacing w:val="33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20" w:type="pct"/>
            <w:vAlign w:val="center"/>
          </w:tcPr>
          <w:p w:rsidR="00780A1D" w:rsidRPr="00AB6462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653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AB6462">
              <w:rPr>
                <w:rFonts w:ascii="굴림" w:eastAsia="굴림" w:hAnsi="굴림" w:cs="굴림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:rsidR="00780A1D" w:rsidRPr="00B17621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9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558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윤석웅</w:t>
            </w:r>
          </w:p>
        </w:tc>
        <w:tc>
          <w:tcPr>
            <w:tcW w:w="308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868" w:type="pct"/>
          </w:tcPr>
          <w:p w:rsidR="00780A1D" w:rsidRPr="00AB6462" w:rsidRDefault="00780A1D" w:rsidP="00780A1D">
            <w:pPr>
              <w:pStyle w:val="TableParagraph"/>
              <w:spacing w:before="95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한국인터넷진흥원</w:t>
            </w:r>
            <w:r w:rsidRPr="00AB6462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 </w:t>
            </w:r>
          </w:p>
        </w:tc>
        <w:tc>
          <w:tcPr>
            <w:tcW w:w="320" w:type="pct"/>
            <w:vAlign w:val="center"/>
          </w:tcPr>
          <w:p w:rsidR="00780A1D" w:rsidRPr="00AB6462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653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AB6462">
              <w:rPr>
                <w:rFonts w:ascii="굴림" w:eastAsia="굴림" w:hAnsi="굴림" w:cs="굴림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:rsidR="00780A1D" w:rsidRPr="00B17621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9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558" w:type="pct"/>
          </w:tcPr>
          <w:p w:rsidR="00780A1D" w:rsidRPr="00AB6462" w:rsidRDefault="00780A1D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김종성</w:t>
            </w:r>
          </w:p>
        </w:tc>
        <w:tc>
          <w:tcPr>
            <w:tcW w:w="308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868" w:type="pct"/>
          </w:tcPr>
          <w:p w:rsidR="00780A1D" w:rsidRPr="00AB6462" w:rsidRDefault="00780A1D" w:rsidP="00780A1D">
            <w:pPr>
              <w:pStyle w:val="TableParagraph"/>
              <w:spacing w:before="95"/>
              <w:ind w:left="486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국민대학교</w:t>
            </w:r>
            <w:r w:rsidRPr="00AB6462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 </w:t>
            </w:r>
          </w:p>
        </w:tc>
        <w:tc>
          <w:tcPr>
            <w:tcW w:w="320" w:type="pct"/>
            <w:vAlign w:val="center"/>
          </w:tcPr>
          <w:p w:rsidR="00780A1D" w:rsidRPr="00AB6462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653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AB6462">
              <w:rPr>
                <w:rFonts w:ascii="굴림" w:eastAsia="굴림" w:hAnsi="굴림" w:cs="굴림"/>
                <w:sz w:val="20"/>
              </w:rPr>
              <w:t>교수</w:t>
            </w:r>
          </w:p>
        </w:tc>
        <w:tc>
          <w:tcPr>
            <w:tcW w:w="230" w:type="pct"/>
            <w:vAlign w:val="center"/>
          </w:tcPr>
          <w:p w:rsidR="00780A1D" w:rsidRPr="00B17621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780A1D" w:rsidRPr="00B17621" w:rsidTr="00780A1D">
        <w:trPr>
          <w:trHeight w:val="345"/>
          <w:jc w:val="center"/>
        </w:trPr>
        <w:tc>
          <w:tcPr>
            <w:tcW w:w="859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:rsidR="00780A1D" w:rsidRPr="00B17621" w:rsidRDefault="00780A1D" w:rsidP="00421870">
            <w:pPr>
              <w:pStyle w:val="aa"/>
              <w:jc w:val="center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558" w:type="pct"/>
          </w:tcPr>
          <w:p w:rsidR="00780A1D" w:rsidRPr="00AB6462" w:rsidRDefault="00780A1D" w:rsidP="00157423">
            <w:pPr>
              <w:pStyle w:val="TableParagraph"/>
              <w:spacing w:before="83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</w:rPr>
              <w:t>권대성</w:t>
            </w:r>
          </w:p>
        </w:tc>
        <w:tc>
          <w:tcPr>
            <w:tcW w:w="308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1868" w:type="pct"/>
          </w:tcPr>
          <w:p w:rsidR="00780A1D" w:rsidRPr="00AB6462" w:rsidRDefault="00780A1D" w:rsidP="00780A1D">
            <w:pPr>
              <w:pStyle w:val="TableParagraph"/>
              <w:spacing w:before="83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B6462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국가보안기술연구소</w:t>
            </w:r>
            <w:r w:rsidRPr="00AB6462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AB6462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20" w:type="pct"/>
            <w:vAlign w:val="center"/>
          </w:tcPr>
          <w:p w:rsidR="00780A1D" w:rsidRPr="00AB6462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  <w:tc>
          <w:tcPr>
            <w:tcW w:w="653" w:type="pct"/>
            <w:vAlign w:val="center"/>
          </w:tcPr>
          <w:p w:rsidR="00780A1D" w:rsidRPr="00AB6462" w:rsidRDefault="00780A1D" w:rsidP="00421870">
            <w:pPr>
              <w:pStyle w:val="aa"/>
              <w:jc w:val="distribute"/>
              <w:rPr>
                <w:rFonts w:ascii="Arial" w:hAnsi="Arial"/>
                <w:color w:val="000000" w:themeColor="text1"/>
                <w:sz w:val="20"/>
              </w:rPr>
            </w:pPr>
            <w:r w:rsidRPr="00AB6462">
              <w:rPr>
                <w:rFonts w:ascii="굴림" w:eastAsia="굴림" w:hAnsi="굴림" w:cs="굴림"/>
                <w:sz w:val="20"/>
              </w:rPr>
              <w:t>실장</w:t>
            </w:r>
          </w:p>
        </w:tc>
        <w:tc>
          <w:tcPr>
            <w:tcW w:w="230" w:type="pct"/>
            <w:vAlign w:val="center"/>
          </w:tcPr>
          <w:p w:rsidR="00780A1D" w:rsidRPr="00B17621" w:rsidRDefault="00780A1D" w:rsidP="00421870">
            <w:pPr>
              <w:pStyle w:val="aa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:rsidR="00277A06" w:rsidRPr="00B17621" w:rsidRDefault="00277A06" w:rsidP="00277A06">
      <w:pPr>
        <w:rPr>
          <w:rFonts w:ascii="돋움" w:eastAsia="돋움" w:hAnsi="돋움"/>
          <w:color w:val="000000" w:themeColor="text1"/>
        </w:rPr>
      </w:pPr>
    </w:p>
    <w:p w:rsidR="00277A06" w:rsidRPr="00B17621" w:rsidRDefault="00C2731C" w:rsidP="00277A06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 w:themeColor="text1"/>
        </w:rPr>
      </w:pPr>
      <w:r w:rsidRPr="00B17621">
        <w:rPr>
          <w:rFonts w:ascii="돋움" w:eastAsia="돋움" w:hAnsi="돋움" w:hint="eastAsia"/>
          <w:b/>
          <w:color w:val="000000" w:themeColor="text1"/>
        </w:rPr>
        <w:fldChar w:fldCharType="begin"/>
      </w:r>
      <w:r w:rsidR="00277A06" w:rsidRPr="00B17621">
        <w:rPr>
          <w:rFonts w:ascii="돋움" w:eastAsia="돋움" w:hAnsi="돋움" w:hint="eastAsia"/>
          <w:b/>
          <w:color w:val="000000" w:themeColor="text1"/>
        </w:rPr>
        <w:instrText xml:space="preserve"> DOCPROPERTY  CooperTopTitle  \* MERGEFORMAT </w:instrText>
      </w:r>
      <w:r w:rsidRPr="00B17621">
        <w:rPr>
          <w:rFonts w:ascii="돋움" w:eastAsia="돋움" w:hAnsi="돋움" w:hint="eastAsia"/>
          <w:b/>
          <w:color w:val="000000" w:themeColor="text1"/>
        </w:rPr>
        <w:fldChar w:fldCharType="end"/>
      </w:r>
    </w:p>
    <w:p w:rsidR="00277A06" w:rsidRPr="00B17621" w:rsidRDefault="00277A06" w:rsidP="00277A06">
      <w:pPr>
        <w:pStyle w:val="aa"/>
        <w:jc w:val="center"/>
        <w:rPr>
          <w:rFonts w:ascii="돋움" w:eastAsia="돋움" w:hAnsi="돋움"/>
          <w:b/>
          <w:color w:val="000000" w:themeColor="text1"/>
          <w:sz w:val="20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81"/>
        <w:gridCol w:w="1040"/>
        <w:gridCol w:w="575"/>
        <w:gridCol w:w="3487"/>
        <w:gridCol w:w="597"/>
        <w:gridCol w:w="1219"/>
        <w:gridCol w:w="429"/>
      </w:tblGrid>
      <w:tr w:rsidR="00277A06" w:rsidRPr="00B17621" w:rsidTr="00277A06">
        <w:trPr>
          <w:trHeight w:val="345"/>
          <w:jc w:val="center"/>
        </w:trPr>
        <w:tc>
          <w:tcPr>
            <w:tcW w:w="860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  <w:bookmarkStart w:id="4" w:name="협력기관"/>
            <w:bookmarkEnd w:id="4"/>
          </w:p>
        </w:tc>
        <w:tc>
          <w:tcPr>
            <w:tcW w:w="204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557" w:type="pct"/>
            <w:vAlign w:val="center"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308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68" w:type="pct"/>
            <w:vAlign w:val="center"/>
          </w:tcPr>
          <w:p w:rsidR="00277A06" w:rsidRPr="00B17621" w:rsidRDefault="00277A06" w:rsidP="00277A06">
            <w:pPr>
              <w:pStyle w:val="aa"/>
              <w:ind w:firstLineChars="200" w:firstLine="400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320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3" w:type="pct"/>
            <w:vAlign w:val="center"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230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  <w:tr w:rsidR="00277A06" w:rsidRPr="00B17621" w:rsidTr="00277A06">
        <w:trPr>
          <w:trHeight w:val="345"/>
          <w:jc w:val="center"/>
        </w:trPr>
        <w:tc>
          <w:tcPr>
            <w:tcW w:w="860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204" w:type="pct"/>
            <w:vAlign w:val="center"/>
          </w:tcPr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  <w:p w:rsidR="00277A06" w:rsidRPr="00B17621" w:rsidRDefault="00277A06" w:rsidP="00277A06">
            <w:pPr>
              <w:pStyle w:val="aa"/>
              <w:jc w:val="center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557" w:type="pct"/>
            <w:vAlign w:val="center"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308" w:type="pct"/>
            <w:vAlign w:val="center"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1868" w:type="pct"/>
            <w:vAlign w:val="center"/>
          </w:tcPr>
          <w:p w:rsidR="00277A06" w:rsidRPr="00B17621" w:rsidRDefault="00277A06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320" w:type="pct"/>
            <w:vAlign w:val="center"/>
          </w:tcPr>
          <w:p w:rsidR="00277A06" w:rsidRPr="00B17621" w:rsidRDefault="00277A06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653" w:type="pct"/>
            <w:vAlign w:val="center"/>
          </w:tcPr>
          <w:p w:rsidR="00277A06" w:rsidRPr="00B17621" w:rsidRDefault="00277A06" w:rsidP="00277A06">
            <w:pPr>
              <w:pStyle w:val="aa"/>
              <w:jc w:val="distribute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  <w:tc>
          <w:tcPr>
            <w:tcW w:w="230" w:type="pct"/>
            <w:vAlign w:val="center"/>
          </w:tcPr>
          <w:p w:rsidR="00277A06" w:rsidRPr="00B17621" w:rsidRDefault="00277A06" w:rsidP="00277A06">
            <w:pPr>
              <w:pStyle w:val="aa"/>
              <w:rPr>
                <w:rFonts w:ascii="Arial" w:hAnsi="Arial"/>
                <w:color w:val="000000" w:themeColor="text1"/>
                <w:kern w:val="2"/>
                <w:sz w:val="20"/>
              </w:rPr>
            </w:pPr>
          </w:p>
        </w:tc>
      </w:tr>
    </w:tbl>
    <w:p w:rsidR="00277A06" w:rsidRPr="00B17621" w:rsidRDefault="00277A06" w:rsidP="00277A06">
      <w:pPr>
        <w:snapToGrid w:val="0"/>
        <w:spacing w:line="312" w:lineRule="auto"/>
        <w:ind w:rightChars="526" w:right="1052"/>
        <w:rPr>
          <w:rFonts w:ascii="바탕" w:hAnsi="바탕"/>
          <w:color w:val="000000" w:themeColor="text1"/>
          <w:sz w:val="18"/>
          <w:szCs w:val="18"/>
        </w:rPr>
      </w:pP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spacing w:line="320" w:lineRule="exact"/>
        <w:jc w:val="center"/>
        <w:rPr>
          <w:rFonts w:ascii="바탕" w:hAnsi="바탕"/>
        </w:rPr>
      </w:pPr>
      <w:r w:rsidRPr="009614A0">
        <w:rPr>
          <w:rFonts w:ascii="바탕" w:hAnsi="바탕" w:hint="eastAsia"/>
        </w:rPr>
        <w:t>표준열람 : 국립전파연구원(http://www.rra.go.kr)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spacing w:line="312" w:lineRule="auto"/>
        <w:jc w:val="center"/>
        <w:rPr>
          <w:rFonts w:ascii="바탕" w:hAnsi="바탕"/>
        </w:rPr>
      </w:pPr>
      <w:r w:rsidRPr="009614A0">
        <w:rPr>
          <w:rFonts w:ascii="바탕" w:hAnsi="바탕" w:hint="eastAsia"/>
        </w:rPr>
        <w:t>━━━━━━━━━━━━━━━━━━━━━━━━━━━━━━━━━━━━━━━━</w:t>
      </w:r>
    </w:p>
    <w:p w:rsidR="00B267FA" w:rsidRPr="00E7161F" w:rsidRDefault="00B267FA" w:rsidP="00B267FA">
      <w:pPr>
        <w:framePr w:w="9034" w:h="3905" w:hRule="exact" w:hSpace="180" w:wrap="around" w:vAnchor="page" w:hAnchor="page" w:x="1419" w:y="11422"/>
        <w:widowControl/>
        <w:tabs>
          <w:tab w:val="left" w:pos="4600"/>
        </w:tabs>
        <w:wordWrap/>
        <w:spacing w:line="312" w:lineRule="auto"/>
        <w:ind w:rightChars="400" w:right="800" w:firstLineChars="300" w:firstLine="540"/>
        <w:rPr>
          <w:rFonts w:ascii="바탕" w:hAnsi="바탕"/>
          <w:sz w:val="18"/>
          <w:szCs w:val="18"/>
        </w:rPr>
      </w:pPr>
      <w:r w:rsidRPr="009614A0">
        <w:rPr>
          <w:rFonts w:ascii="바탕" w:hAnsi="바탕" w:hint="eastAsia"/>
          <w:sz w:val="18"/>
          <w:szCs w:val="18"/>
        </w:rPr>
        <w:t>제 정 자</w:t>
      </w:r>
      <w:r w:rsidRPr="009614A0">
        <w:rPr>
          <w:rFonts w:ascii="바탕" w:hAnsi="바탕"/>
          <w:sz w:val="18"/>
          <w:szCs w:val="18"/>
        </w:rPr>
        <w:t>：</w:t>
      </w:r>
      <w:r w:rsidRPr="009614A0">
        <w:rPr>
          <w:rFonts w:ascii="바탕" w:hAnsi="바탕" w:hint="eastAsia"/>
          <w:sz w:val="18"/>
          <w:szCs w:val="18"/>
        </w:rPr>
        <w:t>방송통신표준심의회</w:t>
      </w:r>
      <w:r w:rsidRPr="009614A0">
        <w:rPr>
          <w:rFonts w:ascii="바탕" w:hAnsi="바탕"/>
          <w:sz w:val="18"/>
          <w:szCs w:val="18"/>
        </w:rPr>
        <w:t xml:space="preserve"> </w:t>
      </w:r>
      <w:r w:rsidRPr="009614A0">
        <w:rPr>
          <w:rFonts w:ascii="바탕" w:hAnsi="바탕" w:hint="eastAsia"/>
          <w:sz w:val="18"/>
          <w:szCs w:val="18"/>
        </w:rPr>
        <w:t>위원장</w:t>
      </w:r>
      <w:r>
        <w:rPr>
          <w:rFonts w:ascii="바탕" w:hAnsi="바탕" w:hint="eastAsia"/>
          <w:sz w:val="18"/>
          <w:szCs w:val="18"/>
        </w:rPr>
        <w:t xml:space="preserve">      </w:t>
      </w:r>
      <w:r w:rsidRPr="009614A0">
        <w:rPr>
          <w:rFonts w:ascii="바탕" w:hAnsi="바탕" w:hint="eastAsia"/>
          <w:sz w:val="18"/>
          <w:szCs w:val="18"/>
        </w:rPr>
        <w:t>담당부처</w:t>
      </w:r>
      <w:r w:rsidRPr="00977D72">
        <w:rPr>
          <w:rFonts w:ascii="바탕" w:hAnsi="바탕" w:hint="eastAsia"/>
          <w:sz w:val="18"/>
          <w:szCs w:val="18"/>
        </w:rPr>
        <w:t>：</w:t>
      </w:r>
      <w:r w:rsidRPr="00E7161F">
        <w:rPr>
          <w:rFonts w:ascii="바탕" w:hAnsi="바탕" w:hint="eastAsia"/>
          <w:sz w:val="18"/>
          <w:szCs w:val="18"/>
        </w:rPr>
        <w:t>과학기술정보통신부</w:t>
      </w:r>
      <w:r w:rsidRPr="00E7161F">
        <w:rPr>
          <w:rFonts w:ascii="바탕" w:hAnsi="바탕"/>
          <w:sz w:val="18"/>
          <w:szCs w:val="18"/>
        </w:rPr>
        <w:t xml:space="preserve"> </w:t>
      </w:r>
      <w:r w:rsidRPr="00E7161F">
        <w:rPr>
          <w:rFonts w:ascii="바탕" w:hAnsi="바탕" w:hint="eastAsia"/>
          <w:sz w:val="18"/>
          <w:szCs w:val="18"/>
        </w:rPr>
        <w:t>국립전파연구원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tabs>
          <w:tab w:val="left" w:pos="4600"/>
        </w:tabs>
        <w:spacing w:line="312" w:lineRule="auto"/>
        <w:ind w:rightChars="400" w:right="800" w:firstLineChars="300" w:firstLine="540"/>
        <w:rPr>
          <w:rFonts w:ascii="바탕" w:hAnsi="바탕"/>
          <w:sz w:val="18"/>
          <w:szCs w:val="18"/>
        </w:rPr>
      </w:pP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1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QUOTE "제</w:instrText>
      </w:r>
      <w:r w:rsidRPr="009614A0">
        <w:rPr>
          <w:rFonts w:ascii="바탕" w:hAnsi="바탕" w:hint="eastAsia"/>
          <w:sz w:val="18"/>
          <w:szCs w:val="18"/>
        </w:rPr>
        <w:instrText xml:space="preserve">    </w:instrText>
      </w:r>
      <w:r w:rsidRPr="009614A0">
        <w:rPr>
          <w:rFonts w:ascii="바탕" w:hAnsi="바탕"/>
          <w:sz w:val="18"/>
          <w:szCs w:val="18"/>
        </w:rPr>
        <w:instrText>정</w:instrText>
      </w:r>
      <w:r w:rsidRPr="009614A0">
        <w:rPr>
          <w:rFonts w:ascii="바탕" w:hAnsi="바탕" w:hint="eastAsia"/>
          <w:sz w:val="18"/>
          <w:szCs w:val="18"/>
        </w:rPr>
        <w:instrText>：</w:instrText>
      </w:r>
      <w:r w:rsidRPr="009614A0">
        <w:rPr>
          <w:rFonts w:ascii="바탕" w:hAnsi="바탕"/>
          <w:sz w:val="18"/>
          <w:szCs w:val="18"/>
        </w:rPr>
        <w:instrText xml:space="preserve">"  \* MERGEFORMAT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제</w:instrText>
      </w:r>
      <w:r w:rsidRPr="009614A0">
        <w:rPr>
          <w:rFonts w:ascii="바탕" w:hAnsi="바탕" w:hint="eastAsia"/>
          <w:sz w:val="18"/>
          <w:szCs w:val="18"/>
        </w:rPr>
        <w:instrText xml:space="preserve">    </w:instrText>
      </w:r>
      <w:r w:rsidRPr="009614A0">
        <w:rPr>
          <w:rFonts w:ascii="바탕" w:hAnsi="바탕"/>
          <w:sz w:val="18"/>
          <w:szCs w:val="18"/>
        </w:rPr>
        <w:instrText>정</w:instrText>
      </w:r>
      <w:r w:rsidRPr="009614A0">
        <w:rPr>
          <w:rFonts w:ascii="바탕" w:hAnsi="바탕" w:hint="eastAsia"/>
          <w:sz w:val="18"/>
          <w:szCs w:val="18"/>
        </w:rPr>
        <w:instrText>：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noProof/>
          <w:sz w:val="18"/>
          <w:szCs w:val="18"/>
        </w:rPr>
        <w:t>제</w:t>
      </w:r>
      <w:r w:rsidRPr="009614A0">
        <w:rPr>
          <w:rFonts w:ascii="바탕" w:hAnsi="바탕" w:hint="eastAsia"/>
          <w:noProof/>
          <w:sz w:val="18"/>
          <w:szCs w:val="18"/>
        </w:rPr>
        <w:t xml:space="preserve">    </w:t>
      </w:r>
      <w:r w:rsidRPr="009614A0">
        <w:rPr>
          <w:rFonts w:ascii="바탕" w:hAnsi="바탕"/>
          <w:noProof/>
          <w:sz w:val="18"/>
          <w:szCs w:val="18"/>
        </w:rPr>
        <w:t>정</w:t>
      </w:r>
      <w:r w:rsidRPr="009614A0">
        <w:rPr>
          <w:rFonts w:ascii="바탕" w:hAnsi="바탕" w:hint="eastAsia"/>
          <w:noProof/>
          <w:sz w:val="18"/>
          <w:szCs w:val="18"/>
        </w:rPr>
        <w:t>：</w:t>
      </w:r>
      <w:r w:rsidRPr="009614A0">
        <w:rPr>
          <w:rFonts w:ascii="바탕" w:hAnsi="바탕"/>
          <w:sz w:val="18"/>
          <w:szCs w:val="18"/>
        </w:rPr>
        <w:fldChar w:fldCharType="end"/>
      </w:r>
      <w:r>
        <w:rPr>
          <w:rFonts w:ascii="바탕" w:hAnsi="바탕"/>
          <w:sz w:val="18"/>
          <w:szCs w:val="18"/>
        </w:rPr>
        <w:t>2014</w: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2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"제    정："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>제    정：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3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"제    정："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 xml:space="preserve">제  정 :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1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"NewYear"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2004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"NewYear"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2006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</w:instrText>
      </w:r>
      <w:r w:rsidRPr="009614A0">
        <w:rPr>
          <w:rFonts w:hAnsi="바탕" w:hint="eastAsia"/>
          <w:sz w:val="18"/>
          <w:szCs w:val="18"/>
        </w:rPr>
        <w:instrText>3</w:instrText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"NewYear"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2004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t xml:space="preserve">년 </w:t>
      </w:r>
      <w:r w:rsidRPr="009614A0">
        <w:rPr>
          <w:rFonts w:ascii="바탕" w:hAnsi="바탕"/>
          <w:sz w:val="18"/>
          <w:szCs w:val="18"/>
        </w:rPr>
        <w:t>1</w:t>
      </w:r>
      <w:r>
        <w:rPr>
          <w:rFonts w:ascii="바탕" w:hAnsi="바탕"/>
          <w:sz w:val="18"/>
          <w:szCs w:val="18"/>
        </w:rPr>
        <w:t>2</w: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"NewMonth"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12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</w:instrText>
      </w:r>
      <w:r w:rsidRPr="009614A0">
        <w:rPr>
          <w:rFonts w:hAnsi="바탕" w:hint="eastAsia"/>
          <w:sz w:val="18"/>
          <w:szCs w:val="18"/>
        </w:rPr>
        <w:instrText>3</w:instrText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"NewMonth"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3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t xml:space="preserve">월 </w:t>
      </w:r>
      <w:r w:rsidRPr="009614A0">
        <w:rPr>
          <w:rFonts w:ascii="바탕" w:hAnsi="바탕"/>
          <w:sz w:val="18"/>
          <w:szCs w:val="18"/>
        </w:rPr>
        <w:t>3</w:t>
      </w:r>
      <w:r>
        <w:rPr>
          <w:rFonts w:ascii="바탕" w:hAnsi="바탕"/>
          <w:sz w:val="18"/>
          <w:szCs w:val="18"/>
        </w:rPr>
        <w:t>1</w: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2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"NewDay"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26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</w:instrText>
      </w:r>
      <w:r w:rsidRPr="009614A0">
        <w:rPr>
          <w:rFonts w:hAnsi="바탕" w:hint="eastAsia"/>
          <w:sz w:val="18"/>
          <w:szCs w:val="18"/>
        </w:rPr>
        <w:instrText>3</w:instrText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"NewDay"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5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t>일</w:t>
      </w:r>
      <w:r>
        <w:rPr>
          <w:rFonts w:ascii="바탕" w:hAnsi="바탕" w:hint="eastAsia"/>
          <w:sz w:val="18"/>
          <w:szCs w:val="18"/>
        </w:rPr>
        <w:t xml:space="preserve">     </w:t>
      </w:r>
      <w:r>
        <w:rPr>
          <w:rFonts w:ascii="바탕" w:hAnsi="바탕"/>
          <w:sz w:val="18"/>
          <w:szCs w:val="18"/>
        </w:rPr>
        <w:t xml:space="preserve"> </w:t>
      </w:r>
      <w:r>
        <w:rPr>
          <w:rFonts w:ascii="바탕" w:hAnsi="바탕" w:hint="eastAsia"/>
          <w:sz w:val="18"/>
          <w:szCs w:val="18"/>
        </w:rPr>
        <w:t xml:space="preserve">      </w:t>
      </w:r>
      <w:r>
        <w:rPr>
          <w:rFonts w:ascii="바탕" w:hAnsi="바탕"/>
          <w:sz w:val="18"/>
          <w:szCs w:val="18"/>
        </w:rPr>
        <w:t xml:space="preserve"> </w:t>
      </w:r>
      <w:r w:rsidRPr="00A6535F">
        <w:rPr>
          <w:rFonts w:ascii="바탕" w:hAnsi="바탕" w:hint="eastAsia"/>
          <w:color w:val="000000"/>
          <w:sz w:val="18"/>
          <w:szCs w:val="18"/>
        </w:rPr>
        <w:t>개    정：20</w:t>
      </w:r>
      <w:r>
        <w:rPr>
          <w:rFonts w:ascii="바탕" w:hAnsi="바탕"/>
          <w:color w:val="000000"/>
          <w:sz w:val="18"/>
          <w:szCs w:val="18"/>
        </w:rPr>
        <w:t>xx</w: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2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"NewYear"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2006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Pr="00A6535F">
        <w:rPr>
          <w:rFonts w:hAnsi="바탕" w:hint="eastAsia"/>
          <w:color w:val="000000"/>
          <w:sz w:val="18"/>
          <w:szCs w:val="18"/>
        </w:rPr>
        <w:instrText>3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"NewYear"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2004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t xml:space="preserve">년 </w:t>
      </w:r>
      <w:r>
        <w:rPr>
          <w:rFonts w:ascii="바탕" w:hAnsi="바탕"/>
          <w:color w:val="000000"/>
          <w:sz w:val="18"/>
          <w:szCs w:val="18"/>
        </w:rPr>
        <w:t>xx</w: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2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"NewMonth"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12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Pr="00A6535F">
        <w:rPr>
          <w:rFonts w:hAnsi="바탕" w:hint="eastAsia"/>
          <w:color w:val="000000"/>
          <w:sz w:val="18"/>
          <w:szCs w:val="18"/>
        </w:rPr>
        <w:instrText>3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"NewMonth"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3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t xml:space="preserve">월 </w:t>
      </w:r>
      <w:r>
        <w:rPr>
          <w:rFonts w:ascii="바탕" w:hAnsi="바탕"/>
          <w:color w:val="000000"/>
          <w:sz w:val="18"/>
          <w:szCs w:val="18"/>
        </w:rPr>
        <w:t>xx</w: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2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"NewDay"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26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IF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"NCKnd"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1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= </w:instrText>
      </w:r>
      <w:r w:rsidRPr="00A6535F">
        <w:rPr>
          <w:rFonts w:hAnsi="바탕" w:hint="eastAsia"/>
          <w:color w:val="000000"/>
          <w:sz w:val="18"/>
          <w:szCs w:val="18"/>
        </w:rPr>
        <w:instrText>3</w:instrText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begin"/>
      </w:r>
      <w:r w:rsidRPr="00A6535F">
        <w:rPr>
          <w:rFonts w:ascii="바탕" w:hAnsi="바탕"/>
          <w:color w:val="000000"/>
          <w:sz w:val="18"/>
          <w:szCs w:val="18"/>
        </w:rPr>
        <w:instrText xml:space="preserve"> DOCPROPERTY "NewDay"  \* MERGEFORMAT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separate"/>
      </w:r>
      <w:r w:rsidRPr="00A6535F">
        <w:rPr>
          <w:rFonts w:ascii="바탕" w:hAnsi="바탕"/>
          <w:color w:val="000000"/>
          <w:sz w:val="18"/>
          <w:szCs w:val="18"/>
        </w:rPr>
        <w:instrText>5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instrText xml:space="preserve"> </w:instrText>
      </w:r>
      <w:r w:rsidRPr="00A6535F">
        <w:rPr>
          <w:rFonts w:ascii="바탕" w:hAnsi="바탕"/>
          <w:color w:val="000000"/>
          <w:sz w:val="18"/>
          <w:szCs w:val="18"/>
        </w:rPr>
        <w:fldChar w:fldCharType="end"/>
      </w:r>
      <w:r w:rsidRPr="00A6535F">
        <w:rPr>
          <w:rFonts w:ascii="바탕" w:hAnsi="바탕" w:hint="eastAsia"/>
          <w:color w:val="000000"/>
          <w:sz w:val="18"/>
          <w:szCs w:val="18"/>
        </w:rPr>
        <w:t>일</w:t>
      </w:r>
      <w:r w:rsidRPr="00A6535F">
        <w:rPr>
          <w:rFonts w:ascii="바탕" w:hAnsi="바탕"/>
          <w:color w:val="000000"/>
          <w:sz w:val="18"/>
          <w:szCs w:val="18"/>
        </w:rPr>
        <w:t xml:space="preserve"> </w: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2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"개    정："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>개    정：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3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"개    정："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개  정 :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"ChgYear"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/>
          <w:sz w:val="18"/>
          <w:szCs w:val="18"/>
          <w:highlight w:val="yellow"/>
        </w:rPr>
        <w:instrText>2016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"년 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년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</w:instrText>
      </w:r>
      <w:r w:rsidRPr="009614A0">
        <w:rPr>
          <w:rFonts w:hAnsi="바탕" w:hint="eastAsia"/>
          <w:sz w:val="18"/>
          <w:szCs w:val="18"/>
          <w:highlight w:val="yellow"/>
        </w:rPr>
        <w:instrText>3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"ChgYear"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/>
          <w:sz w:val="18"/>
          <w:szCs w:val="18"/>
          <w:highlight w:val="yellow"/>
        </w:rPr>
        <w:instrText>2004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3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"년 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년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"ChgMonth"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/>
          <w:sz w:val="18"/>
          <w:szCs w:val="18"/>
          <w:highlight w:val="yellow"/>
        </w:rPr>
        <w:instrText>6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 "월 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월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</w:instrText>
      </w:r>
      <w:r w:rsidRPr="009614A0">
        <w:rPr>
          <w:rFonts w:hAnsi="바탕" w:hint="eastAsia"/>
          <w:sz w:val="18"/>
          <w:szCs w:val="18"/>
          <w:highlight w:val="yellow"/>
        </w:rPr>
        <w:instrText>3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"ChgMonth"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/>
          <w:sz w:val="18"/>
          <w:szCs w:val="18"/>
          <w:highlight w:val="yellow"/>
        </w:rPr>
        <w:instrText>3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3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 "월 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월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"ChgDay"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IF </w:instrText>
      </w:r>
      <w:r>
        <w:rPr>
          <w:rFonts w:ascii="바탕" w:hAnsi="바탕"/>
          <w:sz w:val="18"/>
          <w:szCs w:val="18"/>
          <w:highlight w:val="yellow"/>
        </w:rPr>
        <w:fldChar w:fldCharType="begin"/>
      </w:r>
      <w:r>
        <w:rPr>
          <w:rFonts w:ascii="바탕" w:hAnsi="바탕"/>
          <w:sz w:val="18"/>
          <w:szCs w:val="18"/>
          <w:highlight w:val="yellow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  <w:highlight w:val="yellow"/>
        </w:rPr>
        <w:fldChar w:fldCharType="separate"/>
      </w:r>
      <w:r w:rsidRPr="00817C98">
        <w:rPr>
          <w:rFonts w:ascii="바탕" w:hAnsi="바탕"/>
          <w:sz w:val="18"/>
          <w:szCs w:val="18"/>
          <w:highlight w:val="yellow"/>
        </w:rPr>
        <w:instrText>1</w:instrText>
      </w:r>
      <w:r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= 2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begin"/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QUOTE  "일 "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  <w:highlight w:val="yellow"/>
        </w:rPr>
        <w:instrText>MERGEFORMAT</w:instrText>
      </w:r>
      <w:r w:rsidRPr="009614A0">
        <w:rPr>
          <w:rFonts w:ascii="바탕" w:hAnsi="바탕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separate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일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 w:hint="eastAsia"/>
          <w:sz w:val="18"/>
          <w:szCs w:val="18"/>
          <w:highlight w:val="yellow"/>
        </w:rPr>
        <w:instrText xml:space="preserve"> </w:instrText>
      </w:r>
      <w:r w:rsidRPr="009614A0">
        <w:rPr>
          <w:rFonts w:ascii="바탕" w:hAnsi="바탕"/>
          <w:sz w:val="18"/>
          <w:szCs w:val="18"/>
          <w:highlight w:val="yellow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3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"개    정："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 xml:space="preserve">개  정 :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</w:instrText>
      </w:r>
      <w:r w:rsidRPr="009614A0">
        <w:rPr>
          <w:rFonts w:hAnsi="바탕" w:hint="eastAsia"/>
          <w:sz w:val="18"/>
          <w:szCs w:val="18"/>
        </w:rPr>
        <w:instrText>3</w:instrText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"ChgDay"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/>
          <w:sz w:val="18"/>
          <w:szCs w:val="18"/>
        </w:rPr>
        <w:instrText>5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"NCKnd" 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817C98">
        <w:rPr>
          <w:rFonts w:ascii="바탕" w:hAnsi="바탕"/>
          <w:sz w:val="18"/>
          <w:szCs w:val="18"/>
        </w:rPr>
        <w:instrText>1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3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 "일 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>일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 w:hint="eastAsia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tabs>
          <w:tab w:val="left" w:pos="5000"/>
        </w:tabs>
        <w:spacing w:line="312" w:lineRule="auto"/>
        <w:ind w:rightChars="400" w:right="800" w:firstLineChars="300" w:firstLine="540"/>
        <w:rPr>
          <w:rFonts w:ascii="바탕" w:hAnsi="바탕"/>
          <w:sz w:val="18"/>
          <w:szCs w:val="18"/>
        </w:rPr>
      </w:pPr>
      <w:r w:rsidRPr="009614A0">
        <w:rPr>
          <w:rFonts w:ascii="바탕" w:hAnsi="바탕" w:hint="eastAsia"/>
          <w:sz w:val="18"/>
          <w:szCs w:val="18"/>
        </w:rPr>
        <w:t xml:space="preserve">심    의：방송통신표준심의회 </w:t>
      </w:r>
      <w:r>
        <w:rPr>
          <w:rFonts w:ascii="바탕" w:hAnsi="바탕" w:hint="eastAsia"/>
          <w:sz w:val="18"/>
          <w:szCs w:val="18"/>
        </w:rPr>
        <w:t>정보보호</w:t>
      </w:r>
      <w:r w:rsidRPr="009614A0">
        <w:rPr>
          <w:rFonts w:ascii="바탕" w:hAnsi="바탕" w:hint="eastAsia"/>
          <w:sz w:val="18"/>
          <w:szCs w:val="18"/>
        </w:rPr>
        <w:t xml:space="preserve"> 기술심의회(X)</w: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1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"기술표준원 고시  제 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 xml:space="preserve">제    정 :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1 </w:instrText>
      </w:r>
      <w:r>
        <w:rPr>
          <w:rFonts w:ascii="바탕" w:hAnsi="바탕"/>
          <w:sz w:val="18"/>
          <w:szCs w:val="18"/>
        </w:rPr>
        <w:fldChar w:fldCharType="begin"/>
      </w:r>
      <w:r>
        <w:rPr>
          <w:rFonts w:ascii="바탕" w:hAnsi="바탕"/>
          <w:sz w:val="18"/>
          <w:szCs w:val="18"/>
        </w:rPr>
        <w:instrText xml:space="preserve"> DOCPROPERTY "NoticeNo" \* MERGEFORMAT </w:instrText>
      </w:r>
      <w:r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 xml:space="preserve">제    정 : </w:instrText>
      </w:r>
      <w:r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IF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 xml:space="preserve">= 1 </w:instrText>
      </w:r>
      <w:r w:rsidRPr="009614A0">
        <w:rPr>
          <w:rFonts w:ascii="바탕" w:hAnsi="바탕"/>
          <w:sz w:val="18"/>
          <w:szCs w:val="18"/>
        </w:rPr>
        <w:fldChar w:fldCharType="begin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 w:hint="eastAsia"/>
          <w:sz w:val="18"/>
          <w:szCs w:val="18"/>
        </w:rPr>
        <w:instrText>QUOTE " 호"</w:instrText>
      </w:r>
      <w:r w:rsidRPr="009614A0">
        <w:rPr>
          <w:rFonts w:ascii="바탕" w:hAnsi="바탕"/>
          <w:sz w:val="18"/>
          <w:szCs w:val="18"/>
        </w:rPr>
        <w:instrText xml:space="preserve">  \* </w:instrText>
      </w:r>
      <w:r w:rsidRPr="009614A0">
        <w:rPr>
          <w:rFonts w:ascii="바탕" w:hAnsi="바탕" w:hint="eastAsia"/>
          <w:sz w:val="18"/>
          <w:szCs w:val="18"/>
        </w:rPr>
        <w:instrText>MERGEFORMAT</w:instrText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separate"/>
      </w:r>
      <w:r w:rsidRPr="009614A0">
        <w:rPr>
          <w:rFonts w:ascii="바탕" w:hAnsi="바탕" w:hint="eastAsia"/>
          <w:sz w:val="18"/>
          <w:szCs w:val="18"/>
        </w:rPr>
        <w:instrText xml:space="preserve">제    정 : </w:instrText>
      </w:r>
      <w:r w:rsidRPr="009614A0">
        <w:rPr>
          <w:rFonts w:ascii="바탕" w:hAnsi="바탕"/>
          <w:sz w:val="18"/>
          <w:szCs w:val="18"/>
        </w:rPr>
        <w:fldChar w:fldCharType="end"/>
      </w:r>
      <w:r w:rsidRPr="009614A0">
        <w:rPr>
          <w:rFonts w:ascii="바탕" w:hAnsi="바탕"/>
          <w:sz w:val="18"/>
          <w:szCs w:val="18"/>
        </w:rPr>
        <w:instrText xml:space="preserve"> </w:instrText>
      </w:r>
      <w:r w:rsidRPr="009614A0">
        <w:rPr>
          <w:rFonts w:ascii="바탕" w:hAnsi="바탕"/>
          <w:sz w:val="18"/>
          <w:szCs w:val="18"/>
        </w:rPr>
        <w:fldChar w:fldCharType="end"/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tabs>
          <w:tab w:val="left" w:pos="4997"/>
        </w:tabs>
        <w:spacing w:line="312" w:lineRule="auto"/>
        <w:ind w:rightChars="450" w:right="900" w:firstLineChars="300" w:firstLine="540"/>
        <w:rPr>
          <w:rFonts w:ascii="바탕" w:hAnsi="바탕"/>
          <w:sz w:val="18"/>
          <w:szCs w:val="18"/>
        </w:rPr>
      </w:pPr>
      <w:r w:rsidRPr="009614A0">
        <w:rPr>
          <w:rFonts w:ascii="바탕" w:hAnsi="바탕" w:hint="eastAsia"/>
          <w:sz w:val="18"/>
          <w:szCs w:val="18"/>
        </w:rPr>
        <w:t>원안작성협력：한</w:t>
      </w:r>
      <w:r w:rsidRPr="009614A0">
        <w:rPr>
          <w:rFonts w:ascii="바탕" w:hAnsi="바탕"/>
          <w:sz w:val="18"/>
          <w:szCs w:val="18"/>
        </w:rPr>
        <w:t>국전자통신연구원</w:t>
      </w:r>
      <w:r w:rsidRPr="009614A0">
        <w:rPr>
          <w:rFonts w:ascii="바탕" w:hAnsi="바탕" w:hint="eastAsia"/>
          <w:sz w:val="18"/>
          <w:szCs w:val="18"/>
        </w:rPr>
        <w:t xml:space="preserve"> 표</w:t>
      </w:r>
      <w:r w:rsidRPr="009614A0">
        <w:rPr>
          <w:rFonts w:ascii="바탕" w:hAnsi="바탕"/>
          <w:sz w:val="18"/>
          <w:szCs w:val="18"/>
        </w:rPr>
        <w:t>준연구본</w:t>
      </w:r>
      <w:r w:rsidRPr="009614A0">
        <w:rPr>
          <w:rFonts w:ascii="바탕" w:hAnsi="바탕" w:hint="eastAsia"/>
          <w:sz w:val="18"/>
          <w:szCs w:val="18"/>
        </w:rPr>
        <w:t>부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spacing w:line="312" w:lineRule="auto"/>
        <w:jc w:val="center"/>
        <w:rPr>
          <w:rFonts w:ascii="바탕" w:hAnsi="바탕"/>
          <w:szCs w:val="18"/>
        </w:rPr>
      </w:pPr>
      <w:r w:rsidRPr="009614A0">
        <w:rPr>
          <w:rFonts w:ascii="바탕" w:hAnsi="바탕" w:hint="eastAsia"/>
        </w:rPr>
        <w:t>━━━━━━━━━━━━━━━━━━━━━━━━━━━━━━━━━━━━━━━━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widowControl/>
        <w:tabs>
          <w:tab w:val="left" w:pos="8222"/>
        </w:tabs>
        <w:wordWrap/>
        <w:snapToGrid w:val="0"/>
        <w:spacing w:line="312" w:lineRule="auto"/>
        <w:ind w:rightChars="404" w:right="808" w:firstLineChars="300" w:firstLine="540"/>
        <w:rPr>
          <w:rFonts w:ascii="바탕" w:cs="Arial"/>
          <w:sz w:val="18"/>
          <w:szCs w:val="18"/>
        </w:rPr>
      </w:pPr>
      <w:r w:rsidRPr="009614A0">
        <w:rPr>
          <w:rFonts w:ascii="바탕" w:cs="Arial" w:hint="eastAsia"/>
          <w:sz w:val="18"/>
          <w:szCs w:val="18"/>
        </w:rPr>
        <w:t>이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표준에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대한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의견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또는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질문은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국립전파연구원 웹사이트를 이용하여</w:t>
      </w:r>
      <w:r w:rsidRPr="009614A0">
        <w:rPr>
          <w:rFonts w:ascii="바탕" w:cs="Arial"/>
          <w:sz w:val="18"/>
          <w:szCs w:val="18"/>
        </w:rPr>
        <w:t xml:space="preserve"> </w:t>
      </w:r>
      <w:r w:rsidRPr="009614A0">
        <w:rPr>
          <w:rFonts w:ascii="바탕" w:cs="Arial" w:hint="eastAsia"/>
          <w:sz w:val="18"/>
          <w:szCs w:val="18"/>
        </w:rPr>
        <w:t>주십시오</w:t>
      </w:r>
      <w:r w:rsidRPr="009614A0">
        <w:rPr>
          <w:rFonts w:ascii="바탕" w:cs="Arial"/>
          <w:sz w:val="18"/>
          <w:szCs w:val="18"/>
        </w:rPr>
        <w:t>.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widowControl/>
        <w:tabs>
          <w:tab w:val="left" w:pos="8080"/>
        </w:tabs>
        <w:wordWrap/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sz w:val="6"/>
          <w:szCs w:val="18"/>
        </w:rPr>
      </w:pPr>
    </w:p>
    <w:p w:rsidR="00B267FA" w:rsidRDefault="00B267FA" w:rsidP="00B267FA">
      <w:pPr>
        <w:framePr w:w="9034" w:h="3905" w:hRule="exact" w:hSpace="180" w:wrap="around" w:vAnchor="page" w:hAnchor="page" w:x="1419" w:y="11422"/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300" w:firstLine="528"/>
        <w:jc w:val="left"/>
        <w:rPr>
          <w:rFonts w:ascii="바탕" w:hAnsi="바탕"/>
          <w:spacing w:val="-2"/>
          <w:sz w:val="18"/>
          <w:szCs w:val="18"/>
        </w:rPr>
      </w:pPr>
      <w:r w:rsidRPr="009614A0">
        <w:rPr>
          <w:rFonts w:ascii="바탕" w:hAnsi="바탕" w:hint="eastAsia"/>
          <w:spacing w:val="-2"/>
          <w:sz w:val="18"/>
          <w:szCs w:val="18"/>
        </w:rPr>
        <w:t>이 표준은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 w:rsidRPr="009614A0">
        <w:rPr>
          <w:rFonts w:ascii="바탕" w:hAnsi="바탕" w:hint="eastAsia"/>
          <w:spacing w:val="-2"/>
          <w:sz w:val="18"/>
          <w:szCs w:val="18"/>
        </w:rPr>
        <w:t>방송통신표준화지침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 w:rsidRPr="009614A0">
        <w:rPr>
          <w:rFonts w:ascii="바탕" w:hAnsi="바탕" w:hint="eastAsia"/>
          <w:spacing w:val="-2"/>
          <w:sz w:val="18"/>
          <w:szCs w:val="18"/>
        </w:rPr>
        <w:t>제1</w:t>
      </w:r>
      <w:r w:rsidRPr="009614A0">
        <w:rPr>
          <w:rFonts w:ascii="바탕" w:hAnsi="바탕"/>
          <w:spacing w:val="-2"/>
          <w:sz w:val="18"/>
          <w:szCs w:val="18"/>
        </w:rPr>
        <w:t>8</w:t>
      </w:r>
      <w:r w:rsidRPr="009614A0">
        <w:rPr>
          <w:rFonts w:ascii="바탕" w:hAnsi="바탕" w:hint="eastAsia"/>
          <w:spacing w:val="-2"/>
          <w:sz w:val="18"/>
          <w:szCs w:val="18"/>
        </w:rPr>
        <w:t>조의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 w:rsidRPr="009614A0">
        <w:rPr>
          <w:rFonts w:ascii="바탕" w:hAnsi="바탕" w:hint="eastAsia"/>
          <w:spacing w:val="-2"/>
          <w:sz w:val="18"/>
          <w:szCs w:val="18"/>
        </w:rPr>
        <w:t>규정에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 w:rsidRPr="009614A0">
        <w:rPr>
          <w:rFonts w:ascii="바탕" w:hAnsi="바탕" w:hint="eastAsia"/>
          <w:spacing w:val="-2"/>
          <w:sz w:val="18"/>
          <w:szCs w:val="18"/>
        </w:rPr>
        <w:t>따라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 w:rsidRPr="009614A0">
        <w:rPr>
          <w:rFonts w:ascii="바탕" w:hAnsi="바탕" w:hint="eastAsia"/>
          <w:spacing w:val="-2"/>
          <w:sz w:val="18"/>
          <w:szCs w:val="18"/>
        </w:rPr>
        <w:t xml:space="preserve">매 </w:t>
      </w:r>
      <w:r w:rsidRPr="009614A0">
        <w:rPr>
          <w:rFonts w:ascii="바탕" w:hAnsi="바탕"/>
          <w:spacing w:val="-2"/>
          <w:sz w:val="18"/>
          <w:szCs w:val="18"/>
        </w:rPr>
        <w:t>5</w:t>
      </w:r>
      <w:r w:rsidRPr="009614A0">
        <w:rPr>
          <w:rFonts w:ascii="바탕" w:hAnsi="바탕" w:hint="eastAsia"/>
          <w:spacing w:val="-2"/>
          <w:sz w:val="18"/>
          <w:szCs w:val="18"/>
        </w:rPr>
        <w:t>년마다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spacing w:val="-2"/>
          <w:sz w:val="18"/>
          <w:szCs w:val="18"/>
        </w:rPr>
        <w:t>방</w:t>
      </w:r>
      <w:r w:rsidRPr="009614A0">
        <w:rPr>
          <w:rFonts w:ascii="바탕" w:hAnsi="바탕" w:hint="eastAsia"/>
          <w:spacing w:val="-2"/>
          <w:sz w:val="18"/>
          <w:szCs w:val="18"/>
        </w:rPr>
        <w:t>송통신표준심의회에서</w:t>
      </w:r>
      <w:r w:rsidRPr="009614A0">
        <w:rPr>
          <w:rFonts w:ascii="바탕" w:hAnsi="바탕"/>
          <w:spacing w:val="-2"/>
          <w:sz w:val="18"/>
          <w:szCs w:val="18"/>
        </w:rPr>
        <w:t xml:space="preserve"> </w:t>
      </w:r>
    </w:p>
    <w:p w:rsidR="00B267FA" w:rsidRPr="009614A0" w:rsidRDefault="00B267FA" w:rsidP="00B267FA">
      <w:pPr>
        <w:framePr w:w="9034" w:h="3905" w:hRule="exact" w:hSpace="180" w:wrap="around" w:vAnchor="page" w:hAnchor="page" w:x="1419" w:y="11422"/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300" w:firstLine="528"/>
        <w:jc w:val="left"/>
        <w:rPr>
          <w:rFonts w:ascii="바탕" w:hAnsi="바탕"/>
          <w:sz w:val="18"/>
          <w:szCs w:val="18"/>
        </w:rPr>
      </w:pPr>
      <w:r>
        <w:rPr>
          <w:rFonts w:ascii="바탕" w:hAnsi="바탕" w:hint="eastAsia"/>
          <w:spacing w:val="-2"/>
          <w:sz w:val="18"/>
          <w:szCs w:val="18"/>
        </w:rPr>
        <w:t>심</w:t>
      </w:r>
      <w:r w:rsidRPr="009614A0">
        <w:rPr>
          <w:rFonts w:ascii="바탕" w:hAnsi="바탕" w:hint="eastAsia"/>
          <w:spacing w:val="-2"/>
          <w:sz w:val="18"/>
          <w:szCs w:val="18"/>
        </w:rPr>
        <w:t>의되어</w:t>
      </w:r>
      <w:r w:rsidRPr="009614A0">
        <w:rPr>
          <w:rFonts w:ascii="바탕" w:hAnsi="바탕"/>
          <w:sz w:val="18"/>
          <w:szCs w:val="18"/>
        </w:rPr>
        <w:t xml:space="preserve"> </w:t>
      </w:r>
      <w:r w:rsidRPr="009614A0">
        <w:rPr>
          <w:rFonts w:ascii="바탕" w:hAnsi="바탕" w:hint="eastAsia"/>
          <w:sz w:val="18"/>
          <w:szCs w:val="18"/>
        </w:rPr>
        <w:t>확인</w:t>
      </w:r>
      <w:r w:rsidRPr="009614A0">
        <w:rPr>
          <w:rFonts w:ascii="바탕" w:hAnsi="바탕"/>
          <w:sz w:val="18"/>
          <w:szCs w:val="18"/>
        </w:rPr>
        <w:t xml:space="preserve">, </w:t>
      </w:r>
      <w:r w:rsidRPr="009614A0">
        <w:rPr>
          <w:rFonts w:ascii="바탕" w:hAnsi="바탕" w:hint="eastAsia"/>
          <w:sz w:val="18"/>
          <w:szCs w:val="18"/>
        </w:rPr>
        <w:t>개정</w:t>
      </w:r>
      <w:r w:rsidRPr="009614A0">
        <w:rPr>
          <w:rFonts w:ascii="바탕" w:hAnsi="바탕"/>
          <w:sz w:val="18"/>
          <w:szCs w:val="18"/>
        </w:rPr>
        <w:t xml:space="preserve"> </w:t>
      </w:r>
      <w:r w:rsidRPr="009614A0">
        <w:rPr>
          <w:rFonts w:ascii="바탕" w:hAnsi="바탕" w:hint="eastAsia"/>
          <w:sz w:val="18"/>
          <w:szCs w:val="18"/>
        </w:rPr>
        <w:t>또는</w:t>
      </w:r>
      <w:r w:rsidRPr="009614A0">
        <w:rPr>
          <w:rFonts w:ascii="바탕" w:hAnsi="바탕"/>
          <w:sz w:val="18"/>
          <w:szCs w:val="18"/>
        </w:rPr>
        <w:t xml:space="preserve"> </w:t>
      </w:r>
      <w:r w:rsidRPr="009614A0">
        <w:rPr>
          <w:rFonts w:ascii="바탕" w:hAnsi="바탕" w:hint="eastAsia"/>
          <w:sz w:val="18"/>
          <w:szCs w:val="18"/>
        </w:rPr>
        <w:t>폐지됩니다</w:t>
      </w:r>
      <w:r w:rsidRPr="009614A0">
        <w:rPr>
          <w:rFonts w:ascii="바탕" w:hAnsi="바탕"/>
          <w:sz w:val="18"/>
          <w:szCs w:val="18"/>
        </w:rPr>
        <w:t>.</w:t>
      </w:r>
    </w:p>
    <w:p w:rsidR="00277A06" w:rsidRPr="00B267FA" w:rsidRDefault="00277A06" w:rsidP="00277A06">
      <w:pPr>
        <w:snapToGrid w:val="0"/>
        <w:spacing w:line="312" w:lineRule="auto"/>
        <w:ind w:rightChars="526" w:right="1052"/>
        <w:rPr>
          <w:rFonts w:ascii="바탕" w:hAnsi="바탕"/>
          <w:color w:val="000000" w:themeColor="text1"/>
          <w:sz w:val="18"/>
          <w:szCs w:val="18"/>
        </w:rPr>
      </w:pPr>
    </w:p>
    <w:p w:rsidR="00277A06" w:rsidRPr="00B17621" w:rsidRDefault="00277A06" w:rsidP="00277A06">
      <w:pPr>
        <w:rPr>
          <w:color w:val="000000" w:themeColor="text1"/>
        </w:rPr>
        <w:sectPr w:rsidR="00277A06" w:rsidRPr="00B17621" w:rsidSect="00277A0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:rsidR="00277A06" w:rsidRPr="00B17621" w:rsidRDefault="00277A06" w:rsidP="00277A06">
      <w:pPr>
        <w:pStyle w:val="KSDTf4"/>
        <w:rPr>
          <w:color w:val="000000" w:themeColor="text1"/>
        </w:rPr>
      </w:pPr>
      <w:r w:rsidRPr="00B17621">
        <w:rPr>
          <w:rFonts w:hint="eastAsia"/>
          <w:color w:val="000000" w:themeColor="text1"/>
        </w:rPr>
        <w:lastRenderedPageBreak/>
        <w:t>목</w:t>
      </w:r>
      <w:r w:rsidRPr="00B17621">
        <w:rPr>
          <w:rFonts w:hint="eastAsia"/>
          <w:color w:val="000000" w:themeColor="text1"/>
        </w:rPr>
        <w:t xml:space="preserve">    </w:t>
      </w:r>
      <w:r w:rsidRPr="00B17621">
        <w:rPr>
          <w:rFonts w:hint="eastAsia"/>
          <w:color w:val="000000" w:themeColor="text1"/>
        </w:rPr>
        <w:t>차</w:t>
      </w:r>
    </w:p>
    <w:p w:rsidR="00277A06" w:rsidRPr="00B17621" w:rsidRDefault="00277A06" w:rsidP="00277A06">
      <w:pPr>
        <w:rPr>
          <w:color w:val="000000" w:themeColor="text1"/>
        </w:rPr>
      </w:pPr>
    </w:p>
    <w:p w:rsidR="00B95EBE" w:rsidRDefault="00C2731C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B17621">
        <w:rPr>
          <w:color w:val="000000" w:themeColor="text1"/>
        </w:rPr>
        <w:fldChar w:fldCharType="begin"/>
      </w:r>
      <w:r w:rsidR="00277A06" w:rsidRPr="00B17621">
        <w:rPr>
          <w:color w:val="000000" w:themeColor="text1"/>
        </w:rPr>
        <w:instrText xml:space="preserve"> TOC \o "2-2" \h \z \t "</w:instrText>
      </w:r>
      <w:r w:rsidR="00277A06" w:rsidRPr="00B17621">
        <w:rPr>
          <w:color w:val="000000" w:themeColor="text1"/>
        </w:rPr>
        <w:instrText>제목</w:instrText>
      </w:r>
      <w:r w:rsidR="00277A06" w:rsidRPr="00B17621">
        <w:rPr>
          <w:color w:val="000000" w:themeColor="text1"/>
        </w:rPr>
        <w:instrText xml:space="preserve"> 1,1,[KSDT] </w:instrText>
      </w:r>
      <w:r w:rsidR="00277A06" w:rsidRPr="00B17621">
        <w:rPr>
          <w:color w:val="000000" w:themeColor="text1"/>
        </w:rPr>
        <w:instrText>부속서</w:instrText>
      </w:r>
      <w:r w:rsidR="00277A06" w:rsidRPr="00B17621">
        <w:rPr>
          <w:color w:val="000000" w:themeColor="text1"/>
        </w:rPr>
        <w:instrText xml:space="preserve"> A,1,[KSDT] </w:instrText>
      </w:r>
      <w:r w:rsidR="00277A06" w:rsidRPr="00B17621">
        <w:rPr>
          <w:color w:val="000000" w:themeColor="text1"/>
        </w:rPr>
        <w:instrText>머리말</w:instrText>
      </w:r>
      <w:r w:rsidR="00277A06" w:rsidRPr="00B17621">
        <w:rPr>
          <w:color w:val="000000" w:themeColor="text1"/>
        </w:rPr>
        <w:instrText xml:space="preserve"> </w:instrText>
      </w:r>
      <w:r w:rsidR="00277A06" w:rsidRPr="00B17621">
        <w:rPr>
          <w:color w:val="000000" w:themeColor="text1"/>
        </w:rPr>
        <w:instrText>제목</w:instrText>
      </w:r>
      <w:r w:rsidR="00277A06" w:rsidRPr="00B17621">
        <w:rPr>
          <w:color w:val="000000" w:themeColor="text1"/>
        </w:rPr>
        <w:instrText xml:space="preserve">,1" </w:instrText>
      </w:r>
      <w:r w:rsidRPr="00B17621">
        <w:rPr>
          <w:color w:val="000000" w:themeColor="text1"/>
        </w:rPr>
        <w:fldChar w:fldCharType="separate"/>
      </w:r>
      <w:hyperlink w:anchor="_Toc431889841" w:history="1">
        <w:r w:rsidR="00B95EBE" w:rsidRPr="00B91E81">
          <w:rPr>
            <w:rStyle w:val="ab"/>
            <w:noProof/>
          </w:rPr>
          <w:t>머</w:t>
        </w:r>
        <w:r w:rsidR="00B95EBE" w:rsidRPr="00B91E81">
          <w:rPr>
            <w:rStyle w:val="ab"/>
            <w:noProof/>
          </w:rPr>
          <w:t xml:space="preserve">  </w:t>
        </w:r>
        <w:r w:rsidR="00B95EBE" w:rsidRPr="00B91E81">
          <w:rPr>
            <w:rStyle w:val="ab"/>
            <w:noProof/>
          </w:rPr>
          <w:t>리</w:t>
        </w:r>
        <w:r w:rsidR="00B95EBE" w:rsidRPr="00B91E81">
          <w:rPr>
            <w:rStyle w:val="ab"/>
            <w:noProof/>
          </w:rPr>
          <w:t xml:space="preserve">  </w:t>
        </w:r>
        <w:r w:rsidR="00B95EBE" w:rsidRPr="00B91E81">
          <w:rPr>
            <w:rStyle w:val="ab"/>
            <w:noProof/>
          </w:rPr>
          <w:t>말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_Toc431889841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2" w:history="1">
        <w:r w:rsidR="00B95EBE" w:rsidRPr="00B91E81">
          <w:rPr>
            <w:rStyle w:val="ab"/>
            <w:noProof/>
          </w:rPr>
          <w:t>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적용범위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_Toc431889842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5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3" w:history="1">
        <w:r w:rsidR="00B95EBE" w:rsidRPr="00B91E81">
          <w:rPr>
            <w:rStyle w:val="ab"/>
            <w:noProof/>
          </w:rPr>
          <w:t>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인용규격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_Toc431889843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4" w:history="1">
        <w:r w:rsidR="00B95EBE" w:rsidRPr="00B91E81">
          <w:rPr>
            <w:rStyle w:val="ab"/>
            <w:noProof/>
          </w:rPr>
          <w:t>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정의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_Toc431889844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5" w:history="1">
        <w:r w:rsidR="00B95EBE" w:rsidRPr="00B91E81">
          <w:rPr>
            <w:rStyle w:val="ab"/>
            <w:noProof/>
            <w:lang w:val="en-US"/>
          </w:rPr>
          <w:t>3.1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완전한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효력정지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및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폐지목록</w:t>
        </w:r>
        <w:r w:rsidR="00B95EBE" w:rsidRPr="00B91E81">
          <w:rPr>
            <w:rStyle w:val="ab"/>
            <w:noProof/>
          </w:rPr>
          <w:t xml:space="preserve"> (Complete CRL)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_Toc431889845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6" w:history="1">
        <w:r w:rsidR="00B95EBE" w:rsidRPr="00B91E81">
          <w:rPr>
            <w:rStyle w:val="ab"/>
            <w:noProof/>
            <w:lang w:val="en-US"/>
          </w:rPr>
          <w:t>3.2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사물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인터넷</w:t>
        </w:r>
        <w:r w:rsidR="00B95EBE" w:rsidRPr="00B91E81">
          <w:rPr>
            <w:rStyle w:val="ab"/>
            <w:noProof/>
          </w:rPr>
          <w:t xml:space="preserve"> (Internet of Things)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_Toc431889846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7" w:history="1">
        <w:r w:rsidR="00B95EBE" w:rsidRPr="00B91E81">
          <w:rPr>
            <w:rStyle w:val="ab"/>
            <w:noProof/>
          </w:rPr>
          <w:t>4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프로파일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_Toc431889847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8" w:history="1">
        <w:r w:rsidR="00B95EBE" w:rsidRPr="00B91E81">
          <w:rPr>
            <w:rStyle w:val="ab"/>
            <w:noProof/>
            <w:lang w:val="en-US"/>
          </w:rPr>
          <w:t>4.1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기본필드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_Toc431889848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49" w:history="1">
        <w:r w:rsidR="00B95EBE" w:rsidRPr="00B91E81">
          <w:rPr>
            <w:rStyle w:val="ab"/>
            <w:noProof/>
            <w:lang w:val="en-US"/>
          </w:rPr>
          <w:t>4.2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확장필드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_Toc431889849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0" w:history="1">
        <w:r w:rsidR="00B95EBE" w:rsidRPr="00B91E81">
          <w:rPr>
            <w:rStyle w:val="ab"/>
            <w:noProof/>
            <w:lang w:val="en-US"/>
          </w:rPr>
          <w:t>4.3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상호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연동을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위한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요구사항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_Toc431889850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1" w:history="1">
        <w:r w:rsidR="00B95EBE" w:rsidRPr="00B91E81">
          <w:rPr>
            <w:rStyle w:val="ab"/>
            <w:noProof/>
          </w:rPr>
          <w:t>5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DN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_Toc431889851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2" w:history="1">
        <w:r w:rsidR="00B95EBE" w:rsidRPr="00B91E81">
          <w:rPr>
            <w:rStyle w:val="ab"/>
            <w:noProof/>
            <w:lang w:val="en-US"/>
          </w:rPr>
          <w:t>5.1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DN </w:t>
        </w:r>
        <w:r w:rsidR="00B95EBE" w:rsidRPr="00B91E81">
          <w:rPr>
            <w:rStyle w:val="ab"/>
            <w:noProof/>
          </w:rPr>
          <w:t>구성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_Toc431889852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3" w:history="1">
        <w:r w:rsidR="00B95EBE" w:rsidRPr="00B91E81">
          <w:rPr>
            <w:rStyle w:val="ab"/>
            <w:noProof/>
            <w:lang w:val="en-US"/>
          </w:rPr>
          <w:t>5.2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DN </w:t>
        </w:r>
        <w:r w:rsidR="00B95EBE" w:rsidRPr="00B91E81">
          <w:rPr>
            <w:rStyle w:val="ab"/>
            <w:noProof/>
          </w:rPr>
          <w:t>속성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정의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_Toc431889853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4" w:history="1">
        <w:r w:rsidR="00B95EBE" w:rsidRPr="00B91E81">
          <w:rPr>
            <w:rStyle w:val="ab"/>
            <w:noProof/>
            <w:lang w:val="en-US"/>
          </w:rPr>
          <w:t>5.3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인증체계</w:t>
        </w:r>
        <w:r w:rsidR="00B95EBE" w:rsidRPr="00B91E81">
          <w:rPr>
            <w:rStyle w:val="ab"/>
            <w:noProof/>
          </w:rPr>
          <w:t xml:space="preserve"> DN </w:t>
        </w:r>
        <w:r w:rsidR="00B95EBE" w:rsidRPr="00B91E81">
          <w:rPr>
            <w:rStyle w:val="ab"/>
            <w:noProof/>
          </w:rPr>
          <w:t>구성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_Toc431889854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5" w:history="1">
        <w:r w:rsidR="00B95EBE" w:rsidRPr="00B91E81">
          <w:rPr>
            <w:rStyle w:val="ab"/>
            <w:noProof/>
          </w:rPr>
          <w:t>6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전자서명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알고리즘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파라미터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_Toc431889855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6" w:history="1">
        <w:r w:rsidR="00B95EBE" w:rsidRPr="00B91E81">
          <w:rPr>
            <w:rStyle w:val="ab"/>
            <w:noProof/>
          </w:rPr>
          <w:t>7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기기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인증서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효력정지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및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폐지목록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프로파일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_Toc431889856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7" w:history="1">
        <w:r w:rsidR="00B95EBE" w:rsidRPr="00B91E81">
          <w:rPr>
            <w:rStyle w:val="ab"/>
            <w:noProof/>
            <w:lang w:val="en-US"/>
          </w:rPr>
          <w:t>7.1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기본필드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_Toc431889857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19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8" w:history="1">
        <w:r w:rsidR="00B95EBE" w:rsidRPr="00B91E81">
          <w:rPr>
            <w:rStyle w:val="ab"/>
            <w:noProof/>
            <w:lang w:val="en-US"/>
          </w:rPr>
          <w:t>7.2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확장필드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_Toc431889858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21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59" w:history="1">
        <w:r w:rsidR="00B95EBE" w:rsidRPr="00B91E81">
          <w:rPr>
            <w:rStyle w:val="ab"/>
            <w:noProof/>
            <w:lang w:val="en-US"/>
          </w:rPr>
          <w:t>7.3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 xml:space="preserve">CRL </w:t>
        </w:r>
        <w:r w:rsidR="00B95EBE" w:rsidRPr="00B91E81">
          <w:rPr>
            <w:rStyle w:val="ab"/>
            <w:noProof/>
          </w:rPr>
          <w:t>엔트리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확장필드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_Toc431889859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23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0" w:history="1">
        <w:r w:rsidR="00B95EBE" w:rsidRPr="00B91E81">
          <w:rPr>
            <w:rStyle w:val="ab"/>
            <w:noProof/>
          </w:rPr>
          <w:t>8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디렉터리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스키마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정의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_Toc431889860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25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1" w:history="1">
        <w:r w:rsidR="00B95EBE" w:rsidRPr="00B91E81">
          <w:rPr>
            <w:rStyle w:val="ab"/>
            <w:noProof/>
            <w:lang w:val="en-US"/>
          </w:rPr>
          <w:t>8.1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디렉터리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프로토콜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_Toc431889861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25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2" w:history="1">
        <w:r w:rsidR="00B95EBE" w:rsidRPr="00B91E81">
          <w:rPr>
            <w:rStyle w:val="ab"/>
            <w:noProof/>
            <w:lang w:val="en-US"/>
          </w:rPr>
          <w:t>8.2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디렉터리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스키마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_Toc431889862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25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3" w:history="1">
        <w:r w:rsidR="00B95EBE" w:rsidRPr="00B91E81">
          <w:rPr>
            <w:rStyle w:val="ab"/>
            <w:noProof/>
            <w:lang w:val="en-US"/>
          </w:rPr>
          <w:t>8.3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디렉터리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공고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_Toc431889863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29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4" w:history="1">
        <w:r w:rsidR="00B95EBE" w:rsidRPr="00B91E81">
          <w:rPr>
            <w:rStyle w:val="ab"/>
            <w:noProof/>
          </w:rPr>
          <w:t>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속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rFonts w:ascii="굴림" w:eastAsia="굴림" w:hAnsi="굴림" w:cs="굴림" w:hint="eastAsia"/>
            <w:noProof/>
          </w:rPr>
          <w:t>Ⅰ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_Toc431889864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31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5" w:history="1">
        <w:r w:rsidR="00B95EBE" w:rsidRPr="00B91E81">
          <w:rPr>
            <w:rStyle w:val="ab"/>
            <w:noProof/>
          </w:rPr>
          <w:t>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속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rFonts w:ascii="굴림" w:eastAsia="굴림" w:hAnsi="굴림" w:cs="굴림" w:hint="eastAsia"/>
            <w:noProof/>
          </w:rPr>
          <w:t>Ⅱ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_Toc431889865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37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6" w:history="1">
        <w:r w:rsidR="00B95EBE" w:rsidRPr="00B91E81">
          <w:rPr>
            <w:rStyle w:val="ab"/>
            <w:noProof/>
          </w:rPr>
          <w:t>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속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서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rFonts w:ascii="굴림" w:eastAsia="굴림" w:hAnsi="굴림" w:cs="굴림" w:hint="eastAsia"/>
            <w:noProof/>
          </w:rPr>
          <w:t>Ⅲ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_Toc431889866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39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7" w:history="1">
        <w:r w:rsidR="00B95EBE" w:rsidRPr="00B91E81">
          <w:rPr>
            <w:rStyle w:val="ab"/>
            <w:noProof/>
          </w:rPr>
          <w:t>부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록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rFonts w:ascii="굴림" w:eastAsia="굴림" w:hAnsi="굴림" w:cs="굴림" w:hint="eastAsia"/>
            <w:noProof/>
          </w:rPr>
          <w:t>Ⅰ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_Toc431889867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44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8" w:history="1">
        <w:r w:rsidR="00B95EBE" w:rsidRPr="00B91E81">
          <w:rPr>
            <w:rStyle w:val="ab"/>
            <w:noProof/>
          </w:rPr>
          <w:t>KS X 3231 : 2014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_Toc431889868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69" w:history="1">
        <w:r w:rsidR="00B95EBE" w:rsidRPr="00B91E81">
          <w:rPr>
            <w:rStyle w:val="ab"/>
            <w:noProof/>
          </w:rPr>
          <w:t>1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개정의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취지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_Toc431889869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70" w:history="1">
        <w:r w:rsidR="00B95EBE" w:rsidRPr="00B91E81">
          <w:rPr>
            <w:rStyle w:val="ab"/>
            <w:noProof/>
          </w:rPr>
          <w:t>2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주요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개정</w:t>
        </w:r>
        <w:r w:rsidR="00B95EBE" w:rsidRPr="00B91E81">
          <w:rPr>
            <w:rStyle w:val="ab"/>
            <w:noProof/>
          </w:rPr>
          <w:t xml:space="preserve"> </w:t>
        </w:r>
        <w:r w:rsidR="00B95EBE" w:rsidRPr="00B91E81">
          <w:rPr>
            <w:rStyle w:val="ab"/>
            <w:noProof/>
          </w:rPr>
          <w:t>내용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_Toc431889870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46</w:t>
        </w:r>
        <w:r w:rsidR="00B95EBE">
          <w:rPr>
            <w:noProof/>
            <w:webHidden/>
          </w:rPr>
          <w:fldChar w:fldCharType="end"/>
        </w:r>
      </w:hyperlink>
    </w:p>
    <w:p w:rsidR="00B95EBE" w:rsidRDefault="005648C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1889871" w:history="1">
        <w:r w:rsidR="00B95EBE" w:rsidRPr="00B91E81">
          <w:rPr>
            <w:rStyle w:val="ab"/>
            <w:noProof/>
          </w:rPr>
          <w:t>3</w:t>
        </w:r>
        <w:r w:rsidR="00B95EB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B95EBE" w:rsidRPr="00B91E81">
          <w:rPr>
            <w:rStyle w:val="ab"/>
            <w:noProof/>
          </w:rPr>
          <w:t>원안작성자</w:t>
        </w:r>
        <w:r w:rsidR="00B95EBE">
          <w:rPr>
            <w:noProof/>
            <w:webHidden/>
          </w:rPr>
          <w:tab/>
        </w:r>
        <w:r w:rsidR="00B95EBE">
          <w:rPr>
            <w:noProof/>
            <w:webHidden/>
          </w:rPr>
          <w:fldChar w:fldCharType="begin"/>
        </w:r>
        <w:r w:rsidR="00B95EBE">
          <w:rPr>
            <w:noProof/>
            <w:webHidden/>
          </w:rPr>
          <w:instrText xml:space="preserve"> PAGEREF _Toc431889871 \h </w:instrText>
        </w:r>
        <w:r w:rsidR="00B95EBE">
          <w:rPr>
            <w:noProof/>
            <w:webHidden/>
          </w:rPr>
        </w:r>
        <w:r w:rsidR="00B95EBE">
          <w:rPr>
            <w:noProof/>
            <w:webHidden/>
          </w:rPr>
          <w:fldChar w:fldCharType="separate"/>
        </w:r>
        <w:r w:rsidR="00B95EBE">
          <w:rPr>
            <w:noProof/>
            <w:webHidden/>
          </w:rPr>
          <w:t>46</w:t>
        </w:r>
        <w:r w:rsidR="00B95EBE">
          <w:rPr>
            <w:noProof/>
            <w:webHidden/>
          </w:rPr>
          <w:fldChar w:fldCharType="end"/>
        </w:r>
      </w:hyperlink>
    </w:p>
    <w:p w:rsidR="00277A06" w:rsidRPr="00B17621" w:rsidRDefault="00C2731C" w:rsidP="00277A06">
      <w:pPr>
        <w:rPr>
          <w:color w:val="000000" w:themeColor="text1"/>
        </w:rPr>
      </w:pPr>
      <w:r w:rsidRPr="00B17621">
        <w:rPr>
          <w:color w:val="000000" w:themeColor="text1"/>
        </w:rPr>
        <w:fldChar w:fldCharType="end"/>
      </w:r>
    </w:p>
    <w:p w:rsidR="00277A06" w:rsidRPr="00B17621" w:rsidRDefault="00277A06" w:rsidP="00277A06">
      <w:pPr>
        <w:rPr>
          <w:color w:val="000000" w:themeColor="text1"/>
        </w:rPr>
      </w:pPr>
    </w:p>
    <w:p w:rsidR="00277A06" w:rsidRPr="00B17621" w:rsidRDefault="00277A06" w:rsidP="00277A06">
      <w:pPr>
        <w:pStyle w:val="KSDTff0"/>
        <w:rPr>
          <w:color w:val="000000" w:themeColor="text1"/>
        </w:rPr>
      </w:pPr>
      <w:r w:rsidRPr="00B17621">
        <w:rPr>
          <w:color w:val="000000" w:themeColor="text1"/>
        </w:rPr>
        <w:br w:type="page"/>
      </w:r>
      <w:bookmarkStart w:id="5" w:name="_Toc431889841"/>
      <w:r w:rsidRPr="00B17621">
        <w:rPr>
          <w:rFonts w:hint="eastAsia"/>
          <w:color w:val="000000" w:themeColor="text1"/>
        </w:rPr>
        <w:lastRenderedPageBreak/>
        <w:t>머</w:t>
      </w:r>
      <w:r w:rsidRPr="00B17621">
        <w:rPr>
          <w:rFonts w:hint="eastAsia"/>
          <w:color w:val="000000" w:themeColor="text1"/>
        </w:rPr>
        <w:t xml:space="preserve">  </w:t>
      </w:r>
      <w:r w:rsidRPr="00B17621">
        <w:rPr>
          <w:rFonts w:hint="eastAsia"/>
          <w:color w:val="000000" w:themeColor="text1"/>
        </w:rPr>
        <w:t>리</w:t>
      </w:r>
      <w:r w:rsidRPr="00B17621">
        <w:rPr>
          <w:rFonts w:hint="eastAsia"/>
          <w:color w:val="000000" w:themeColor="text1"/>
        </w:rPr>
        <w:t xml:space="preserve">  </w:t>
      </w:r>
      <w:r w:rsidRPr="00B17621">
        <w:rPr>
          <w:rFonts w:hint="eastAsia"/>
          <w:color w:val="000000" w:themeColor="text1"/>
        </w:rPr>
        <w:t>말</w:t>
      </w:r>
      <w:bookmarkEnd w:id="5"/>
    </w:p>
    <w:p w:rsidR="00277A06" w:rsidRPr="00B17621" w:rsidRDefault="00277A06" w:rsidP="00277A06">
      <w:pPr>
        <w:rPr>
          <w:color w:val="000000" w:themeColor="text1"/>
        </w:rPr>
      </w:pPr>
    </w:p>
    <w:p w:rsidR="00277A06" w:rsidRPr="00B17621" w:rsidRDefault="00277A06" w:rsidP="00277A06">
      <w:pPr>
        <w:rPr>
          <w:color w:val="000000" w:themeColor="text1"/>
        </w:rPr>
      </w:pPr>
    </w:p>
    <w:p w:rsidR="00277A06" w:rsidRPr="00B17621" w:rsidRDefault="00277A06" w:rsidP="00277A06">
      <w:pPr>
        <w:rPr>
          <w:color w:val="000000" w:themeColor="text1"/>
        </w:rPr>
      </w:pPr>
    </w:p>
    <w:p w:rsidR="007A6F28" w:rsidRPr="007A6F28" w:rsidRDefault="007A6F28" w:rsidP="007A6F28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</w:p>
    <w:p w:rsidR="00A97AF3" w:rsidRP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이 표준은 기기 인증서비스의 안정성 및 호환성 확보를 위해 기기 인증서 프로파일 및</w:t>
      </w:r>
    </w:p>
    <w:p w:rsidR="00A97AF3" w:rsidRP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해지목록(CRL, Certificate Revocation List), 기기 인증서 고유이름(DN, Distinguished</w:t>
      </w:r>
    </w:p>
    <w:p w:rsidR="00A97AF3" w:rsidRP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Name), 전자서명 알고리즘, 디렉터리 프로토콜 등 관련 표준 기술규격을 제시한다.</w:t>
      </w:r>
    </w:p>
    <w:p w:rsid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</w:p>
    <w:p w:rsidR="00A97AF3" w:rsidRP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본 표준은 IoT(Internet of Things) 환경에서 다양한 기기의 안전한 운영을 위해 사용되는</w:t>
      </w:r>
    </w:p>
    <w:p w:rsidR="00A97AF3" w:rsidRPr="00A97AF3" w:rsidRDefault="00A97AF3" w:rsidP="00A97AF3">
      <w:pPr>
        <w:pStyle w:val="aa"/>
        <w:wordWrap/>
        <w:spacing w:line="360" w:lineRule="auto"/>
        <w:rPr>
          <w:rFonts w:ascii="바탕" w:hAnsi="바탕" w:cs="Arial"/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기기 인증서과 관련한 규격을 정의함으로써 다양한 IoT(Internet of Things) 기반 신규</w:t>
      </w:r>
    </w:p>
    <w:p w:rsidR="00277A06" w:rsidRPr="00B17621" w:rsidRDefault="00A97AF3" w:rsidP="00B267FA">
      <w:pPr>
        <w:pStyle w:val="aa"/>
        <w:wordWrap/>
        <w:spacing w:line="360" w:lineRule="auto"/>
        <w:jc w:val="center"/>
        <w:rPr>
          <w:color w:val="000000" w:themeColor="text1"/>
        </w:rPr>
      </w:pPr>
      <w:r w:rsidRPr="00A97AF3">
        <w:rPr>
          <w:rFonts w:ascii="바탕" w:hAnsi="바탕" w:cs="Arial" w:hint="eastAsia"/>
          <w:color w:val="000000" w:themeColor="text1"/>
        </w:rPr>
        <w:t>서비스의 안전성, 신뢰성 제고 및 관련 산업의 활성화에 기여할 것이다.</w:t>
      </w:r>
      <w:r w:rsidR="00277A06" w:rsidRPr="00B17621">
        <w:rPr>
          <w:rFonts w:ascii="돋움" w:eastAsia="돋움" w:hAnsi="돋움"/>
          <w:b/>
          <w:color w:val="000000" w:themeColor="text1"/>
          <w:sz w:val="28"/>
        </w:rPr>
        <w:br w:type="page"/>
      </w:r>
      <w:bookmarkStart w:id="6" w:name="본문시작"/>
      <w:bookmarkEnd w:id="6"/>
      <w:r w:rsidR="00B267FA">
        <w:rPr>
          <w:rFonts w:ascii="돋움" w:eastAsia="돋움" w:hAnsi="돋움" w:hint="eastAsia"/>
          <w:b/>
          <w:color w:val="000000" w:themeColor="text1"/>
          <w:sz w:val="28"/>
        </w:rPr>
        <w:lastRenderedPageBreak/>
        <w:t>방송통신</w:t>
      </w:r>
      <w:r w:rsidR="004F106F" w:rsidRPr="00B17621">
        <w:rPr>
          <w:rFonts w:ascii="돋움" w:eastAsia="돋움" w:hAnsi="돋움" w:hint="eastAsia"/>
          <w:b/>
          <w:color w:val="000000" w:themeColor="text1"/>
          <w:sz w:val="28"/>
        </w:rPr>
        <w:t>표</w:t>
      </w:r>
      <w:r w:rsidR="00277A06" w:rsidRPr="00B17621">
        <w:rPr>
          <w:rFonts w:ascii="돋움" w:eastAsia="돋움" w:hAnsi="돋움" w:hint="eastAsia"/>
          <w:b/>
          <w:color w:val="000000" w:themeColor="text1"/>
          <w:sz w:val="28"/>
        </w:rPr>
        <w:t>준</w:t>
      </w:r>
    </w:p>
    <w:p w:rsidR="008F7474" w:rsidRPr="00B17621" w:rsidRDefault="008F7474" w:rsidP="00171A90">
      <w:pPr>
        <w:pStyle w:val="9"/>
        <w:wordWrap/>
        <w:adjustRightInd w:val="0"/>
        <w:ind w:leftChars="0" w:left="0" w:firstLineChars="0" w:firstLine="0"/>
        <w:jc w:val="right"/>
        <w:rPr>
          <w:color w:val="000000" w:themeColor="text1"/>
        </w:rPr>
      </w:pPr>
    </w:p>
    <w:p w:rsidR="00277A06" w:rsidRPr="00B17621" w:rsidRDefault="009C16FF" w:rsidP="00171A90">
      <w:pPr>
        <w:pStyle w:val="9"/>
        <w:wordWrap/>
        <w:adjustRightInd w:val="0"/>
        <w:ind w:leftChars="0" w:left="0" w:firstLineChars="0" w:firstLine="0"/>
        <w:jc w:val="right"/>
        <w:rPr>
          <w:rFonts w:eastAsia="돋움"/>
          <w:b/>
          <w:color w:val="000000" w:themeColor="text1"/>
          <w:sz w:val="28"/>
          <w:szCs w:val="28"/>
        </w:rPr>
      </w:pPr>
      <w:fldSimple w:instr=" DOCPROPERTY &quot;DocKnd&quot;  \* MERGEFORMAT ">
        <w:r w:rsidR="00277A06" w:rsidRPr="00B17621">
          <w:rPr>
            <w:rFonts w:eastAsia="돋움" w:cs="Arial"/>
            <w:b/>
            <w:color w:val="000000" w:themeColor="text1"/>
            <w:sz w:val="28"/>
            <w:szCs w:val="28"/>
          </w:rPr>
          <w:t>KS</w:t>
        </w:r>
      </w:fldSimple>
      <w:r w:rsidR="00277A06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F25081" w:rsidRPr="00B17621">
        <w:rPr>
          <w:rFonts w:eastAsia="돋움" w:cs="Arial" w:hint="eastAsia"/>
          <w:b/>
          <w:color w:val="000000" w:themeColor="text1"/>
          <w:sz w:val="28"/>
          <w:szCs w:val="28"/>
        </w:rPr>
        <w:t>X</w:t>
      </w:r>
      <w:r w:rsidR="00705E24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B9661B">
        <w:rPr>
          <w:rFonts w:eastAsia="돋움" w:cs="Arial" w:hint="eastAsia"/>
          <w:b/>
          <w:color w:val="000000" w:themeColor="text1"/>
          <w:sz w:val="28"/>
          <w:szCs w:val="28"/>
        </w:rPr>
        <w:t>3</w:t>
      </w:r>
      <w:r w:rsidR="00887F0A">
        <w:rPr>
          <w:rFonts w:eastAsia="돋움" w:cs="Arial" w:hint="eastAsia"/>
          <w:b/>
          <w:color w:val="000000" w:themeColor="text1"/>
          <w:sz w:val="28"/>
          <w:szCs w:val="28"/>
        </w:rPr>
        <w:t>2</w:t>
      </w:r>
      <w:r w:rsidR="005A0007">
        <w:rPr>
          <w:rFonts w:eastAsia="돋움" w:cs="Arial" w:hint="eastAsia"/>
          <w:b/>
          <w:color w:val="000000" w:themeColor="text1"/>
          <w:sz w:val="28"/>
          <w:szCs w:val="28"/>
        </w:rPr>
        <w:t>31</w:t>
      </w:r>
      <w:r w:rsidR="00705E24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277A06" w:rsidRPr="00B17621">
        <w:rPr>
          <w:rFonts w:eastAsia="돋움" w:cs="Arial" w:hint="eastAsia"/>
          <w:b/>
          <w:color w:val="000000" w:themeColor="text1"/>
          <w:sz w:val="28"/>
          <w:szCs w:val="28"/>
        </w:rPr>
        <w:t>:</w:t>
      </w:r>
      <w:r w:rsidR="0031427D" w:rsidRPr="00B17621">
        <w:rPr>
          <w:rFonts w:eastAsia="돋움" w:cs="Arial" w:hint="eastAsia"/>
          <w:b/>
          <w:color w:val="000000" w:themeColor="text1"/>
          <w:sz w:val="28"/>
          <w:szCs w:val="28"/>
        </w:rPr>
        <w:t xml:space="preserve"> </w: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fldSimple w:instr=" DOCPROPERTY &quot;NCKnd&quot; \* MERGEFORMAT ">
        <w:r w:rsidR="00277A06" w:rsidRPr="00B17621">
          <w:rPr>
            <w:rFonts w:eastAsia="돋움"/>
            <w:b/>
            <w:color w:val="000000" w:themeColor="text1"/>
            <w:sz w:val="28"/>
            <w:szCs w:val="28"/>
          </w:rPr>
          <w:instrText>1</w:instrText>
        </w:r>
      </w:fldSimple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 = 1 </w:instrText>
      </w:r>
      <w:fldSimple w:instr=" DOCPROPERTY &quot;NewYear&quot; \* MERGEFORMAT ">
        <w:r w:rsidR="00277A06" w:rsidRPr="00B17621">
          <w:rPr>
            <w:rFonts w:eastAsia="돋움"/>
            <w:b/>
            <w:color w:val="000000" w:themeColor="text1"/>
            <w:sz w:val="28"/>
            <w:szCs w:val="28"/>
          </w:rPr>
          <w:instrText>2003</w:instrText>
        </w:r>
      </w:fldSimple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separate"/>
      </w:r>
      <w:r w:rsidR="00277A06" w:rsidRPr="00B17621">
        <w:rPr>
          <w:rFonts w:eastAsia="돋움"/>
          <w:b/>
          <w:noProof/>
          <w:color w:val="000000" w:themeColor="text1"/>
          <w:sz w:val="28"/>
          <w:szCs w:val="28"/>
        </w:rPr>
        <w:t>20</w: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F25081" w:rsidRPr="00B17621">
        <w:rPr>
          <w:rFonts w:eastAsia="돋움" w:hint="eastAsia"/>
          <w:b/>
          <w:color w:val="000000" w:themeColor="text1"/>
          <w:sz w:val="28"/>
          <w:szCs w:val="28"/>
        </w:rPr>
        <w:t>1</w:t>
      </w:r>
      <w:r w:rsidR="00887F0A">
        <w:rPr>
          <w:rFonts w:eastAsia="돋움" w:hint="eastAsia"/>
          <w:b/>
          <w:color w:val="000000" w:themeColor="text1"/>
          <w:sz w:val="28"/>
          <w:szCs w:val="28"/>
        </w:rPr>
        <w:t>4</w: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IF </w:instrText>
      </w:r>
      <w:fldSimple w:instr=" DOCPROPERTY &quot;NCKnd&quot; \* MERGEFORMAT ">
        <w:r w:rsidR="00277A06" w:rsidRPr="00B17621">
          <w:rPr>
            <w:rFonts w:eastAsia="돋움"/>
            <w:b/>
            <w:color w:val="000000" w:themeColor="text1"/>
            <w:sz w:val="28"/>
            <w:szCs w:val="28"/>
          </w:rPr>
          <w:instrText>1</w:instrText>
        </w:r>
      </w:fldSimple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 xml:space="preserve"> = 2 </w:instrTex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>DOCPROPERTY "ChgYear" \* MERGEFORMAT</w:instrText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t xml:space="preserve"> </w: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begin"/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277A06" w:rsidRPr="00B17621">
        <w:rPr>
          <w:rFonts w:eastAsia="돋움" w:hint="eastAsia"/>
          <w:b/>
          <w:color w:val="000000" w:themeColor="text1"/>
          <w:sz w:val="28"/>
          <w:szCs w:val="28"/>
        </w:rPr>
        <w:instrText>DOCPROPERTY  Amendment  \* MERGEFORMAT</w:instrText>
      </w:r>
      <w:r w:rsidR="00277A06" w:rsidRPr="00B17621">
        <w:rPr>
          <w:rFonts w:eastAsia="돋움"/>
          <w:b/>
          <w:color w:val="000000" w:themeColor="text1"/>
          <w:sz w:val="28"/>
          <w:szCs w:val="28"/>
        </w:rPr>
        <w:instrText xml:space="preserve"> </w:instrText>
      </w:r>
      <w:r w:rsidR="00C2731C" w:rsidRPr="00B17621">
        <w:rPr>
          <w:rFonts w:eastAsia="돋움"/>
          <w:b/>
          <w:color w:val="000000" w:themeColor="text1"/>
          <w:sz w:val="28"/>
          <w:szCs w:val="28"/>
        </w:rPr>
        <w:fldChar w:fldCharType="end"/>
      </w:r>
    </w:p>
    <w:bookmarkStart w:id="7" w:name="부합화"/>
    <w:bookmarkEnd w:id="7"/>
    <w:p w:rsidR="00277A06" w:rsidRPr="00B17621" w:rsidRDefault="00C2731C" w:rsidP="00171A90">
      <w:pPr>
        <w:wordWrap/>
        <w:adjustRightInd w:val="0"/>
        <w:ind w:left="187" w:hanging="187"/>
        <w:jc w:val="right"/>
        <w:rPr>
          <w:rFonts w:eastAsia="돋움"/>
          <w:b/>
          <w:bCs/>
          <w:color w:val="000000" w:themeColor="text1"/>
          <w:sz w:val="28"/>
        </w:rPr>
      </w:pPr>
      <w:r w:rsidRPr="00B17621">
        <w:rPr>
          <w:rFonts w:eastAsia="돋움"/>
          <w:b/>
          <w:bCs/>
          <w:color w:val="000000" w:themeColor="text1"/>
          <w:sz w:val="28"/>
        </w:rPr>
        <w:fldChar w:fldCharType="begin"/>
      </w:r>
      <w:r w:rsidR="00277A06" w:rsidRPr="00B17621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="00277A06" w:rsidRPr="00B17621">
        <w:rPr>
          <w:rFonts w:eastAsia="돋움" w:hint="eastAsia"/>
          <w:b/>
          <w:bCs/>
          <w:color w:val="000000" w:themeColor="text1"/>
          <w:sz w:val="28"/>
        </w:rPr>
        <w:instrText xml:space="preserve">DOCPROPERTY  </w:instrText>
      </w:r>
      <w:r w:rsidR="00277A06" w:rsidRPr="00B17621">
        <w:rPr>
          <w:rFonts w:eastAsia="돋움"/>
          <w:b/>
          <w:bCs/>
          <w:color w:val="000000" w:themeColor="text1"/>
          <w:sz w:val="28"/>
        </w:rPr>
        <w:instrText>TxtModList</w:instrText>
      </w:r>
      <w:r w:rsidR="00277A06" w:rsidRPr="00B17621">
        <w:rPr>
          <w:rFonts w:eastAsia="돋움" w:hint="eastAsia"/>
          <w:b/>
          <w:bCs/>
          <w:color w:val="000000" w:themeColor="text1"/>
          <w:sz w:val="28"/>
        </w:rPr>
        <w:instrText xml:space="preserve">  \* MERGEFORMAT</w:instrText>
      </w:r>
      <w:r w:rsidR="00277A06" w:rsidRPr="00B17621">
        <w:rPr>
          <w:rFonts w:eastAsia="돋움"/>
          <w:b/>
          <w:bCs/>
          <w:color w:val="000000" w:themeColor="text1"/>
          <w:sz w:val="28"/>
        </w:rPr>
        <w:instrText xml:space="preserve"> </w:instrText>
      </w:r>
      <w:r w:rsidRPr="00B17621">
        <w:rPr>
          <w:rFonts w:eastAsia="돋움"/>
          <w:b/>
          <w:bCs/>
          <w:color w:val="000000" w:themeColor="text1"/>
          <w:sz w:val="28"/>
        </w:rPr>
        <w:fldChar w:fldCharType="end"/>
      </w:r>
      <w:fldSimple w:instr=" DOCPROPERTY  TxtConfirm  \* MERGEFORMAT ">
        <w:r w:rsidR="00277A06" w:rsidRPr="00B17621">
          <w:rPr>
            <w:rFonts w:eastAsia="돋움" w:hint="eastAsia"/>
            <w:b/>
            <w:bCs/>
            <w:color w:val="000000" w:themeColor="text1"/>
            <w:sz w:val="28"/>
          </w:rPr>
          <w:t>(201</w:t>
        </w:r>
        <w:r w:rsidR="004F106F">
          <w:rPr>
            <w:rFonts w:eastAsia="돋움"/>
            <w:b/>
            <w:bCs/>
            <w:color w:val="000000" w:themeColor="text1"/>
            <w:sz w:val="28"/>
          </w:rPr>
          <w:t>9</w:t>
        </w:r>
        <w:r w:rsidR="00277A06" w:rsidRPr="00B17621">
          <w:rPr>
            <w:rFonts w:eastAsia="돋움" w:hint="eastAsia"/>
            <w:b/>
            <w:bCs/>
            <w:color w:val="000000" w:themeColor="text1"/>
            <w:sz w:val="28"/>
          </w:rPr>
          <w:t xml:space="preserve"> </w:t>
        </w:r>
        <w:r w:rsidR="00277A06" w:rsidRPr="00B17621">
          <w:rPr>
            <w:rFonts w:eastAsia="돋움" w:hint="eastAsia"/>
            <w:b/>
            <w:bCs/>
            <w:color w:val="000000" w:themeColor="text1"/>
            <w:sz w:val="28"/>
          </w:rPr>
          <w:t>확인</w:t>
        </w:r>
        <w:r w:rsidR="00277A06" w:rsidRPr="00B17621">
          <w:rPr>
            <w:rFonts w:eastAsia="돋움" w:hint="eastAsia"/>
            <w:b/>
            <w:bCs/>
            <w:color w:val="000000" w:themeColor="text1"/>
            <w:sz w:val="28"/>
          </w:rPr>
          <w:t>)</w:t>
        </w:r>
      </w:fldSimple>
    </w:p>
    <w:p w:rsidR="00277A06" w:rsidRPr="00B17621" w:rsidRDefault="00277A06" w:rsidP="00171A90">
      <w:pPr>
        <w:wordWrap/>
        <w:adjustRightInd w:val="0"/>
        <w:ind w:left="187" w:hanging="187"/>
        <w:jc w:val="right"/>
        <w:rPr>
          <w:rFonts w:eastAsia="돋움"/>
          <w:b/>
          <w:bCs/>
          <w:color w:val="000000" w:themeColor="text1"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277A06" w:rsidRPr="00B17621" w:rsidTr="00277A06">
        <w:trPr>
          <w:jc w:val="center"/>
        </w:trPr>
        <w:tc>
          <w:tcPr>
            <w:tcW w:w="7315" w:type="dxa"/>
          </w:tcPr>
          <w:p w:rsidR="00277A06" w:rsidRPr="00B17621" w:rsidRDefault="00887F0A" w:rsidP="00400F95">
            <w:pPr>
              <w:wordWrap/>
              <w:adjustRightInd w:val="0"/>
              <w:jc w:val="center"/>
              <w:rPr>
                <w:rFonts w:eastAsia="돋움"/>
                <w:b/>
                <w:color w:val="000000" w:themeColor="text1"/>
                <w:w w:val="90"/>
                <w:sz w:val="40"/>
                <w:szCs w:val="40"/>
              </w:rPr>
            </w:pPr>
            <w:r w:rsidRPr="00887F0A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기기</w:t>
            </w:r>
            <w:r w:rsidRPr="00887F0A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Pr="00887F0A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인증서</w:t>
            </w:r>
            <w:r w:rsidRPr="00887F0A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  <w:r w:rsidRPr="00887F0A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>규격</w:t>
            </w:r>
            <w:r w:rsidR="004E6C02" w:rsidRPr="004E6C02">
              <w:rPr>
                <w:rFonts w:eastAsia="돋움" w:hint="eastAsia"/>
                <w:b/>
                <w:color w:val="000000" w:themeColor="text1"/>
                <w:w w:val="90"/>
                <w:sz w:val="40"/>
                <w:szCs w:val="40"/>
              </w:rPr>
              <w:t xml:space="preserve"> </w:t>
            </w:r>
          </w:p>
        </w:tc>
      </w:tr>
    </w:tbl>
    <w:p w:rsidR="004E6C02" w:rsidRDefault="00887F0A" w:rsidP="007A6F28">
      <w:pPr>
        <w:wordWrap/>
        <w:jc w:val="center"/>
        <w:rPr>
          <w:rFonts w:eastAsia="돋움"/>
          <w:color w:val="000000" w:themeColor="text1"/>
          <w:sz w:val="24"/>
          <w:szCs w:val="24"/>
        </w:rPr>
      </w:pPr>
      <w:r w:rsidRPr="00887F0A">
        <w:rPr>
          <w:rFonts w:eastAsia="돋움"/>
          <w:color w:val="000000" w:themeColor="text1"/>
          <w:sz w:val="24"/>
          <w:szCs w:val="24"/>
        </w:rPr>
        <w:t>Device Certificate Specification</w:t>
      </w:r>
    </w:p>
    <w:p w:rsidR="004E6C02" w:rsidRDefault="004E6C02" w:rsidP="007A6F28">
      <w:pPr>
        <w:wordWrap/>
        <w:jc w:val="center"/>
        <w:rPr>
          <w:rFonts w:eastAsia="돋움"/>
          <w:color w:val="000000" w:themeColor="text1"/>
          <w:sz w:val="24"/>
          <w:szCs w:val="24"/>
        </w:rPr>
      </w:pPr>
    </w:p>
    <w:p w:rsidR="004E6C02" w:rsidRDefault="004E6C02" w:rsidP="007A6F28">
      <w:pPr>
        <w:wordWrap/>
        <w:jc w:val="center"/>
        <w:rPr>
          <w:rFonts w:eastAsia="돋움"/>
          <w:color w:val="000000" w:themeColor="text1"/>
          <w:sz w:val="24"/>
          <w:szCs w:val="24"/>
        </w:rPr>
      </w:pPr>
    </w:p>
    <w:p w:rsidR="007A6F28" w:rsidRPr="00B17621" w:rsidRDefault="007A6F28" w:rsidP="007A6F28">
      <w:pPr>
        <w:wordWrap/>
        <w:jc w:val="center"/>
        <w:rPr>
          <w:color w:val="000000" w:themeColor="text1"/>
        </w:rPr>
      </w:pPr>
    </w:p>
    <w:p w:rsidR="00277A06" w:rsidRPr="00B17621" w:rsidRDefault="00277A06" w:rsidP="00171A90">
      <w:pPr>
        <w:pStyle w:val="13"/>
        <w:wordWrap/>
        <w:rPr>
          <w:color w:val="000000" w:themeColor="text1"/>
        </w:rPr>
      </w:pPr>
      <w:bookmarkStart w:id="8" w:name="_Toc161136371"/>
      <w:bookmarkStart w:id="9" w:name="_Toc431889842"/>
      <w:r w:rsidRPr="00B17621">
        <w:rPr>
          <w:rFonts w:hint="eastAsia"/>
          <w:color w:val="000000" w:themeColor="text1"/>
        </w:rPr>
        <w:t>적용범위</w:t>
      </w:r>
      <w:bookmarkEnd w:id="8"/>
      <w:bookmarkEnd w:id="9"/>
      <w:r w:rsidRPr="00B17621">
        <w:rPr>
          <w:rFonts w:hint="eastAsia"/>
          <w:color w:val="000000" w:themeColor="text1"/>
          <w:lang w:eastAsia="ko-KR"/>
        </w:rPr>
        <w:t xml:space="preserve"> </w:t>
      </w:r>
    </w:p>
    <w:p w:rsidR="00277A06" w:rsidRPr="00B17621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정보통신 기술의 발전에 따라 사람과 사람을 연결하던 사람 중심의 통신은 사람과 사물,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사물과 사물을 연결하는 IoT(Internet of Things) 환경으로 변화하고 있다. 이러한 IoT 환경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에서는 기기의 이용이 증가되고, 다양한 기기가 정보 제공의 주체로 등장하면서 네트워크에</w:t>
      </w:r>
    </w:p>
    <w:p w:rsid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참여하는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기기에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대한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신뢰도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높은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식별</w:t>
      </w:r>
      <w:r w:rsidRPr="00A97AF3">
        <w:rPr>
          <w:rFonts w:ascii="MS Mincho" w:eastAsia="MS Mincho" w:hAnsi="MS Mincho" w:cs="MS Mincho" w:hint="eastAsia"/>
          <w:color w:val="000000" w:themeColor="text1"/>
          <w:lang w:val="en-US"/>
        </w:rPr>
        <w:t>․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인증의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중요성이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증대되고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있다</w:t>
      </w:r>
      <w:r w:rsidRPr="00A97AF3">
        <w:rPr>
          <w:rFonts w:ascii="한양신명조" w:eastAsia="한양신명조" w:hAnsi="한양신명조" w:cs="굴림"/>
          <w:color w:val="000000" w:themeColor="text1"/>
          <w:lang w:val="en-US"/>
        </w:rPr>
        <w:t>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인증이란 기기의 진위 여부를 식별하는 것으로, 기기가 가진 고유의 정보를 이용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하여 해당 기기가 권한을 할당받은 기기가 맞는지 여부를 식별하는 것이라 할 수 있다.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이러한 기기 인증을 위해 PKI 인증서에 기반을 둔 기기 인증 방식이 널리 활용되고 있으며,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기기의 비밀키를 이용하여 전자 서명을 생성하고 상대편 기기는 공개키를 이용하여 전자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서명을 검증함으로써 기기에 대한 진위 여부를 식별한다. 기기 인증서비스 제공을 위해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필요한 기기 인증서는 기기를 인증하는 목적에 맞도록 인증기관에 의해 설정되고 발급되어,</w:t>
      </w:r>
    </w:p>
    <w:p w:rsid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적법한 기기에 탑재 또는 주입되어 이용된다.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본 표준은 IoT(Internet of Things) 기반 다양한 융합 서비스의 안전성과 신뢰성을 제고</w:t>
      </w:r>
    </w:p>
    <w:p w:rsid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하기 위해 필요한 기기 인증서를 안전하게 발급하고 이용하기 위한 운영 지침을 제시한다.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본 표준은 기기 인증서비스의 안정성 및 호환성 확보를 위해 표준 참조 모델을 비롯하여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프로파일 및 폐지목록(CRL, Certificate Revocation List), 기기 인증서 고유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이름(DN, Distinguished Name), 전자서명 알고리즘, 디렉터리 프로토콜 등 관련 표준 기술</w:t>
      </w:r>
    </w:p>
    <w:p w:rsid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규격을 제시한다.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4절에서는 기기 인증서 프로파일의 기본 필드, 확장필드 및 상호연동을 위한 요구사항을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기술한다. 5절에서는 기기 인증 관리체계 DN의 구성 및 속성을 정의하고 기기 인증서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DN의 구성을 기술한다. 6절에서는 기기 인증서에서 사용되는 전자서명 알고리즘을 기술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하고, 7절에서는 기기 인증서 효력정지 및 폐지목록의 기본 필드, 확장필드 및 CRL 엔트리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확장필드를 기술한다. 마지막 8절에서는 디렉터리 프로토콜, 스키마 및 공고를 기술한다.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또한 부록에서는 기기 인증서 프로파일 및 기기 인증서 효력정지 및 폐지목록 프로파일을</w:t>
      </w:r>
    </w:p>
    <w:p w:rsidR="00EC6C16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요약한 표와 전자서명 알고리즘의 파라미터를 제공한다.</w:t>
      </w:r>
    </w:p>
    <w:p w:rsidR="00A97AF3" w:rsidRPr="00EC6C16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77A06" w:rsidRPr="00B17621" w:rsidRDefault="00277A06" w:rsidP="00171A90">
      <w:pPr>
        <w:pStyle w:val="13"/>
        <w:wordWrap/>
        <w:rPr>
          <w:color w:val="000000" w:themeColor="text1"/>
        </w:rPr>
      </w:pPr>
      <w:bookmarkStart w:id="10" w:name="_Toc431889843"/>
      <w:r w:rsidRPr="00B17621">
        <w:rPr>
          <w:rFonts w:hint="eastAsia"/>
          <w:color w:val="000000" w:themeColor="text1"/>
        </w:rPr>
        <w:t>인용규격</w:t>
      </w:r>
      <w:bookmarkEnd w:id="10"/>
    </w:p>
    <w:p w:rsidR="00277A06" w:rsidRPr="00B17621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- TTAK.KO-12.0133, ‘기기 인증서 프로파일’, 2010.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- TTAK.KO-12.0136, ‘정보통신 기기 식별을 위한 기기 인증서 DN’, 2010.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- TTAK.KO-12.0137, ‘기기 인증서 이용을 위한 전자 서명 알고리즘 파라미터’, 2010.</w:t>
      </w:r>
    </w:p>
    <w:p w:rsidR="00A97AF3" w:rsidRPr="00A97AF3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- TTAK.KO-12.0138, ‘기기 인증서 효력정지 및 폐지목록 프로파일’, 2010.</w:t>
      </w:r>
    </w:p>
    <w:p w:rsidR="00B9661B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97AF3">
        <w:rPr>
          <w:rFonts w:ascii="한양신명조" w:eastAsia="한양신명조" w:hAnsi="한양신명조" w:cs="굴림" w:hint="eastAsia"/>
          <w:color w:val="000000" w:themeColor="text1"/>
          <w:lang w:val="en-US"/>
        </w:rPr>
        <w:t>- TTAK.KO-12.0139, ‘기기 인증 서비스 내의 정보 구성을 위한 디렉터리 스키마’,2010</w:t>
      </w:r>
      <w:r w:rsidR="00B9661B" w:rsidRPr="00D3389A">
        <w:rPr>
          <w:rFonts w:ascii="한양신명조" w:eastAsia="한양신명조" w:hAnsi="한양신명조" w:cs="굴림" w:hint="eastAsia"/>
          <w:color w:val="000000" w:themeColor="text1"/>
          <w:lang w:val="en-US"/>
        </w:rPr>
        <w:t>.</w:t>
      </w:r>
    </w:p>
    <w:p w:rsidR="00A97AF3" w:rsidRPr="00D3389A" w:rsidRDefault="00A97AF3" w:rsidP="00A97AF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C1A81" w:rsidRPr="00B17621" w:rsidRDefault="00AC1A81" w:rsidP="00AC1A8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B17621">
        <w:rPr>
          <w:rFonts w:ascii="맑은 고딕" w:eastAsia="맑은 고딕" w:hAnsi="맑은 고딕" w:cs="굴림" w:hint="eastAsia"/>
          <w:color w:val="000000" w:themeColor="text1"/>
          <w:lang w:val="en-US"/>
        </w:rPr>
        <w:t xml:space="preserve">※ </w:t>
      </w: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특정 문서인 경우 해당 판본 이후의 개정판은 적용되지 않는다.</w:t>
      </w:r>
    </w:p>
    <w:p w:rsidR="00AC1A81" w:rsidRPr="00B17621" w:rsidRDefault="00AC1A81" w:rsidP="00AC1A8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B17621">
        <w:rPr>
          <w:rFonts w:ascii="맑은 고딕" w:eastAsia="맑은 고딕" w:hAnsi="맑은 고딕" w:cs="굴림" w:hint="eastAsia"/>
          <w:color w:val="000000" w:themeColor="text1"/>
          <w:lang w:val="en-US"/>
        </w:rPr>
        <w:t>※</w:t>
      </w: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일반 문서인 경우 최신 판본이 적용된다.</w:t>
      </w:r>
    </w:p>
    <w:p w:rsidR="00277A06" w:rsidRPr="00B17621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77A06" w:rsidRPr="00B17621" w:rsidRDefault="00747162" w:rsidP="00171A90">
      <w:pPr>
        <w:pStyle w:val="13"/>
        <w:wordWrap/>
        <w:rPr>
          <w:color w:val="000000" w:themeColor="text1"/>
        </w:rPr>
      </w:pPr>
      <w:bookmarkStart w:id="11" w:name="_Toc431889844"/>
      <w:r w:rsidRPr="00B17621">
        <w:rPr>
          <w:rFonts w:hint="eastAsia"/>
          <w:color w:val="000000" w:themeColor="text1"/>
          <w:lang w:eastAsia="ko-KR"/>
        </w:rPr>
        <w:t>정의</w:t>
      </w:r>
      <w:bookmarkEnd w:id="11"/>
    </w:p>
    <w:p w:rsidR="00277A06" w:rsidRPr="00B17621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47162" w:rsidRDefault="00705E24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본</w:t>
      </w:r>
      <w:r w:rsidR="00747162"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표준의 목적을 위해 다음의 용어 정의가 적용된다.</w:t>
      </w:r>
      <w:bookmarkStart w:id="12" w:name="_Toc372613707"/>
    </w:p>
    <w:p w:rsidR="00EC6C16" w:rsidRDefault="00EC6C1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B80893" w:rsidRPr="00AF08B1" w:rsidRDefault="00AF08B1" w:rsidP="00AF08B1">
      <w:pPr>
        <w:pStyle w:val="24"/>
      </w:pPr>
      <w:bookmarkStart w:id="13" w:name="_Toc431889845"/>
      <w:bookmarkEnd w:id="12"/>
      <w:r w:rsidRPr="00AF08B1">
        <w:rPr>
          <w:rFonts w:hint="eastAsia"/>
        </w:rPr>
        <w:t>완전한</w:t>
      </w:r>
      <w:r w:rsidRPr="00AF08B1">
        <w:rPr>
          <w:rFonts w:hint="eastAsia"/>
        </w:rPr>
        <w:t xml:space="preserve"> </w:t>
      </w:r>
      <w:r w:rsidRPr="00AF08B1">
        <w:rPr>
          <w:rFonts w:hint="eastAsia"/>
        </w:rPr>
        <w:t>인증서</w:t>
      </w:r>
      <w:r w:rsidRPr="00AF08B1">
        <w:rPr>
          <w:rFonts w:hint="eastAsia"/>
        </w:rPr>
        <w:t xml:space="preserve"> </w:t>
      </w:r>
      <w:r w:rsidRPr="00AF08B1">
        <w:rPr>
          <w:rFonts w:hint="eastAsia"/>
        </w:rPr>
        <w:t>효력정지</w:t>
      </w:r>
      <w:r w:rsidRPr="00AF08B1">
        <w:rPr>
          <w:rFonts w:hint="eastAsia"/>
        </w:rPr>
        <w:t xml:space="preserve"> </w:t>
      </w:r>
      <w:r w:rsidRPr="00AF08B1">
        <w:rPr>
          <w:rFonts w:hint="eastAsia"/>
        </w:rPr>
        <w:t>및</w:t>
      </w:r>
      <w:r w:rsidRPr="00AF08B1">
        <w:rPr>
          <w:rFonts w:hint="eastAsia"/>
        </w:rPr>
        <w:t xml:space="preserve"> </w:t>
      </w:r>
      <w:r w:rsidRPr="00AF08B1">
        <w:rPr>
          <w:rFonts w:hint="eastAsia"/>
        </w:rPr>
        <w:t>폐지목록</w:t>
      </w:r>
      <w:r w:rsidRPr="00AF08B1">
        <w:rPr>
          <w:rFonts w:hint="eastAsia"/>
        </w:rPr>
        <w:t xml:space="preserve"> (Complete CRL)</w:t>
      </w:r>
      <w:bookmarkEnd w:id="13"/>
    </w:p>
    <w:p w:rsidR="00B80893" w:rsidRPr="00AF08B1" w:rsidRDefault="00B80893" w:rsidP="00B8089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F08B1" w:rsidRPr="00AF08B1" w:rsidRDefault="00AF08B1" w:rsidP="00AF08B1">
      <w:pPr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F08B1">
        <w:rPr>
          <w:rFonts w:ascii="한양신명조" w:eastAsia="한양신명조" w:hAnsi="한양신명조" w:cs="굴림" w:hint="eastAsia"/>
          <w:color w:val="000000" w:themeColor="text1"/>
          <w:lang w:val="en-US"/>
        </w:rPr>
        <w:t>특정한 인증서 범위(인증기관 인증서, 사용자 인증서, 폐지 사유 등)에 해당하는 모든 폐지된 인증서를 포함하고 있는 목록을 말한다.</w:t>
      </w:r>
    </w:p>
    <w:p w:rsidR="00B80893" w:rsidRPr="00AF08B1" w:rsidRDefault="00B80893" w:rsidP="00B8089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B80893" w:rsidRDefault="00AF08B1" w:rsidP="00AF08B1">
      <w:pPr>
        <w:pStyle w:val="24"/>
      </w:pPr>
      <w:bookmarkStart w:id="14" w:name="_Toc431889846"/>
      <w:r w:rsidRPr="00AF08B1">
        <w:rPr>
          <w:rFonts w:hint="eastAsia"/>
        </w:rPr>
        <w:t>사물</w:t>
      </w:r>
      <w:r w:rsidRPr="00AF08B1">
        <w:rPr>
          <w:rFonts w:hint="eastAsia"/>
        </w:rPr>
        <w:t xml:space="preserve"> </w:t>
      </w:r>
      <w:r w:rsidRPr="00AF08B1">
        <w:rPr>
          <w:rFonts w:hint="eastAsia"/>
        </w:rPr>
        <w:t>인터넷</w:t>
      </w:r>
      <w:r w:rsidRPr="00AF08B1">
        <w:rPr>
          <w:rFonts w:hint="eastAsia"/>
        </w:rPr>
        <w:t xml:space="preserve"> (Internet of Things)</w:t>
      </w:r>
      <w:bookmarkEnd w:id="14"/>
    </w:p>
    <w:p w:rsidR="00AF08B1" w:rsidRDefault="00AF08B1" w:rsidP="00B8089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AF08B1" w:rsidRPr="00AF08B1" w:rsidRDefault="00AF08B1" w:rsidP="00B8089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AF08B1">
        <w:rPr>
          <w:rFonts w:ascii="한양신명조" w:eastAsia="한양신명조" w:hAnsi="한양신명조" w:cs="굴림" w:hint="eastAsia"/>
          <w:color w:val="000000" w:themeColor="text1"/>
          <w:lang w:val="en-US"/>
        </w:rPr>
        <w:t>인간·사물·환경 등 모든 사물이 네트워크에 연결되어 언제 어디서나 다양한 장치로 관련 정보를 쉽게 이용할 수 있는 통신망. 인간, 자연물, 사물이 통신하면서 지능 공간 서비스를 제공하는 통신망이다.</w:t>
      </w:r>
    </w:p>
    <w:p w:rsidR="00B80893" w:rsidRPr="00AF08B1" w:rsidRDefault="00B80893" w:rsidP="00B8089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/>
          <w:color w:val="000000" w:themeColor="text1"/>
          <w:lang w:val="en-US"/>
        </w:rPr>
        <w:br w:type="page"/>
      </w:r>
    </w:p>
    <w:p w:rsidR="00307750" w:rsidRDefault="00307750" w:rsidP="00362827">
      <w:pPr>
        <w:pStyle w:val="13"/>
      </w:pPr>
      <w:bookmarkStart w:id="15" w:name="_Toc431889847"/>
      <w:r w:rsidRPr="00307750">
        <w:rPr>
          <w:rFonts w:hint="eastAsia"/>
        </w:rPr>
        <w:lastRenderedPageBreak/>
        <w:t>기기</w:t>
      </w:r>
      <w:r w:rsidRPr="00307750">
        <w:rPr>
          <w:rFonts w:hint="eastAsia"/>
        </w:rPr>
        <w:t xml:space="preserve"> </w:t>
      </w:r>
      <w:r w:rsidRPr="00307750">
        <w:rPr>
          <w:rFonts w:hint="eastAsia"/>
        </w:rPr>
        <w:t>인증서</w:t>
      </w:r>
      <w:r w:rsidRPr="00307750">
        <w:rPr>
          <w:rFonts w:hint="eastAsia"/>
        </w:rPr>
        <w:t xml:space="preserve"> </w:t>
      </w:r>
      <w:r w:rsidRPr="00307750">
        <w:rPr>
          <w:rFonts w:hint="eastAsia"/>
        </w:rPr>
        <w:t>프로파일</w:t>
      </w:r>
      <w:bookmarkEnd w:id="15"/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62827">
      <w:pPr>
        <w:pStyle w:val="24"/>
      </w:pPr>
      <w:bookmarkStart w:id="16" w:name="_Toc431889848"/>
      <w:r w:rsidRPr="00307750">
        <w:rPr>
          <w:rFonts w:hint="eastAsia"/>
        </w:rPr>
        <w:t>기본필드</w:t>
      </w:r>
      <w:bookmarkEnd w:id="16"/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인증서의 버전, 발급자, 유효기간 등 인증서의 기본정보를 나타낸다. 아래 정의된 기본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필드는 기기 인증서에 모두 포함되어야 하며, 기기 인증서 처리 소프트웨어는 이를 처리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62827">
      <w:pPr>
        <w:pStyle w:val="34"/>
      </w:pPr>
      <w:r w:rsidRPr="00307750">
        <w:rPr>
          <w:rFonts w:hint="eastAsia"/>
        </w:rPr>
        <w:t>버전</w:t>
      </w:r>
      <w:r w:rsidRPr="00307750">
        <w:rPr>
          <w:rFonts w:hint="eastAsia"/>
        </w:rPr>
        <w:t>(Version)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형식을 구별할 수 있는 기능을 제공하는데 본 표준에서는 정수 2값을 갖는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버전3 인증서만 허용한다.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Version ::= INTEGER { v1(0), v2(1), v3(2) 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일련번호</w:t>
      </w:r>
      <w:r w:rsidRPr="00362827">
        <w:rPr>
          <w:rFonts w:hint="eastAsia"/>
        </w:rPr>
        <w:t>(Serial Number)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최상위인증기관 및 인증기관이 발급하는 기기 인증서에 부여하는 유일한 양의 정수이다.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이 값은 기기 인증서 효력정지 및 폐지목록에서 더 이상 유효하지 않은 목록들에 대한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참조정보로 사용된다.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모든 기기 인증서의 일련번호는 20 바이트를 넘을 수 없으며, 기기 인증서 처리 소프트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웨어는 최대 20 바이트 길이의 일련번호를 처리할 수 있어야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서명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알고리즘</w:t>
      </w:r>
      <w:r w:rsidRPr="00362827">
        <w:rPr>
          <w:rFonts w:hint="eastAsia"/>
        </w:rPr>
        <w:t>(Signature)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인증기관이 기기 인증서를 생성할 때 사용하는 서명 알고리즘의 OID 값을 가진다. 서명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알고리즘은 부록 Ⅰ의 [11], [12] 및 ‘6. 전자서명 알고리즘’을 준수해야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발급자</w:t>
      </w:r>
      <w:r w:rsidRPr="00362827">
        <w:rPr>
          <w:rFonts w:hint="eastAsia"/>
        </w:rPr>
        <w:t>(Issuer)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인증서를 발급한 최상위인증기관 또는 인증기관의 명칭을 DN 형식으로 표현하며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반드시 값을 가져야 한다. 여기서 DN 형식은 ‘5. 기기 인증서 DN’과 부록 Ⅰ의 [10]을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준수하여 구성한다.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유효기간</w:t>
      </w:r>
      <w:r w:rsidRPr="00362827">
        <w:rPr>
          <w:rFonts w:hint="eastAsia"/>
        </w:rPr>
        <w:t>(Validity)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인증기관이 기기 인증서의 상태를 보증해 주는 기간을 나타낸다. 기기 인증서의 유효기간은</w:t>
      </w:r>
    </w:p>
    <w:p w:rsidR="00B80893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기기의 제품수명과 관련되며, 기기 인증서는 제한된 환경에서 갱신 및 재발급 없이도 기기의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수명만큼 사용될 수 있어야 하므로 기기용 기기 인증서의 유효기간을 10년으로 사용할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것을 권장한다. 또한 기기가 사용되는 동안 기기 인증서가 유효하게 검증될 수 있도록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하기 위해 인증기관 인증서의 유효기간은 20년, 최상위인증기관 인증서의 유효기간은 30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년으로 설정할 것을 권장한다. 단, 기기의 다양한 이용환경을 고려하여 기기용 기기 인증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서의 유효기간은 변경할 수 있다.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필드는 기기 인증서 유효기간의 시작을 나타내는 시작시각(notBefore)과 종료를 나타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내는 종료시각(notAfter)에 시각정보를 저장하여 유효기간을 표현한다.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Validity ::= SEQUENCE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notBefore Time,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notAfter Time 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시각정보(Time)는 GMT로 표현하며 2049년까지 UTCTime 형식을 사용하고 2050년부터는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GeneralizedTime 형식을 사용해야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소유자</w:t>
      </w:r>
      <w:r w:rsidRPr="00362827">
        <w:rPr>
          <w:rFonts w:hint="eastAsia"/>
        </w:rPr>
        <w:t>(Subject)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인증서를 탑재하고 있는 기기의 명칭을 DN 형식으로 표현하며 반드시 값을 가져야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한다. 여기서 DN 형식은 ‘5. 기기 인증서 DN’와 부록 Ⅰ의 [4]를 준수하여 구성한다.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소유자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공개키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정보</w:t>
      </w:r>
      <w:r w:rsidRPr="00362827">
        <w:rPr>
          <w:rFonts w:hint="eastAsia"/>
        </w:rPr>
        <w:t>(Subject Public Key Info)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소유자 공개키 정보 필드는 기기 인증서를 탑재하고 있는 기기의 공개키에 대한 알고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리즘 및 공개키 정보를 나타낸다.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SubjectPublicKeyInfo ::= SEQUENCE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algorithm AlgorithmIdentifier,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subjectPublicKey BIT STRING 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algorithm은 알고리즘의 고유 정보를 OID로 나타내며 사용되는 알고리즘은 ‘6. 전자서명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알고리즘’ 및 부록 Ⅰ의 [2], [3]을 준수해야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62827">
      <w:pPr>
        <w:pStyle w:val="24"/>
      </w:pPr>
      <w:bookmarkStart w:id="17" w:name="_Toc431889849"/>
      <w:r w:rsidRPr="00307750">
        <w:rPr>
          <w:rFonts w:hint="eastAsia"/>
        </w:rPr>
        <w:lastRenderedPageBreak/>
        <w:t>확장필드</w:t>
      </w:r>
      <w:bookmarkEnd w:id="17"/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발급자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공개키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식별자</w:t>
      </w:r>
      <w:r w:rsidRPr="00362827">
        <w:rPr>
          <w:rFonts w:hint="eastAsia"/>
        </w:rPr>
        <w:t>(Authority Key Identifier)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공개키 식별자 확장필드는 기기 인증서를 서명하는 데 사용된 인증기관 개인키에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대응되는 공개키를 식별하기 위해 사용된다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AuthorityKeyIdentifier ::= SEQUENCE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KeyIdentifier [0] KeyIdentifier OPTIONAL,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authorityCertIssuer [1] GeneralNames OPTIONAL,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authorityCertSerialNumber [2] CertificateSerialNumber OPTIONAL 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공개키의 식별을 위해 KeyIdentifier를 사용해야 하며, authorityCertIssuer,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authorityCertSerialNumber는 선택적으로 사용할 수 있다. KeyIdentifier는 발급자 인증서의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소유자 공개키 정보 필드의 subjectPublicKey 값을 SHA-1 알고리즘으로 해시(hash)한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160 비트 값을 OCTET STRING 형태로 저장한다.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공개키 식별자는 인증기관용 인증서와 기기용 기기 인증서에 포함되어야 하고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처리 소프트웨어는 이 확장필드를 처리해야 한다. 이 확장필드는 non-critical로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설정되어야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362827">
      <w:pPr>
        <w:pStyle w:val="34"/>
      </w:pPr>
      <w:r w:rsidRPr="00362827">
        <w:rPr>
          <w:rFonts w:hint="eastAsia"/>
        </w:rPr>
        <w:t>소유자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공개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키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식별자</w:t>
      </w:r>
      <w:r w:rsidRPr="00362827">
        <w:rPr>
          <w:rFonts w:hint="eastAsia"/>
        </w:rPr>
        <w:t>(Subject Key Identifier)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소유자 공개키 식별자 확장필드는 최상위인증기관 및 인증기관으로부터 인증받은 공개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키를 식별한다.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SubjectKeyIdentifier ::= KeyIdentifier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KeyIdentifier는 해당 기기 인증서 내 소유자 공개키 정보 필드의 subjectPublicKey 값을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SHA-1 알고리즘으로 해시(hash)한 160 비트 값을 OCTET STRING 형태로 저장한다. 소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유자 공개키 식별자는 기기 인증서에 포함되어야 하고 기기 인증서 처리 소프트웨어는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확장필드를 처리해야 한다. 이 확장필드는 non-critical로 설정되어야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62827">
      <w:pPr>
        <w:pStyle w:val="34"/>
      </w:pPr>
      <w:r w:rsidRPr="00307750">
        <w:rPr>
          <w:rFonts w:hint="eastAsia"/>
        </w:rPr>
        <w:lastRenderedPageBreak/>
        <w:t>키</w:t>
      </w:r>
      <w:r w:rsidRPr="00307750">
        <w:rPr>
          <w:rFonts w:hint="eastAsia"/>
        </w:rPr>
        <w:t xml:space="preserve"> </w:t>
      </w:r>
      <w:r w:rsidRPr="00307750">
        <w:rPr>
          <w:rFonts w:hint="eastAsia"/>
        </w:rPr>
        <w:t>사용목적</w:t>
      </w:r>
      <w:r w:rsidRPr="00307750">
        <w:rPr>
          <w:rFonts w:hint="eastAsia"/>
        </w:rPr>
        <w:t>(Key Usage)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키 사용목적 확장필드는 기기 인증서 소유자의 공개키가 사용되는 목적을 명시한다.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KeyUsage ::= BIT STRING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digitalSignature (0),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nonRepudiation (1),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keyEncipherment (2),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dataEncipherment (3),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keyAgreement (4),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keyCertSign (5),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cRLSign (6),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encipherOnly (7),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decipherOnly (8) }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인증기관용 인증서는 키 사용 목적 확장필드의 값으로 keyCertSign과 cRLSign을 사용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해야 하며, 기기용 기기 인증서는 digitalSignature, keyAgreement, keyEncipherment,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dataEncipherment 등을 사용할 수 있다.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기기용 기기 인증서가 전자서명만을 위해 사용되는 경우 키 사용 목적에 digitalSignature를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설정해야 하며 기기 인증서 정책 등을 고려하여 nonRepudiation은 추가적으로 사용할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수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있다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.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인증서가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암호화</w:t>
      </w:r>
      <w:r w:rsidRPr="00307750">
        <w:rPr>
          <w:rFonts w:ascii="MS Mincho" w:eastAsia="MS Mincho" w:hAnsi="MS Mincho" w:cs="MS Mincho" w:hint="eastAsia"/>
          <w:color w:val="000000" w:themeColor="text1"/>
          <w:lang w:val="en-US"/>
        </w:rPr>
        <w:t>․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복호화를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위해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사용되는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경우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키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목적에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keyEncipher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ment, dataEncipherment, keyAgreement 중 선택하여 설정해야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하나의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인증서로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전자서명과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암호화</w:t>
      </w:r>
      <w:r w:rsidRPr="00307750">
        <w:rPr>
          <w:rFonts w:ascii="MS Mincho" w:eastAsia="MS Mincho" w:hAnsi="MS Mincho" w:cs="MS Mincho" w:hint="eastAsia"/>
          <w:color w:val="000000" w:themeColor="text1"/>
          <w:lang w:val="en-US"/>
        </w:rPr>
        <w:t>․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복호화를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모두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지원하는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경우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키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</w:t>
      </w: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 xml:space="preserve"> </w:t>
      </w: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목적에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keyEncipherment, dataEncipherment, keyAgreement 중 하나와 digitalSignature를 설정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해야 한다. 기기 인증서 처리 소프트웨어는 이 확장필드를 처리할 수 있어야 하며 이 확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장필드는 critical로 설정되어야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62827" w:rsidRDefault="00307750" w:rsidP="005625DE">
      <w:pPr>
        <w:pStyle w:val="34"/>
      </w:pP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정책</w:t>
      </w:r>
      <w:r w:rsidRPr="00362827">
        <w:rPr>
          <w:rFonts w:hint="eastAsia"/>
        </w:rPr>
        <w:t>(Certificate Policy)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정책 확장필드는 기기 인증서를 발급하는 데 적용된 인증기관의 인증서 정책을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나타낸다.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certificatePolicies EXTENSION ::=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SYNTAX CertificatePoliciesSyntax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IDENTIFIED BY id-ce-certficiatePolicies 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certificatePoliciesSyntax ::= SEQUENCE SIZE(1..MAX) OF PolicyInformtation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PolicyInformation ::= SEQUENCE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policyIdentifier CertPolicyId,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policyQualifiers SEQUENCE SIZE(1..MAX) OF PolicyQualifierInfo OPTIONAL}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CertPolicyID ::= OBJECT IDENTIFIER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PolicyQualifierInfo ::= SEQUENCE {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policyQualifierId CERT-POLICY-QUALIFIER.&amp;id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({SupportedPolicyQualifiers}),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qualifier CERT-POLICY-QUALIFIER.&amp;Qualifier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({SupportedPolicyQualifiers}{@policyQualifierId}) OPTIONAL}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정책 확장필드는 선택적으로 사용될 수 있다. 이 확장필드가 사용되는 경우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policyIdentifier 하위 필드에는 값이 있어야 하며, policyIdentifier 하위 필드는 인증서 정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책에 대한 OID를 값으로 갖는다.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최상위인증기관 인증서의 경우 non-critical로 설정하고, 인증기관 및 기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기용 기기 인증서의 경우 critical로 설정해야 한다. 기기 인증서 처리 소프트웨어는 이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확장필드를 처리할 수 있어야 한다.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5625DE" w:rsidRDefault="00307750" w:rsidP="005625DE">
      <w:pPr>
        <w:pStyle w:val="34"/>
      </w:pPr>
      <w:r w:rsidRPr="005625DE">
        <w:rPr>
          <w:rFonts w:hint="eastAsia"/>
        </w:rPr>
        <w:t>인증서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정책매핑</w:t>
      </w:r>
      <w:r w:rsidRPr="005625DE">
        <w:rPr>
          <w:rFonts w:hint="eastAsia"/>
        </w:rPr>
        <w:t>(Policy Mappings)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정책매핑 확장필드는 인증서비스 영역 간의 상호 인증 시 상대방 인증서비스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영역의 인증서 정책을 받아들이고자 하는 경우에 사용된다. 인증서 정책매핑 확장필드는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상호인증을 위해 최상위 인증기관 인증서에서 선택적으로 사용될 수 있으며, 기기 인증서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처리 소프트웨어는 이 확장필드를 처리할 수 있어야 한다. 이 확장필드는 non-critical로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설정되어야 한다.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5625DE" w:rsidRDefault="00307750" w:rsidP="005625DE">
      <w:pPr>
        <w:pStyle w:val="34"/>
      </w:pPr>
      <w:r w:rsidRPr="005625DE">
        <w:rPr>
          <w:rFonts w:hint="eastAsia"/>
        </w:rPr>
        <w:t>소유자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대체명칭</w:t>
      </w:r>
      <w:r w:rsidRPr="005625DE">
        <w:rPr>
          <w:rFonts w:hint="eastAsia"/>
        </w:rPr>
        <w:t>(Subject Alternative Names)</w:t>
      </w: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소유자 대체명칭 확장필드는 소유자의 추가적인 명칭을 나타내며, identityData 필드를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사용하여 인증서비스 영역 내에서 사용되는 고유한 식별정보를 나타낼 수 있다.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SubjectAltName ::= GeneralNames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GeneralNames := SEQUENCE SIZE(1..MAX) of GeneralName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GeneralName ::= CHOICE{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otherName [0] OtherName,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rfc822Name [1] IA5String,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dNSName [2] IA5String,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X400Address [3] ORAddress,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directoryName [4] Name,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ediPartyName [5] EDIPartyName,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uniformResourceIdentifier [6] IA5String,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iPAddress [7] OCTET STRING,</w:t>
      </w:r>
    </w:p>
    <w:p w:rsid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registeredID [8] OBJECT IDENTIFIER }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id-kisa-identifyData OBJECT IDENTIFIER ::= { id-attribute 1 }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/>
          <w:color w:val="000000" w:themeColor="text1"/>
          <w:lang w:val="en-US"/>
        </w:rPr>
        <w:t>identityData ::= SEQUENCE {</w:t>
      </w:r>
    </w:p>
    <w:p w:rsidR="00307750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realName UTF8String,</w:t>
      </w:r>
    </w:p>
    <w:p w:rsid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307750" w:rsidRPr="00307750">
        <w:rPr>
          <w:rFonts w:ascii="한양신명조" w:eastAsia="한양신명조" w:hAnsi="한양신명조" w:cs="굴림"/>
          <w:color w:val="000000" w:themeColor="text1"/>
          <w:lang w:val="en-US"/>
        </w:rPr>
        <w:t>userInfo SEQUENCE SIZE (1..MAX) OF AttributeTypeAndValue OPTIONAL }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선택적으로 사용될 수 있으며, 기기 인증서 처리 소프트웨어는 이 확장</w:t>
      </w:r>
    </w:p>
    <w:p w:rsid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필드를 처리할 수 있어야 한다. 이 확장필드는 non-critical로 설정되어야 한다.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5625DE" w:rsidRDefault="00307750" w:rsidP="005625DE">
      <w:pPr>
        <w:pStyle w:val="34"/>
      </w:pPr>
      <w:r w:rsidRPr="005625DE">
        <w:rPr>
          <w:rFonts w:hint="eastAsia"/>
        </w:rPr>
        <w:t>발급자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대체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명칭</w:t>
      </w:r>
      <w:r w:rsidRPr="005625DE">
        <w:rPr>
          <w:rFonts w:hint="eastAsia"/>
        </w:rPr>
        <w:t>(Issuer Alternative Names)</w:t>
      </w:r>
    </w:p>
    <w:p w:rsidR="00711236" w:rsidRPr="00307750" w:rsidRDefault="00711236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07750" w:rsidRPr="00307750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대체 명칭 확장필드는 인증기관의 추가적인 명칭을 나타내며 인증 서비스 영역</w:t>
      </w:r>
    </w:p>
    <w:p w:rsidR="00711236" w:rsidRDefault="00307750" w:rsidP="00307750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07750">
        <w:rPr>
          <w:rFonts w:ascii="한양신명조" w:eastAsia="한양신명조" w:hAnsi="한양신명조" w:cs="굴림" w:hint="eastAsia"/>
          <w:color w:val="000000" w:themeColor="text1"/>
          <w:lang w:val="en-US"/>
        </w:rPr>
        <w:t>내에서 사용되는 고유한 식별 정보를 나타낼 수 있다.</w:t>
      </w:r>
    </w:p>
    <w:p w:rsidR="00711236" w:rsidRDefault="00711236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/>
          <w:color w:val="000000" w:themeColor="text1"/>
          <w:lang w:val="en-US"/>
        </w:rPr>
        <w:br w:type="page"/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인증기관의 고유 정보를 나타내고자하는 경우에는 4.2.6절 소유자 대체 명칭에서 정의한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형식을 사용한다. 발급자 대체 명칭 확장필드는 인증기관과 기기용 기기 인증서에서 선택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적으로 포함될 수 있으며, 기기 인증서 처리 소프트웨어는 이 확장필드를 처리할 수 있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어야 한다. 이 확장필드는 non-critical로 설정되어야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기본제한</w:t>
      </w:r>
      <w:r w:rsidRPr="005625DE">
        <w:rPr>
          <w:rFonts w:hint="eastAsia"/>
        </w:rPr>
        <w:t>(Basic Constraints)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기본제한 확장필드는 사용자가 인증기관의 역할을 수행하는 것을 방지하며 이를 위하여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인증기관의 여부 및 인증 경로의 길이를 제한한다. 이 확장필드는 인증기관용 인증서에만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포함되며 기기 인증서에는 포함되지 말아야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BasicConstraintsSyntax ::= SEQUENCE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cA BOOLEAN DEFAULT FALSE,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pathLenConstraint INTEGER (0..MAX) OPTIONAL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최상위인증기관과 인증기관의 인증서는 cA 하위 필드의 값으로 TRUE를 가진다. 인증기관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인증서는 pathLenConstraints 하위 필드의 값으로 0을 가진다. 이 확장필드는 critical로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설정되며 기기 인증서 처리 소프트웨어는 이 확장필드를 처리해야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정책제한</w:t>
      </w:r>
      <w:r w:rsidRPr="005625DE">
        <w:rPr>
          <w:rFonts w:hint="eastAsia"/>
        </w:rPr>
        <w:t>(Policy Constraints)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정책제한 확장필드는 인증서 정책 검사의 요구 및 인증서 정책 매핑에 대한 금지 등에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대한 정보를 나타낸다.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policyConstraintsSyntax ::= SEQUENCE{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requireExplicitPolicy [0] SkipCerts OPTIONAL,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inhibitPolicyMapping [1] SkipCerts OPTIONAL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SkipCerts ::= INTEGER (0..MAX)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인증기관 인증서에만 critical로 설정되어 포함되며 requireExplictPolicy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하위 필드 값으로 0을 사용하여 기기 인증서의 인증서 정책을 검증하여야 한다. 기기 인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증서 처리 소프트웨어는 이 확장필드를 처리할 수 있어야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명칭제한</w:t>
      </w:r>
      <w:r w:rsidRPr="005625DE">
        <w:rPr>
          <w:rFonts w:hint="eastAsia"/>
        </w:rPr>
        <w:t>(Name Constraints)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명칭제한 확장필드는 소유자 필드 및 소유자 대체 명칭 확장필드에서 사용되는 명칭의</w:t>
      </w:r>
    </w:p>
    <w:p w:rsidR="00307750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범위를 제한한다.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NameConstraintsSntax ::= SEQUENCE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permittedSubtrees[0] GeneralSubtrees OPTIONAL,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excludedSubtrees[1] GeneralSubtrees OPTIONAL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GeneralSubtrees ::= SEQUENCE SIZE (1..MAX) OF GeneralSubtree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GeneralSubtree ::= SEQUENCE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base GeneralName,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manimum[0] BaseDistance DEFAULT 0,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maximum[1] BaseDistance OPTIONAL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BaseDistance ::= INTEGER (0..MAX)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명칭제한은 계층적인 구조를 가지는 명칭에 대해서만 반영되며 4.2.6.절 소유자 대체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명칭에서 정의한 소유자 고유정보 관련 명칭 등에는 적용되지 않는다. 이 확장필드는 기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기용 인증서에는 포함되지 말아야 하며, 인증기관은 선택적으로 생성할 수 있다. 이 확장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필드는 critical로 설정되며 기기 인증서 처리 소프트웨어는 이 확장필드를 처리할 수 있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확장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키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사용목적</w:t>
      </w:r>
      <w:r w:rsidRPr="005625DE">
        <w:rPr>
          <w:rFonts w:hint="eastAsia"/>
        </w:rPr>
        <w:t>(Extended Key Usage)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확장 키 사용목적 확장필드는 키 사용목적 확장필드에서 나타낼 수 있는 것 이외의 공개키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 목적을 명시하며 각각의 사용 목적에 대한 OID로 나타낸다.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extKeyUsage EXTENSION ::=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SYNTAX SEQUENCE SIZE(1..MAX) OF KeyPurposeId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IDENTIFIED BY id-ce-extKeyUsage }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KeyPurposedId ::= OBJECT IDENTIFIER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인증서가 서버 또는 클라이언트와 SSL/TLS 등의 프로토콜을 통한 상호인증을 위해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사용되는 경우, 확장 키 사용목적 확장필드에 serverAuth, clientAuth 값을 설정할 수 있다.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id-kp-serverAuth OBJECT IDENTIFIER ::= { id-kp 1}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id-kp-clientAuth OBJECT IDENTIFIER ::= { id-kp 2}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non-critical로 설정되어야 하며 기기 인증서 처리 소프트웨어는 이 확장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필드를 처리할 수 있어야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인증서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효력정지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및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폐지목록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분배점</w:t>
      </w:r>
      <w:r w:rsidRPr="005625DE">
        <w:rPr>
          <w:rFonts w:hint="eastAsia"/>
        </w:rPr>
        <w:t>(CRL Distribution Points)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효력정지 및 폐지목록 분배점 확장필드는 기기 인증서의 상태 정보를 확인하는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방법으로 인증서 효력정지 및 폐지목록을 사용하는 경우에 이를 획득할 수 있는 디렉터리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서버의 위치 정보를 나타낸다.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cRLDistributionPoints EXTENSION ::=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SYNTAX CRLDistPointSyntax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IDENTIFIED BY id-ce-cRLDistributionPoints }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CRLDistPointSyntax ::= SEQUENCE SIZE (1..MAX) OF DistributionPoint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DistribuiontPoint ::= SEQUENCE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distributionPoint [0] DistributionPointName OPTIONAL,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reasons [1] ReasonFlags OPTIONAL,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cRLIssuer [2] GeneralNames OPTIONAL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DistributionPointName ::= CHOICE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fullName [0] GeneralNames,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nameRelativeToCRLIssuer [1] RelativeDistinguishedName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인증기관과 기기용 기기 인증서는 이 확장필드의 distributionPoint 하위 필드를 반드시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포함해야 한다. 이 경우 DistributionPointName은 URI 형태의 일반적인 명칭을 포함하며,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LDAP 주소의 URI 외에 HTTP, FTP 주소의 URI가 사용될 수 있다. HTTP 또는 FTP 주소의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URI가 사용되는 경우, URI는 부록 Ⅰ의 [4]에 기술된 바와 같이 DER 형식으로 인코딩된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단일 CRL을 지칭해야 한다. 해당 인증서의 CRL이 간접 CRL인 경우에는 cRLIssuer 하위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필드를 반드시 포함해야 한다. 이 확장필드는 non-critical로 설정되며, 기기 인증서 처리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소프트웨어는 이 확장필드를 처리해야 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5625DE" w:rsidRDefault="00711236" w:rsidP="005625DE">
      <w:pPr>
        <w:pStyle w:val="34"/>
      </w:pPr>
      <w:r w:rsidRPr="005625DE">
        <w:rPr>
          <w:rFonts w:hint="eastAsia"/>
        </w:rPr>
        <w:t>발급자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정보접근</w:t>
      </w:r>
      <w:r w:rsidRPr="005625DE">
        <w:rPr>
          <w:rFonts w:hint="eastAsia"/>
        </w:rPr>
        <w:t>(authority information access)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정보접근 확장필드는 기기 인증서를 발급한 인증기관에 대한 정보를 획득하고자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하는 경우에 사용되며 인증기관 정보에 접근하는 방법 및 위치 정보 등을 포함한다.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AuthorityInfoAccessSyntax ::=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SEQUENCE SIZE (1..MAX) OF AccessDescription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AccessDescription ::= SEQUENCE {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accessMethod OBJECT IDENTIFIER,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accessLocation GeneralName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id-ad-caIssuers OBJECT IDENTIFIER ::= { id-ad 2 }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/>
          <w:color w:val="000000" w:themeColor="text1"/>
          <w:lang w:val="en-US"/>
        </w:rPr>
        <w:t>id-ad-ocsp OBJECT IDENTIFIER ::= { id-ad 1 }</w:t>
      </w: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711236" w:rsidRP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기기 인증서에 non-critical로 포함되며 기기 인증서 처리 소프트웨어는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711236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확장필드를 처리할 수 있어야 한다. id-ad-ocsp를 사용하여 ocsp 서버에 접근하기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위한 URL을 나타내야 하며, id-ad-caIssuers를 사용하여 최상위인증기관 인증서 획득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정보를 포함할 수 있다.</w:t>
      </w:r>
    </w:p>
    <w:p w:rsidR="00362827" w:rsidRPr="00353A2F" w:rsidRDefault="00362827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Default="00353A2F" w:rsidP="00362827">
      <w:pPr>
        <w:pStyle w:val="24"/>
      </w:pPr>
      <w:bookmarkStart w:id="18" w:name="_Toc431889850"/>
      <w:r w:rsidRPr="00353A2F">
        <w:rPr>
          <w:rFonts w:hint="eastAsia"/>
        </w:rPr>
        <w:t>상호</w:t>
      </w:r>
      <w:r w:rsidRPr="00353A2F">
        <w:rPr>
          <w:rFonts w:hint="eastAsia"/>
        </w:rPr>
        <w:t xml:space="preserve"> </w:t>
      </w:r>
      <w:r w:rsidRPr="00353A2F">
        <w:rPr>
          <w:rFonts w:hint="eastAsia"/>
        </w:rPr>
        <w:t>연동을</w:t>
      </w:r>
      <w:r w:rsidRPr="00353A2F">
        <w:rPr>
          <w:rFonts w:hint="eastAsia"/>
        </w:rPr>
        <w:t xml:space="preserve"> </w:t>
      </w:r>
      <w:r w:rsidRPr="00353A2F">
        <w:rPr>
          <w:rFonts w:hint="eastAsia"/>
        </w:rPr>
        <w:t>위한</w:t>
      </w:r>
      <w:r w:rsidRPr="00353A2F">
        <w:rPr>
          <w:rFonts w:hint="eastAsia"/>
        </w:rPr>
        <w:t xml:space="preserve"> </w:t>
      </w:r>
      <w:r w:rsidRPr="00353A2F">
        <w:rPr>
          <w:rFonts w:hint="eastAsia"/>
        </w:rPr>
        <w:t>요구사항</w:t>
      </w:r>
      <w:bookmarkEnd w:id="18"/>
    </w:p>
    <w:p w:rsidR="00362827" w:rsidRPr="00353A2F" w:rsidRDefault="00362827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인증서비스에서 사용되는 기기 인증서는 본 표준에서 정의하고 있는 기기 인증서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프로파일을 준수해야 한다. 만일, 상호연동용으로 사용되는 기기 인증서에 표준에서 정의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되지 않은 확장필드를 추가적으로 사용하고자 하거나, 확장필드의 값으로 표준에서 사용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하도록 정의하고 있는 값 이외의 값을 추가적으로 사용하고자 하는 경우에는 해당 인증서의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상호연동성이 보장되어야 한다.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Default="00353A2F" w:rsidP="00362827">
      <w:pPr>
        <w:pStyle w:val="13"/>
      </w:pPr>
      <w:bookmarkStart w:id="19" w:name="_Toc431889851"/>
      <w:r w:rsidRPr="00353A2F">
        <w:rPr>
          <w:rFonts w:hint="eastAsia"/>
        </w:rPr>
        <w:t>기기</w:t>
      </w:r>
      <w:r w:rsidRPr="00353A2F">
        <w:rPr>
          <w:rFonts w:hint="eastAsia"/>
        </w:rPr>
        <w:t xml:space="preserve"> </w:t>
      </w:r>
      <w:r w:rsidRPr="00353A2F">
        <w:rPr>
          <w:rFonts w:hint="eastAsia"/>
        </w:rPr>
        <w:t>인증서</w:t>
      </w:r>
      <w:r w:rsidRPr="00353A2F">
        <w:rPr>
          <w:rFonts w:hint="eastAsia"/>
        </w:rPr>
        <w:t xml:space="preserve"> DN</w:t>
      </w:r>
      <w:bookmarkEnd w:id="19"/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Default="00353A2F" w:rsidP="00362827">
      <w:pPr>
        <w:pStyle w:val="24"/>
      </w:pPr>
      <w:bookmarkStart w:id="20" w:name="_Toc431889852"/>
      <w:r w:rsidRPr="00353A2F">
        <w:rPr>
          <w:rFonts w:hint="eastAsia"/>
        </w:rPr>
        <w:t>기기</w:t>
      </w:r>
      <w:r w:rsidRPr="00353A2F">
        <w:rPr>
          <w:rFonts w:hint="eastAsia"/>
        </w:rPr>
        <w:t xml:space="preserve"> </w:t>
      </w:r>
      <w:r w:rsidRPr="00353A2F">
        <w:rPr>
          <w:rFonts w:hint="eastAsia"/>
        </w:rPr>
        <w:t>인증서</w:t>
      </w:r>
      <w:r w:rsidRPr="00353A2F">
        <w:rPr>
          <w:rFonts w:hint="eastAsia"/>
        </w:rPr>
        <w:t xml:space="preserve"> DN </w:t>
      </w:r>
      <w:r w:rsidRPr="00353A2F">
        <w:rPr>
          <w:rFonts w:hint="eastAsia"/>
        </w:rPr>
        <w:t>구성</w:t>
      </w:r>
      <w:bookmarkEnd w:id="20"/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DN은 하나 이상의 RDN이 순서를 가지고 구성되어야 한다. 각각의 RDN은 5.2.절에서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정의되는 속성을 준용해야 하며 DN의 ASN.1 형식은 다음과 같다.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Name :: CHOICE { rdnSequence RDNSequence }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RDNSequence ::= SEQUENCE OF RelativeDistinguishedName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DistinguishedName ::= RDNSequence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RelativeDistinguishedName ::= SET SIZE (1..MAX) OF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AttributeTypeAndValue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AttributeTypeAndValue ::= SEQUENCE {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type AttributeType,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value AttributeValue }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62827" w:rsidRDefault="00353A2F" w:rsidP="00362827">
      <w:pPr>
        <w:pStyle w:val="24"/>
      </w:pPr>
      <w:bookmarkStart w:id="21" w:name="_Toc431889853"/>
      <w:r w:rsidRPr="00362827">
        <w:rPr>
          <w:rFonts w:hint="eastAsia"/>
        </w:rPr>
        <w:t>기기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DN </w:t>
      </w:r>
      <w:r w:rsidRPr="00362827">
        <w:rPr>
          <w:rFonts w:hint="eastAsia"/>
        </w:rPr>
        <w:t>속성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정의</w:t>
      </w:r>
      <w:bookmarkEnd w:id="21"/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및 기기 인증서 CRL에 사용되는 DN은 기본적으로 부록 Ⅰ의 [11]을 준수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해야 한다. 다만, 기기 인증서는 기기를 유일하게 식별할 수 있도록 DN을 구성하여야 하며,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기기의 유일성을 나타낼 수 있는 MAC 주소값, 제품 일련번호 등이 포함되어야 한다.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62827" w:rsidRDefault="00353A2F" w:rsidP="00362827">
      <w:pPr>
        <w:pStyle w:val="34"/>
      </w:pPr>
      <w:r w:rsidRPr="00362827">
        <w:t>Common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DN에서 commonName(‘CN’)은 기기를 식별할 수 있는 명칭으로 아래의</w:t>
      </w:r>
    </w:p>
    <w:p w:rsidR="00711236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정보 중 한 가지는 반드시 포함하여야 한다.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- 기기의 MAC 주소값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- 기기의 제품 일련번호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이 중 제품 일련번호는 commonName(‘CN’) 속성보다는 Serial Number 속성 이용을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권고한다.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lastRenderedPageBreak/>
        <w:t>commonName ATTRIBUTE ::= {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 {ub-common-name}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ID id-at-commonName }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Default="00353A2F" w:rsidP="00362827">
      <w:pPr>
        <w:pStyle w:val="34"/>
      </w:pPr>
      <w:r w:rsidRPr="00353A2F">
        <w:t>Serial Number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기기의 제품 일련번호가 포함되며, CN에 기기를 식별할 수 있는 MAC 주소값 등이 사용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되는 경우에는 serialNumber 속성은 생략 가능하다.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serialNumber ATTRIBUTE ::= {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WITH SYNTAX PrintableString(SIZE(1..ub-serialNumber))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EQUALITY MATCHING RULE caseIgnoreMatch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SUBSTRING MATCHING RULE caseIgnoreSubstringMatch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ID id-at-serial-number }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62827" w:rsidRDefault="00353A2F" w:rsidP="00362827">
      <w:pPr>
        <w:pStyle w:val="34"/>
      </w:pPr>
      <w:r w:rsidRPr="00362827">
        <w:t>Organization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DN에서 기기 제조사를 표시하는 데 사용된다.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organizationName ATTRIBUTE ::= {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 {ub-organization-name}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ID id-at-organizationName }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62827" w:rsidRDefault="00353A2F" w:rsidP="00362827">
      <w:pPr>
        <w:pStyle w:val="34"/>
      </w:pPr>
      <w:r w:rsidRPr="00362827">
        <w:t>Organizational Unit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DN에서 기기가 사용되는 서비스를 구분하는 용도 또는 기기의 제품모델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 w:hint="eastAsia"/>
          <w:color w:val="000000" w:themeColor="text1"/>
          <w:lang w:val="en-US"/>
        </w:rPr>
        <w:t>등을 표시하는 용도로 사용될 수 있다.</w:t>
      </w:r>
    </w:p>
    <w:p w:rsid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organizationalUnitName ATTRIBUTE ::= {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353A2F" w:rsidRPr="00353A2F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 {ub-organizational-unit-name}</w:t>
      </w:r>
    </w:p>
    <w:p w:rsidR="00711236" w:rsidRDefault="00353A2F" w:rsidP="00353A2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353A2F">
        <w:rPr>
          <w:rFonts w:ascii="한양신명조" w:eastAsia="한양신명조" w:hAnsi="한양신명조" w:cs="굴림"/>
          <w:color w:val="000000" w:themeColor="text1"/>
          <w:lang w:val="en-US"/>
        </w:rPr>
        <w:t>ID id-at-organizationalUnitName }</w:t>
      </w:r>
    </w:p>
    <w:p w:rsidR="00494AA7" w:rsidRDefault="00494AA7" w:rsidP="00362827">
      <w:pPr>
        <w:pStyle w:val="24"/>
      </w:pPr>
      <w:bookmarkStart w:id="22" w:name="_Toc431889854"/>
      <w:r w:rsidRPr="00494AA7">
        <w:rPr>
          <w:rFonts w:hint="eastAsia"/>
        </w:rPr>
        <w:lastRenderedPageBreak/>
        <w:t>기기</w:t>
      </w:r>
      <w:r w:rsidRPr="00494AA7">
        <w:rPr>
          <w:rFonts w:hint="eastAsia"/>
        </w:rPr>
        <w:t xml:space="preserve"> </w:t>
      </w:r>
      <w:r w:rsidRPr="00494AA7">
        <w:rPr>
          <w:rFonts w:hint="eastAsia"/>
        </w:rPr>
        <w:t>인증체계</w:t>
      </w:r>
      <w:r w:rsidRPr="00494AA7">
        <w:rPr>
          <w:rFonts w:hint="eastAsia"/>
        </w:rPr>
        <w:t xml:space="preserve"> DN </w:t>
      </w:r>
      <w:r w:rsidRPr="00494AA7">
        <w:rPr>
          <w:rFonts w:hint="eastAsia"/>
        </w:rPr>
        <w:t>구성</w:t>
      </w:r>
      <w:bookmarkEnd w:id="22"/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362827" w:rsidRDefault="00494AA7" w:rsidP="00362827">
      <w:pPr>
        <w:pStyle w:val="34"/>
      </w:pPr>
      <w:r w:rsidRPr="00362827">
        <w:rPr>
          <w:rFonts w:hint="eastAsia"/>
        </w:rPr>
        <w:t>최상위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인증기관</w:t>
      </w:r>
      <w:r w:rsidRPr="00362827">
        <w:rPr>
          <w:rFonts w:hint="eastAsia"/>
        </w:rPr>
        <w:t xml:space="preserve"> DN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최상위인증기관의 DN은 부록 Ⅰ의 [11]과 동일한 형태로 구성된다.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362827" w:rsidRDefault="00494AA7" w:rsidP="00362827">
      <w:pPr>
        <w:pStyle w:val="34"/>
      </w:pPr>
      <w:r w:rsidRPr="00362827">
        <w:rPr>
          <w:rFonts w:hint="eastAsia"/>
        </w:rPr>
        <w:t>인증기관</w:t>
      </w:r>
      <w:r w:rsidRPr="00362827">
        <w:rPr>
          <w:rFonts w:hint="eastAsia"/>
        </w:rPr>
        <w:t xml:space="preserve"> DN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 DN은 부록 Ⅰ의 [11]과 동일한 형태로 구성된다.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362827" w:rsidRDefault="00494AA7" w:rsidP="00362827">
      <w:pPr>
        <w:pStyle w:val="34"/>
      </w:pPr>
      <w:r w:rsidRPr="00362827">
        <w:rPr>
          <w:rFonts w:hint="eastAsia"/>
        </w:rPr>
        <w:t>기기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DN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DN은 기기가 사용되는 서비스 명칭 및 기기의 고유한 정보인 MAC 주소값,</w:t>
      </w: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제품 일련번호 등을 포함하도록 구성된다.</w:t>
      </w:r>
    </w:p>
    <w:p w:rsidR="00415B43" w:rsidRPr="00494AA7" w:rsidRDefault="00415B43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- C=KR, [O=인증기관명], O=제조사명, [OU=제품 모델명], [OU=서비스명], [OU=기기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도입 기관명], CN={MAC 주소 또는 제품 일련번호}, [Serial Number=제품 일련번호]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※ [ ] : 권고, { } : 예시</w:t>
      </w: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※ 각 속성에 대한 순서는 위의 예를 따른다.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Default="00494AA7" w:rsidP="00362827">
      <w:pPr>
        <w:pStyle w:val="13"/>
      </w:pPr>
      <w:bookmarkStart w:id="23" w:name="_Toc431889855"/>
      <w:r w:rsidRPr="00494AA7">
        <w:rPr>
          <w:rFonts w:hint="eastAsia"/>
        </w:rPr>
        <w:t>전자서명</w:t>
      </w:r>
      <w:r w:rsidRPr="00494AA7">
        <w:rPr>
          <w:rFonts w:hint="eastAsia"/>
        </w:rPr>
        <w:t xml:space="preserve"> </w:t>
      </w:r>
      <w:r w:rsidRPr="00494AA7">
        <w:rPr>
          <w:rFonts w:hint="eastAsia"/>
        </w:rPr>
        <w:t>알고리즘</w:t>
      </w:r>
      <w:r w:rsidRPr="00494AA7">
        <w:rPr>
          <w:rFonts w:hint="eastAsia"/>
        </w:rPr>
        <w:t xml:space="preserve"> </w:t>
      </w:r>
      <w:r w:rsidRPr="00494AA7">
        <w:rPr>
          <w:rFonts w:hint="eastAsia"/>
        </w:rPr>
        <w:t>파라미터</w:t>
      </w:r>
      <w:bookmarkEnd w:id="23"/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생성 및 이용에 사용될 전자서명 알고리즘은 RSA, KCDSA, ECDSA 등이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있으며, 이외에도 다양한 전자서명 알고리즘을 추가하여 이용할 수 있다. RSA, KCDSA,</w:t>
      </w: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ECDSA에 대한 알고리즘 파라미터는 부속서 Ⅲ을 준용한다.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362827" w:rsidRDefault="00494AA7" w:rsidP="00362827">
      <w:pPr>
        <w:pStyle w:val="13"/>
      </w:pPr>
      <w:bookmarkStart w:id="24" w:name="_Toc431889856"/>
      <w:r w:rsidRPr="00362827">
        <w:rPr>
          <w:rFonts w:hint="eastAsia"/>
        </w:rPr>
        <w:t>기기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폐지목록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프로파일</w:t>
      </w:r>
      <w:bookmarkEnd w:id="24"/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Default="00494AA7" w:rsidP="00362827">
      <w:pPr>
        <w:pStyle w:val="24"/>
      </w:pPr>
      <w:bookmarkStart w:id="25" w:name="_Toc431889857"/>
      <w:r w:rsidRPr="00494AA7">
        <w:rPr>
          <w:rFonts w:hint="eastAsia"/>
        </w:rPr>
        <w:t>기본필드</w:t>
      </w:r>
      <w:bookmarkEnd w:id="25"/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기본필드는 기기 인증서 효력정지 및 폐지목록의 버전, 발급자, 발급일자 등의 기본정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보를 나타낸다. 아래 정의된 기본필드는 기기 인증서 효력정지 및 폐지목록에 모두 포함</w:t>
      </w:r>
    </w:p>
    <w:p w:rsid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되어야 하며, 기기 인증서 처리 소프트웨어는 이를 처리해야 한다.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Default="00494AA7" w:rsidP="00362827">
      <w:pPr>
        <w:pStyle w:val="34"/>
      </w:pPr>
      <w:r w:rsidRPr="00494AA7">
        <w:rPr>
          <w:rFonts w:hint="eastAsia"/>
        </w:rPr>
        <w:lastRenderedPageBreak/>
        <w:t>버전</w:t>
      </w:r>
      <w:r w:rsidRPr="00494AA7">
        <w:rPr>
          <w:rFonts w:hint="eastAsia"/>
        </w:rPr>
        <w:t>(Version)</w:t>
      </w: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94AA7" w:rsidRPr="00494AA7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버전 필드는 인코딩되는 기기 인증서 효력정지 및 폐지목록의 버전을 나타낸다. 기기</w:t>
      </w:r>
    </w:p>
    <w:p w:rsidR="00711236" w:rsidRDefault="00494AA7" w:rsidP="00494AA7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94AA7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효력정지 및 폐지목록은 버전 2의 값을 가져야만 하며 이 값은 정수 1로 표현된다.</w:t>
      </w:r>
    </w:p>
    <w:p w:rsidR="00711236" w:rsidRDefault="00711236" w:rsidP="00711236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서명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알고리즘</w:t>
      </w:r>
      <w:r w:rsidRPr="00362827">
        <w:rPr>
          <w:rFonts w:hint="eastAsia"/>
        </w:rPr>
        <w:t>(Signature)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서명 알고리즘 필드는 인증기관이 기기 인증서 효력정지 및 폐지목록을 생성할 때 사용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하는 서명 알고리즘의 OID 값을 가진다. 사용하는 서명 알고리즘은 ‘6. 전자서명 알고리즘’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및 부록 Ⅰ의 [11], [12]을 준수해야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발급자</w:t>
      </w:r>
      <w:r w:rsidRPr="00362827">
        <w:rPr>
          <w:rFonts w:hint="eastAsia"/>
        </w:rPr>
        <w:t>(Issuer)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필드는 기기 인증서 효력정지 및 폐지목록을 발급한 최상위인증기관 또는 인증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기관의 명칭을 DN 형식으로 표현하며 반드시 값을 가져야 한다. 여기서 DN 형식은 ‘5.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기기인증서 DN’과 부록 Ⅰ의 [10]을 준수해야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발급일자</w:t>
      </w:r>
      <w:r w:rsidRPr="00362827">
        <w:rPr>
          <w:rFonts w:hint="eastAsia"/>
        </w:rPr>
        <w:t>(This Update)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발급일자 필드는 기기 인증서 효력정지 및 폐지목록이 인증기관에서 발급된 시점을 나타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낸다. 시각정보는 GMT로 표현하며 2049년까지 UTCTime 형식을 사용하고 2050년부터는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GeneralizedTime 형식을 사용하여 인코딩하여야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다음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발급일자</w:t>
      </w:r>
      <w:r w:rsidRPr="00362827">
        <w:rPr>
          <w:rFonts w:hint="eastAsia"/>
        </w:rPr>
        <w:t>(Next Update)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다음 발급일자 필드는 인증기관이 다음 기기 인증서 효력정지 및 폐지목록을 발급할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시점을 나타낸다. 다음에 발급되는 기기 인증서 효력정지 및 폐지목록은 이 필드에서 지정한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일자보다 이전에 발급되어야 한다. 시각정보는 GMT로 표현하며 2049년까지 UTCTime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형식을 사용하고 2050년부터는 GeneralizedTime 형식을 사용하여 인코딩하여야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폐지목록</w:t>
      </w:r>
      <w:r w:rsidRPr="00362827">
        <w:rPr>
          <w:rFonts w:hint="eastAsia"/>
        </w:rPr>
        <w:t>(Revoked Certificates)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효력정지 및 폐지목록 필드는 효력정지 및 폐지된 기기 인증서의 목록을 기기 인증서의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일련번호와 폐지된 날짜로 나타내며 CRL 엔트리 확장필드에 추가적인 정보가 제공될 수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있다. 단, 효력정지 및 폐지된 기기 인증서가 없을 경우에는 효력정지 및 폐지목록 필드는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효력정지 및 폐지목록에 나타나지 않는다.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Default="00415B43" w:rsidP="00362827">
      <w:pPr>
        <w:pStyle w:val="24"/>
      </w:pPr>
      <w:bookmarkStart w:id="26" w:name="_Toc431889858"/>
      <w:r w:rsidRPr="00415B43">
        <w:rPr>
          <w:rFonts w:hint="eastAsia"/>
        </w:rPr>
        <w:t>확장필드</w:t>
      </w:r>
      <w:bookmarkEnd w:id="26"/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발급자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공개키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식별자</w:t>
      </w:r>
      <w:r w:rsidRPr="00362827">
        <w:rPr>
          <w:rFonts w:hint="eastAsia"/>
        </w:rPr>
        <w:t>(Authority Key Identifier)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공개키 식별자 확장필드는 기기 인증서 효력정지 및 폐지목록 발급자의 인증서에</w:t>
      </w:r>
    </w:p>
    <w:p w:rsidR="00711236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대한 공개키를 식별하기 위해 사용된다.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AuthorityKeyIdentifier ::= SEQUENCE {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KeyIdentifier [0] KeyIdentifier OPTIONAL,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authorityCertIssuer [1] GeneralNames OPTIONAL,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authorityCertSerialNumber [2] CertificateSerialNumber OPTIONAL }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발급자의 공개키를 식별하기 위해서는 KeyIdentifier와 authorityCertIssuer, authorityCert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SerialNumber를 모두 사용해야 한다. KeyIdentifier는 발급자 인증서의 소유자 공개키 정보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확장필드 내 subjectPublicKey 값을 SHA-1 해시 알고리즘으로 해시(hash)한 160 비트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값을 OCTET STRING 형태로 저장한다.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공개키 식별자는 기기 인증서 효력정지 및 폐지목록에 반드시 포함되어야 하며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처리 소프트웨어는 이 확장필드를 처리할 수 있어야 한다. 이 확장필드는 non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-critical로 설정되어야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Default="00415B43" w:rsidP="00362827">
      <w:pPr>
        <w:pStyle w:val="34"/>
      </w:pPr>
      <w:r w:rsidRPr="00415B43">
        <w:rPr>
          <w:rFonts w:hint="eastAsia"/>
        </w:rPr>
        <w:t>발급자</w:t>
      </w:r>
      <w:r w:rsidRPr="00415B43">
        <w:rPr>
          <w:rFonts w:hint="eastAsia"/>
        </w:rPr>
        <w:t xml:space="preserve"> </w:t>
      </w:r>
      <w:r w:rsidRPr="00415B43">
        <w:rPr>
          <w:rFonts w:hint="eastAsia"/>
        </w:rPr>
        <w:t>대체명칭</w:t>
      </w:r>
      <w:r w:rsidRPr="00415B43">
        <w:rPr>
          <w:rFonts w:hint="eastAsia"/>
        </w:rPr>
        <w:t>(Issuer Alternative Name)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 대체명칭 확장필드는 기기 인증서 효력정지 및 폐지목록을 발급하는 기관의 추가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적인 명칭을 나타내며, 인증서비스 영역 내에서 사용되는 고유한 식별 정보를 나타낼 수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있다. 이 확장필드는 발급기관의 실명을 나타낸다. 발급기관의 실명은 한글로 realName 하위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필드에 UTF8 형식으로 표현되어야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효력정지 및 폐지목록은 발급자 식별 정보를 포함한 본 확장필드를 포함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할 수 있으며 기기 인증서 처리 소프트웨어는 이 확장필드를 처리할 수 있어야 한다. 이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확장필드는 non-critical로 설정되어야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폐지목록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번호</w:t>
      </w:r>
      <w:r w:rsidRPr="00362827">
        <w:rPr>
          <w:rFonts w:hint="eastAsia"/>
        </w:rPr>
        <w:t>(CRL Number)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효력정지 및 폐지목록 번호 확장필드는 기기 인증서 효력정지 및 폐지목록을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식별할 수 있는 일련번호를 나타낸다. 일련번호는 인증기관이 발급하는 각각의 기기 인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증서 효력정지 및 폐지목록에 대해 순차적으로 증가하는 양의 정수로 표현한다.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모든 기기 인증서 효력정지 및 폐지목록의 CRL Number는 20 바이트를 넘을 수 없으며,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처리 소프트웨어는 최대 20 바이트의 CRL Number를 처리할 수 있어야 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non-critical로 설정되어야 한다.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폐지목록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발급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분배점</w:t>
      </w:r>
      <w:r w:rsidRPr="00362827">
        <w:rPr>
          <w:rFonts w:hint="eastAsia"/>
        </w:rPr>
        <w:t>(Issuing Distribution Point)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효력정지 및 폐지목록 발급 분배점 확장필드는 해당 기기 인증서 효력정지</w:t>
      </w:r>
    </w:p>
    <w:p w:rsidR="00711236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및 폐지목록을 획득할 수 있는 위치정보를 포함하며, 아래와 같이 정의된다.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issuingDistributionPoint ::= SEQUENCE {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distributionPoint [0] DistributionPointName OPTIONAL,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onlyContainsUserCerts [1] BOOLEAN DEFAULT FALSE,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onlyContainsCACerts [2] BOOLEAN DEFAULT FALSE,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onlySomeReasons [3] ReasonFlags OPTIONAL,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IndirectCRL [4] BOOLEAN DEFAULT FALSE }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DistributionPointName ::= CHOICE {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fullName [0] GeneralNames,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nameRelativeToCRLIssuer [1] RelativeDistinguishedName }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부분 인증서 효력정지 및 폐지목록은 이 확장필드의 distributionPoint 하위 필드를 반드시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포함해야 한다. 이 경우 DistributionPointName.fullName은 ldap 주소의 URI 형태를 사용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하거나 HTTP 또는 FTP의 URI 형태를 사용해야 하며 기기 인증서 프로파일에서 정의하는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효력정지 및 폐지목록 분배점(CRL DP)과 동일해야 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>onlyContainsUserCerts, onlyContainsCACerts, onlySomeReasons 항목은 인증서 효력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정지 및 폐지목록 발급 분배점 확장필드에는 포함되지 않는다.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인증서 효력정지 및 폐지목록의 범위가 CRL 발급자 이외의 발급 기관들이 발급한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인증서들을 포함할 경우, CRL 발급자는 반드시 indirectCRL을 BOOLEAN 값 “TRUE”로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설정해야 한다. 각 엔트리를 담당하는 발급 기관은 인증서 발급자(Certificate Issuer) CRL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엔트리 확장필드에 의해 표시된다.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기기 인증서 효력정지 및 폐지목록에 대해서 반드시 포함되어야 하며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모든 기기 인증서 처리 소프트웨어는 이 확장필드를 처리할 수 있어야 한다. 이 확장필드는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critical로 설정되어야 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362827">
      <w:pPr>
        <w:pStyle w:val="24"/>
      </w:pPr>
      <w:bookmarkStart w:id="27" w:name="_Toc431889859"/>
      <w:r w:rsidRPr="00415B43">
        <w:rPr>
          <w:rFonts w:hint="eastAsia"/>
        </w:rPr>
        <w:t xml:space="preserve">CRL </w:t>
      </w:r>
      <w:r w:rsidRPr="00415B43">
        <w:rPr>
          <w:rFonts w:hint="eastAsia"/>
        </w:rPr>
        <w:t>엔트리</w:t>
      </w:r>
      <w:r w:rsidRPr="00415B43">
        <w:rPr>
          <w:rFonts w:hint="eastAsia"/>
        </w:rPr>
        <w:t xml:space="preserve"> </w:t>
      </w:r>
      <w:r w:rsidRPr="00415B43">
        <w:rPr>
          <w:rFonts w:hint="eastAsia"/>
        </w:rPr>
        <w:t>확장필드</w:t>
      </w:r>
      <w:bookmarkEnd w:id="27"/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362827" w:rsidRDefault="00415B43" w:rsidP="00362827">
      <w:pPr>
        <w:pStyle w:val="34"/>
      </w:pP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폐지사유</w:t>
      </w:r>
      <w:r w:rsidRPr="00362827">
        <w:rPr>
          <w:rFonts w:hint="eastAsia"/>
        </w:rPr>
        <w:t>(Reason Code)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효력정지 및 폐지사유 확장필드는 기기 인증서가 효력정지 및 폐지된 사유를 나타내고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다음과 같이 정의된다.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CRLReason ::= ENUMERATED {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unspecified (0),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keyCompromise (1),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cACompromise (2),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affiliationChanged (3),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cessationOfOperation (5),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certificateHold (6),</w:t>
      </w:r>
    </w:p>
    <w:p w:rsidR="00415B43" w:rsidRP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415B43">
        <w:rPr>
          <w:rFonts w:ascii="한양신명조" w:eastAsia="한양신명조" w:hAnsi="한양신명조" w:cs="굴림"/>
          <w:color w:val="000000" w:themeColor="text1"/>
          <w:lang w:val="en-US"/>
        </w:rPr>
        <w:t>removeFromCRL (7) }</w:t>
      </w: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15B43">
        <w:rPr>
          <w:rFonts w:ascii="한양신명조" w:eastAsia="한양신명조" w:hAnsi="한양신명조" w:cs="굴림" w:hint="eastAsia"/>
          <w:color w:val="000000" w:themeColor="text1"/>
          <w:lang w:val="en-US"/>
        </w:rPr>
        <w:t>각각의 폐지사유에 대한 설명은 다음과 같다.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660"/>
        <w:gridCol w:w="6892"/>
      </w:tblGrid>
      <w:tr w:rsidR="00240BFB" w:rsidTr="00784445">
        <w:tc>
          <w:tcPr>
            <w:tcW w:w="2660" w:type="dxa"/>
          </w:tcPr>
          <w:p w:rsidR="00240BFB" w:rsidRPr="00240BFB" w:rsidRDefault="00240BFB" w:rsidP="00240BFB">
            <w:pPr>
              <w:spacing w:line="384" w:lineRule="auto"/>
              <w:jc w:val="center"/>
              <w:textAlignment w:val="baseline"/>
              <w:rPr>
                <w:rFonts w:ascii="한양신명조" w:eastAsia="한양신명조" w:hAnsi="한양신명조" w:cs="굴림"/>
                <w:b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b/>
                <w:color w:val="000000" w:themeColor="text1"/>
                <w:lang w:val="en-US"/>
              </w:rPr>
              <w:t>폐지사유</w:t>
            </w:r>
          </w:p>
        </w:tc>
        <w:tc>
          <w:tcPr>
            <w:tcW w:w="6892" w:type="dxa"/>
          </w:tcPr>
          <w:p w:rsidR="00240BFB" w:rsidRPr="00240BFB" w:rsidRDefault="00240BFB" w:rsidP="00240BFB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한양신명조" w:eastAsia="한양신명조" w:hAnsi="한양신명조" w:cs="굴림"/>
                <w:b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b/>
                <w:color w:val="000000" w:themeColor="text1"/>
                <w:lang w:val="en-US"/>
              </w:rPr>
              <w:t>내 용</w:t>
            </w: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  <w:t>unspecified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특별한 폐지 사유가 없는 경우에 사용하며 본 표준에서는 이 비트를</w:t>
            </w:r>
          </w:p>
          <w:p w:rsid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사용하지 않음</w:t>
            </w: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keyCompromise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인증서 소유자의 전자 서명 키가 손상된 경우에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lastRenderedPageBreak/>
              <w:t>cACompromise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인증서 발급자의 전자 서명 키가 손상된 경우에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affiliationChanged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소유자의 명칭 또는 기타 정보가 변경된 경우에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superseded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키 손상 없이 인증서를 폐지하고자 하는 경우에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cessationOfOperation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더 이상 지정된 목적으로 인증서를 사용하지 않는 경우에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certificateHold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인증서 효력 정지에 사용함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  <w:tr w:rsidR="00240BFB" w:rsidTr="00784445">
        <w:tc>
          <w:tcPr>
            <w:tcW w:w="2660" w:type="dxa"/>
          </w:tcPr>
          <w:p w:rsid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  <w:t>removeFromCRL</w:t>
            </w:r>
          </w:p>
        </w:tc>
        <w:tc>
          <w:tcPr>
            <w:tcW w:w="6892" w:type="dxa"/>
          </w:tcPr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델타 인증서 효력정지 및 폐지목록과 함께 사용되며 본 표준에서는</w:t>
            </w:r>
          </w:p>
          <w:p w:rsidR="00240BFB" w:rsidRPr="00240BFB" w:rsidRDefault="00240BFB" w:rsidP="00784445">
            <w:pPr>
              <w:shd w:val="clear" w:color="auto" w:fill="FFFFFF"/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  <w:r w:rsidRPr="00240BFB">
              <w:rPr>
                <w:rFonts w:ascii="한양신명조" w:eastAsia="한양신명조" w:hAnsi="한양신명조" w:cs="굴림" w:hint="eastAsia"/>
                <w:color w:val="000000" w:themeColor="text1"/>
                <w:lang w:val="en-US"/>
              </w:rPr>
              <w:t>이 비트를 사용하지 않음</w:t>
            </w:r>
          </w:p>
          <w:p w:rsidR="00240BFB" w:rsidRDefault="00240BFB" w:rsidP="00784445">
            <w:pPr>
              <w:spacing w:line="384" w:lineRule="auto"/>
              <w:textAlignment w:val="baseline"/>
              <w:rPr>
                <w:rFonts w:ascii="한양신명조" w:eastAsia="한양신명조" w:hAnsi="한양신명조" w:cs="굴림"/>
                <w:color w:val="000000" w:themeColor="text1"/>
                <w:lang w:val="en-US"/>
              </w:rPr>
            </w:pPr>
          </w:p>
        </w:tc>
      </w:tr>
    </w:tbl>
    <w:p w:rsidR="00415B43" w:rsidRDefault="00415B43" w:rsidP="00415B43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확장필드는 모든 엔트리에 포함되어야 하며 모든 기기 인증서 처리 소프트웨어는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이를 처리할 수 있어야 한다. 이 확장필드는 non-critical로 설정되어야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362827">
      <w:pPr>
        <w:pStyle w:val="34"/>
      </w:pPr>
      <w:r w:rsidRPr="00240BFB">
        <w:rPr>
          <w:rFonts w:hint="eastAsia"/>
        </w:rPr>
        <w:t>효력정지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시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수행명령</w:t>
      </w:r>
      <w:r w:rsidRPr="00240BFB">
        <w:rPr>
          <w:rFonts w:hint="eastAsia"/>
        </w:rPr>
        <w:t>(Hold Instruction Code)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효력정지 시 수행명령 확장필드는 효력정지된 기기 인증서를 처리하는 명령에 대하여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OID를 사용하여 나타낸다. 이 확장필드는 인증기관 및 기기 인증서 처리 소프트웨어에서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선택적으로 생성할 수 있다. 이 확장필드는 non-critical로 설정되어야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362827" w:rsidRDefault="00240BFB" w:rsidP="00362827">
      <w:pPr>
        <w:pStyle w:val="34"/>
      </w:pPr>
      <w:r w:rsidRPr="00362827">
        <w:rPr>
          <w:rFonts w:hint="eastAsia"/>
        </w:rPr>
        <w:t>효력정지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및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폐지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일자</w:t>
      </w:r>
      <w:r w:rsidRPr="00362827">
        <w:rPr>
          <w:rFonts w:hint="eastAsia"/>
        </w:rPr>
        <w:t>(Invalidity Date)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효력정지 및 폐지 일자 확장필드는 폐지사유가 발생한 시점에 대한 정보를 나타내며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7.1.4.절 발급 일자의 인증서 효력정지 및 폐지목록 발행 일자와는 구분된다. 시각정보는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GMT로 표현하며 2049년까지 UTCTime 형식을 사용하고 2050년부터는 GeneralizedTime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형식을 사용한다. 이 확장필드는 인증기관 및 기기 인증서 처리 소프트웨어에서 선택적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으로 생성, 처리할 수 있다. 이 확장필드는 non-critical로 설정되어야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362827" w:rsidRDefault="00240BFB" w:rsidP="00362827">
      <w:pPr>
        <w:pStyle w:val="34"/>
      </w:pPr>
      <w:r w:rsidRPr="00362827">
        <w:rPr>
          <w:rFonts w:hint="eastAsia"/>
        </w:rPr>
        <w:t>인증서</w:t>
      </w:r>
      <w:r w:rsidRPr="00362827">
        <w:rPr>
          <w:rFonts w:hint="eastAsia"/>
        </w:rPr>
        <w:t xml:space="preserve"> </w:t>
      </w:r>
      <w:r w:rsidRPr="00362827">
        <w:rPr>
          <w:rFonts w:hint="eastAsia"/>
        </w:rPr>
        <w:t>발급자</w:t>
      </w:r>
      <w:r w:rsidRPr="00362827">
        <w:rPr>
          <w:rFonts w:hint="eastAsia"/>
        </w:rPr>
        <w:t>(Certificate Issuer)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발급자 확장필드는 간접 CRL과 관련하여 CRL 내의 효력정지 및 폐지된 기기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인증서의 발급기관에 대한 명칭을 나타내며 해당 기관 인증서의 소유자를 기기 인증서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프로파일에 따라 생성하여야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간접 CRL의 첫 번째 엔트리가 본 확장필드를 사용하지 않았다면 기기 인증서의 발급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자가 CRL의 발급자와 동일하다는 것을 의미하며, 첫 번째 엔트리 이후 후속 엔트리에서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본 확장필드가 없다면, 그 엔트리에 대한 기기 인증서 발급자는 그 직전 엔트리의 인증서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발급자와 동일한 것으로 간주한다. 이 확장필드는 기기 인증서 효력정지 및 폐지목록 발행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기관이 선택적으로 생성할 수 있으며 모든 기기 인증서 처리 소프트웨어는 이 확장필드를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처리 할 수 있어야 한다. 이 확장필드는 critical로 설정되어야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362827">
      <w:pPr>
        <w:pStyle w:val="13"/>
      </w:pPr>
      <w:bookmarkStart w:id="28" w:name="_Toc431889860"/>
      <w:r w:rsidRPr="00240BFB">
        <w:rPr>
          <w:rFonts w:hint="eastAsia"/>
        </w:rPr>
        <w:t>디렉터리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스키마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정의</w:t>
      </w:r>
      <w:bookmarkEnd w:id="28"/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362827">
      <w:pPr>
        <w:pStyle w:val="24"/>
      </w:pPr>
      <w:bookmarkStart w:id="29" w:name="_Toc431889861"/>
      <w:r w:rsidRPr="00240BFB">
        <w:rPr>
          <w:rFonts w:hint="eastAsia"/>
        </w:rPr>
        <w:t>디렉터리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프로토콜</w:t>
      </w:r>
      <w:bookmarkEnd w:id="29"/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디렉터리 프로토콜은 부록 Ⅰ의 [3]을 준용해야 하며, 디렉터리 정보 트리의 DN 구성은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‘5. 기기인증서 DN’과 부록 Ⅰ의 [10]을 준용해야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362827">
      <w:pPr>
        <w:pStyle w:val="24"/>
      </w:pPr>
      <w:bookmarkStart w:id="30" w:name="_Toc431889862"/>
      <w:r w:rsidRPr="00240BFB">
        <w:rPr>
          <w:rFonts w:hint="eastAsia"/>
        </w:rPr>
        <w:t>디렉터리</w:t>
      </w:r>
      <w:r w:rsidRPr="00240BFB">
        <w:rPr>
          <w:rFonts w:hint="eastAsia"/>
        </w:rPr>
        <w:t xml:space="preserve"> </w:t>
      </w:r>
      <w:r w:rsidRPr="00240BFB">
        <w:rPr>
          <w:rFonts w:hint="eastAsia"/>
        </w:rPr>
        <w:t>스키마</w:t>
      </w:r>
      <w:bookmarkEnd w:id="30"/>
    </w:p>
    <w:p w:rsidR="00362827" w:rsidRDefault="00362827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본 절에서는 각 엔트리에 대한 속성 및 객체 부류를 분류하고, 기기 인증서비스 내에서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사용되는 속성에 대한 최소한의 요구사항을 정의한다.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362827">
      <w:pPr>
        <w:pStyle w:val="34"/>
      </w:pPr>
      <w:r w:rsidRPr="00240BFB">
        <w:rPr>
          <w:rFonts w:hint="eastAsia"/>
        </w:rPr>
        <w:t>기기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디렉터리에서 기기 엔트리에 이용되는 속성 및 객체 부류는 다음과 같다.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Default="00240BFB" w:rsidP="00362827">
      <w:pPr>
        <w:pStyle w:val="44"/>
      </w:pPr>
      <w:r w:rsidRPr="00240BFB">
        <w:rPr>
          <w:rFonts w:hint="eastAsia"/>
        </w:rPr>
        <w:t>속성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엔트리는 부록 Ⅰ의 [4], [6] 및 [7]에서 정의하는 commonName 또는 serialNumber,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 w:hint="eastAsia"/>
          <w:color w:val="000000" w:themeColor="text1"/>
          <w:lang w:val="en-US"/>
        </w:rPr>
        <w:t>userCertificate의 속성을 가져야 한다.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commonName ATTRIBUTE ::= {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</w:t>
      </w:r>
    </w:p>
    <w:p w:rsid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ID joint-iso-ccitt(2) ds(5) attributeType(4) commonName(3)}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serialNumber ATTRIBUTE ::= {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240BFB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</w:t>
      </w:r>
    </w:p>
    <w:p w:rsidR="00415B43" w:rsidRPr="00240BFB" w:rsidRDefault="00240BFB" w:rsidP="00240BFB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240BFB">
        <w:rPr>
          <w:rFonts w:ascii="한양신명조" w:eastAsia="한양신명조" w:hAnsi="한양신명조" w:cs="굴림"/>
          <w:color w:val="000000" w:themeColor="text1"/>
          <w:lang w:val="en-US"/>
        </w:rPr>
        <w:t>ID joint-iso-ccitt(2) ds(5) attributeType(4) serialNumber(5)}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userCertificate ATTRIBUTE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WITH SYNTAX Certificate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EQUALITY MATCHING RULE certificateExactMatch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ID joint-iso-ccitt(2) ds(5) attributeType(4) userCertificate(36)}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5625DE">
      <w:pPr>
        <w:pStyle w:val="44"/>
      </w:pPr>
      <w:r w:rsidRPr="009D429F">
        <w:rPr>
          <w:rFonts w:hint="eastAsia"/>
        </w:rPr>
        <w:t>객체</w:t>
      </w:r>
      <w:r w:rsidRPr="009D429F">
        <w:rPr>
          <w:rFonts w:hint="eastAsia"/>
        </w:rPr>
        <w:t xml:space="preserve"> </w:t>
      </w:r>
      <w:r w:rsidRPr="009D429F">
        <w:rPr>
          <w:rFonts w:hint="eastAsia"/>
        </w:rPr>
        <w:t>부류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기기 엔트리는 부록 Ⅰ의 [4], [5] 및 [8]에서 정의하는 pkiUser 또는 organizationalPerson,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inetOrgPerson, device 등의 객체 부류를 가질 수 있다.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pkiUser OBJECT-CLASS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top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KIND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auxiliary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userCertificate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joint-iso-ccitt(2) ds(5) objectClass(6) pkiUser(21)}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organizationalPerson OBJECT-CLASS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person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LocaleAttributeSet | PostalAttributeSet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TelecommunicationAttributeSet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organizationalUnitName | title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ID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joint-iso-ccitt(2) ds(5) objectClass(6) organizationalPerson(8)}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inetOrgPerson OBJECT-CLASS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organizationalPerson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audio | businessCategory | carLicense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departmentNumber | displayName | employeeNumber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employeeType | givenName | homePhone | homePostalAddress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initials | jpegPhoto | labeledURI | mail | manager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mobile | o | pager | photo | roomNumber | secretary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uid | userCertificate | x500uniqueIdentifier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preferredLanguage | userSMIMECertificate | userPKCS12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joint-iso-ccitt(2) country(16) USA(840) company(1)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netscape(113730) ldap(3) objectclass(2) inetOrgPerson(2)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device OBJECT-CLASS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top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MUST CONTAIN { commonName 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description | localityName | organizationName |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organizationalUnitName | owner | seeAlso |serialNumber }</w:t>
      </w:r>
    </w:p>
    <w:p w:rsidR="00415B43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id-oc-device}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Default="009D429F" w:rsidP="005625DE">
      <w:pPr>
        <w:pStyle w:val="34"/>
      </w:pPr>
      <w:r w:rsidRPr="009D429F">
        <w:rPr>
          <w:rFonts w:hint="eastAsia"/>
        </w:rPr>
        <w:t>인증기관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디렉터리에서 인증기관 엔트리에 이용되는 속성 및 객체 부류는 다음과 같다.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Default="009D429F" w:rsidP="005625DE">
      <w:pPr>
        <w:pStyle w:val="44"/>
      </w:pPr>
      <w:r w:rsidRPr="009D429F">
        <w:rPr>
          <w:rFonts w:hint="eastAsia"/>
        </w:rPr>
        <w:t>속성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 엔트리는 부록 Ⅰ의 [4], [6] 및 [7]에서 정의하는 commonName 또는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organizationalUnitName, cACertificate의 속성을 가져야 한다.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organizationalUnitName ATTRIBUTE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SUBTYPE OF name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WITH SYNTAX DirectoryString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ID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joint-iso-ccitt(2) ds(5) attributeType(4) organizationalUnitName(11)}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cACertificate ATTRIBUTE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WITH SYNTAX Certificate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EQUALITY MATCHING RULE certificateExactMatch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joint-iso-ccitt(2) ds(5) attributeType(4) cACertificate(37)}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 엔트리에 인증서 효력정지 및 폐지목록을 공고할 경우, 인증기관 엔트리는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authorityRevocationList 또는 certificateRevocationList의 속성을 가져야 한다.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authorityRevocationList ATTRIBUTE ::= {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WITH SYNTAX CertificateList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EQUALITY MATCHING RULE certificateListExactMatch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ID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joint-iso-ccitt(2) ds(5) attributeType(4)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authorityRevocationList(38)}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certificateRevocationList ATTRIBUTE ::= {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WITH SYNTAX CertificateList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EQUALITY MATCHING RULE certificateListExactMatch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ID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joint-iso-ccitt(2) ds(5) attributeType(4)</w:t>
      </w:r>
    </w:p>
    <w:p w:rsid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certificateRevocationList(39)}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5625DE" w:rsidRDefault="009D429F" w:rsidP="005625DE">
      <w:pPr>
        <w:pStyle w:val="44"/>
        <w:tabs>
          <w:tab w:val="clear" w:pos="0"/>
        </w:tabs>
      </w:pPr>
      <w:r w:rsidRPr="005625DE">
        <w:rPr>
          <w:rFonts w:hint="eastAsia"/>
        </w:rPr>
        <w:t>객체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부류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인증기관 엔트리는 부록 Ⅰ의 [4], [5] 및 [6]에서 정의하는 pkiCA 및 inetOrgPerson,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certificationAutority의 객체 부류를 가질 수 있다.</w:t>
      </w:r>
    </w:p>
    <w:p w:rsidR="005625DE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pkiCA OBJECT-CLASS ::= {</w:t>
      </w:r>
    </w:p>
    <w:p w:rsid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top }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KIND auxiliary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cACertificate | certificateRevocationList |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authorityRevocationList | crossCertificatePair }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ID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joint-iso-ccitt(2) ds(5) objectClass(6) pkiCA(22)}</w:t>
      </w:r>
    </w:p>
    <w:p w:rsidR="005625DE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certificationAuthority OBJECT-CLASS ::= {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top }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KIND auxiliary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lastRenderedPageBreak/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MUST CONTAIN { cACertificate | certificateRevocationList |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authorityRevocationList }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crossCertificatePair }</w:t>
      </w:r>
    </w:p>
    <w:p w:rsid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joint-iso-ccitt(2) ds(5) objectClass(6) certficationAuthority(16)}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Default="009D429F" w:rsidP="005625DE">
      <w:pPr>
        <w:pStyle w:val="34"/>
      </w:pPr>
      <w:r w:rsidRPr="009D429F">
        <w:rPr>
          <w:rFonts w:hint="eastAsia"/>
        </w:rPr>
        <w:t>인증서</w:t>
      </w:r>
      <w:r w:rsidRPr="009D429F">
        <w:rPr>
          <w:rFonts w:hint="eastAsia"/>
        </w:rPr>
        <w:t xml:space="preserve"> </w:t>
      </w:r>
      <w:r w:rsidRPr="009D429F">
        <w:rPr>
          <w:rFonts w:hint="eastAsia"/>
        </w:rPr>
        <w:t>효력정지</w:t>
      </w:r>
      <w:r w:rsidRPr="009D429F">
        <w:rPr>
          <w:rFonts w:hint="eastAsia"/>
        </w:rPr>
        <w:t xml:space="preserve"> </w:t>
      </w:r>
      <w:r w:rsidRPr="009D429F">
        <w:rPr>
          <w:rFonts w:hint="eastAsia"/>
        </w:rPr>
        <w:t>및</w:t>
      </w:r>
      <w:r w:rsidRPr="009D429F">
        <w:rPr>
          <w:rFonts w:hint="eastAsia"/>
        </w:rPr>
        <w:t xml:space="preserve"> </w:t>
      </w:r>
      <w:r w:rsidRPr="009D429F">
        <w:rPr>
          <w:rFonts w:hint="eastAsia"/>
        </w:rPr>
        <w:t>폐지목록</w:t>
      </w:r>
      <w:r w:rsidRPr="009D429F">
        <w:rPr>
          <w:rFonts w:hint="eastAsia"/>
        </w:rPr>
        <w:t xml:space="preserve"> </w:t>
      </w:r>
      <w:r w:rsidRPr="009D429F">
        <w:rPr>
          <w:rFonts w:hint="eastAsia"/>
        </w:rPr>
        <w:t>분배점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디렉터리에서 인증서 효력정지 및 폐지목록 분배점 엔트리에 이용되는 속성 및 객체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부류는 다음과 같다.</w:t>
      </w:r>
    </w:p>
    <w:p w:rsidR="005625DE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5625DE" w:rsidRDefault="009D429F" w:rsidP="005625DE">
      <w:pPr>
        <w:pStyle w:val="44"/>
        <w:tabs>
          <w:tab w:val="clear" w:pos="0"/>
        </w:tabs>
      </w:pPr>
      <w:r w:rsidRPr="005625DE">
        <w:rPr>
          <w:rFonts w:hint="eastAsia"/>
        </w:rPr>
        <w:t>속성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효력정지 및 폐지목록 분배점 엔트리는 부록 Ⅰ의 [4], [6] 및 [7]에서 정의하는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commonName 또는 organizationalUnitName, certificateRevocationList 또는 authorityRe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vocationList의 속성을 가져야 한다.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5625DE" w:rsidRDefault="009D429F" w:rsidP="005625DE">
      <w:pPr>
        <w:pStyle w:val="44"/>
        <w:tabs>
          <w:tab w:val="clear" w:pos="0"/>
        </w:tabs>
      </w:pPr>
      <w:r w:rsidRPr="005625DE">
        <w:rPr>
          <w:rFonts w:hint="eastAsia"/>
        </w:rPr>
        <w:t>객체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부류</w:t>
      </w: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인증서 효력정지 및 폐지목록 분배점 엔트리는 부록 Ⅰ의 [4], [6]에서 정의하는</w:t>
      </w:r>
    </w:p>
    <w:p w:rsid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 w:hint="eastAsia"/>
          <w:color w:val="000000" w:themeColor="text1"/>
          <w:lang w:val="en-US"/>
        </w:rPr>
        <w:t>cRLDistributionPoint의 객체 부류를 가질 수 있다.</w:t>
      </w:r>
    </w:p>
    <w:p w:rsidR="005625DE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9D429F" w:rsidRPr="009D429F" w:rsidRDefault="009D429F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9D429F">
        <w:rPr>
          <w:rFonts w:ascii="한양신명조" w:eastAsia="한양신명조" w:hAnsi="한양신명조" w:cs="굴림"/>
          <w:color w:val="000000" w:themeColor="text1"/>
          <w:lang w:val="en-US"/>
        </w:rPr>
        <w:t>cRLDistributionPoint OBJECT-CLASS ::= {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SUBCLASS OF { top}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KIND structural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MUST CONTAIN { commonName}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MAY CONTAIN { certificateRevocationList |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authorityRevocationList |</w:t>
      </w:r>
    </w:p>
    <w:p w:rsidR="009D429F" w:rsidRP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deltaRevocationList }</w:t>
      </w:r>
    </w:p>
    <w:p w:rsidR="009D429F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>ID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ab/>
      </w:r>
      <w:r w:rsidR="009D429F" w:rsidRPr="009D429F">
        <w:rPr>
          <w:rFonts w:ascii="한양신명조" w:eastAsia="한양신명조" w:hAnsi="한양신명조" w:cs="굴림"/>
          <w:color w:val="000000" w:themeColor="text1"/>
          <w:lang w:val="en-US"/>
        </w:rPr>
        <w:t xml:space="preserve"> joint-iso-ccitt(2) ds(5) objectClass(6) cRLDistriubtionPoint(19)}</w:t>
      </w:r>
    </w:p>
    <w:p w:rsidR="005625DE" w:rsidRDefault="005625DE" w:rsidP="009D429F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Default="005625DE" w:rsidP="005625DE">
      <w:pPr>
        <w:pStyle w:val="24"/>
      </w:pPr>
      <w:bookmarkStart w:id="31" w:name="_Toc431889863"/>
      <w:r w:rsidRPr="005625DE">
        <w:rPr>
          <w:rFonts w:hint="eastAsia"/>
        </w:rPr>
        <w:t>디렉터리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공고</w:t>
      </w:r>
      <w:bookmarkEnd w:id="31"/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본 절에서는 기기 인증서비스에서 사용되는 기기 인증서, 인증서 효력정지 및 폐지목록의</w:t>
      </w:r>
    </w:p>
    <w:p w:rsid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디렉터리 공고에 대한 요구 사항을 정의한다.</w:t>
      </w: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Default="005625DE" w:rsidP="005625DE">
      <w:pPr>
        <w:pStyle w:val="34"/>
      </w:pPr>
      <w:r w:rsidRPr="005625DE">
        <w:rPr>
          <w:rFonts w:hint="eastAsia"/>
        </w:rPr>
        <w:t>기기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인증서</w:t>
      </w: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대상 기기 인증서의 소유자 DN과 동일한 엔트리에 공고해야 한다.</w:t>
      </w: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Pr="005625DE" w:rsidRDefault="005625DE" w:rsidP="005625DE">
      <w:pPr>
        <w:pStyle w:val="34"/>
      </w:pPr>
      <w:r w:rsidRPr="005625DE">
        <w:rPr>
          <w:rFonts w:hint="eastAsia"/>
        </w:rPr>
        <w:t>기기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인증서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효력정지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및</w:t>
      </w:r>
      <w:r w:rsidRPr="005625DE">
        <w:rPr>
          <w:rFonts w:hint="eastAsia"/>
        </w:rPr>
        <w:t xml:space="preserve"> </w:t>
      </w:r>
      <w:r w:rsidRPr="005625DE">
        <w:rPr>
          <w:rFonts w:hint="eastAsia"/>
        </w:rPr>
        <w:t>폐지목록</w:t>
      </w: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대상 CRL이 완전한 인증서 효력정지 및 폐지목록인 경우, CRL의 발급자 DN과 동일한</w:t>
      </w:r>
    </w:p>
    <w:p w:rsidR="005625DE" w:rsidRP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엔트리에 공고해야 해야 한다. 그렇지 않은 경우, CRL의 IDP 필드에 있는 인증서 효력정지</w:t>
      </w:r>
    </w:p>
    <w:p w:rsidR="005625DE" w:rsidRDefault="005625DE" w:rsidP="005625DE">
      <w:pPr>
        <w:shd w:val="clear" w:color="auto" w:fill="FFFFFF"/>
        <w:spacing w:line="384" w:lineRule="auto"/>
        <w:textAlignment w:val="baseline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5625DE">
        <w:rPr>
          <w:rFonts w:ascii="한양신명조" w:eastAsia="한양신명조" w:hAnsi="한양신명조" w:cs="굴림" w:hint="eastAsia"/>
          <w:color w:val="000000" w:themeColor="text1"/>
          <w:lang w:val="en-US"/>
        </w:rPr>
        <w:t>및 폐지목록 분배점과 동일한 엔트리에 공고해야 한다.</w:t>
      </w:r>
    </w:p>
    <w:p w:rsidR="00B624C2" w:rsidRDefault="00B624C2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/>
          <w:color w:val="000000" w:themeColor="text1"/>
          <w:lang w:val="en-US"/>
        </w:rPr>
        <w:br w:type="page"/>
      </w:r>
    </w:p>
    <w:p w:rsidR="00B12E3B" w:rsidRPr="003F5166" w:rsidRDefault="00B12E3B" w:rsidP="003F5166">
      <w:pPr>
        <w:pStyle w:val="KSDTff0"/>
        <w:rPr>
          <w:color w:val="000000" w:themeColor="text1"/>
        </w:rPr>
      </w:pPr>
      <w:bookmarkStart w:id="32" w:name="_Toc431889864"/>
      <w:r w:rsidRPr="003F5166">
        <w:rPr>
          <w:rFonts w:hint="eastAsia"/>
          <w:color w:val="000000" w:themeColor="text1"/>
        </w:rPr>
        <w:lastRenderedPageBreak/>
        <w:t>부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속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서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Ⅰ</w:t>
      </w:r>
      <w:bookmarkEnd w:id="32"/>
    </w:p>
    <w:p w:rsidR="00B12E3B" w:rsidRPr="00B12E3B" w:rsidRDefault="00B12E3B" w:rsidP="00B12E3B">
      <w:pPr>
        <w:shd w:val="clear" w:color="auto" w:fill="FFFFFF"/>
        <w:spacing w:line="384" w:lineRule="auto"/>
        <w:jc w:val="center"/>
        <w:textAlignment w:val="baseline"/>
        <w:rPr>
          <w:rFonts w:ascii="굴림" w:eastAsia="굴림" w:hAnsi="굴림" w:cs="굴림"/>
          <w:b/>
          <w:color w:val="000000" w:themeColor="text1"/>
          <w:sz w:val="28"/>
          <w:szCs w:val="28"/>
        </w:rPr>
      </w:pPr>
      <w:r w:rsidRPr="00B12E3B">
        <w:rPr>
          <w:rFonts w:ascii="굴림" w:eastAsia="굴림" w:hAnsi="굴림" w:cs="굴림" w:hint="eastAsia"/>
          <w:b/>
          <w:color w:val="000000" w:themeColor="text1"/>
          <w:sz w:val="28"/>
          <w:szCs w:val="28"/>
        </w:rPr>
        <w:t>기기 인증서 프로파일 요약</w:t>
      </w:r>
    </w:p>
    <w:p w:rsidR="00415B43" w:rsidRDefault="00B12E3B" w:rsidP="00B12E3B">
      <w:pPr>
        <w:shd w:val="clear" w:color="auto" w:fill="FFFFFF"/>
        <w:spacing w:line="384" w:lineRule="auto"/>
        <w:jc w:val="left"/>
        <w:textAlignment w:val="baseline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B12E3B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Ⅰ.1. 최상위인증기관 인증서 프로파일</w:t>
      </w:r>
    </w:p>
    <w:p w:rsidR="00B12E3B" w:rsidRPr="00D95D08" w:rsidRDefault="00B12E3B" w:rsidP="00B12E3B">
      <w:pPr>
        <w:shd w:val="clear" w:color="auto" w:fill="FFFFFF"/>
        <w:spacing w:line="384" w:lineRule="auto"/>
        <w:jc w:val="left"/>
        <w:textAlignment w:val="baseline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D95D08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Ⅰ.1.1. 기본 필드</w:t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386"/>
        <w:gridCol w:w="2176"/>
        <w:gridCol w:w="1813"/>
        <w:gridCol w:w="2384"/>
        <w:gridCol w:w="648"/>
        <w:gridCol w:w="597"/>
        <w:gridCol w:w="441"/>
      </w:tblGrid>
      <w:tr w:rsidR="00B12E3B" w:rsidRPr="00BA25C2" w:rsidTr="00B12E3B">
        <w:trPr>
          <w:trHeight w:hRule="exact" w:val="462"/>
        </w:trPr>
        <w:tc>
          <w:tcPr>
            <w:tcW w:w="38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#</w:t>
            </w:r>
          </w:p>
        </w:tc>
        <w:tc>
          <w:tcPr>
            <w:tcW w:w="2176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필드명</w:t>
            </w:r>
          </w:p>
        </w:tc>
        <w:tc>
          <w:tcPr>
            <w:tcW w:w="1813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ASN.1 type</w:t>
            </w:r>
          </w:p>
        </w:tc>
        <w:tc>
          <w:tcPr>
            <w:tcW w:w="2384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Note</w:t>
            </w:r>
          </w:p>
        </w:tc>
        <w:tc>
          <w:tcPr>
            <w:tcW w:w="1245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지원여부</w:t>
            </w:r>
          </w:p>
        </w:tc>
        <w:tc>
          <w:tcPr>
            <w:tcW w:w="441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비고</w:t>
            </w:r>
          </w:p>
        </w:tc>
      </w:tr>
      <w:tr w:rsidR="00B12E3B" w:rsidRPr="00BA25C2" w:rsidTr="00B12E3B">
        <w:trPr>
          <w:trHeight w:hRule="exact" w:val="462"/>
        </w:trPr>
        <w:tc>
          <w:tcPr>
            <w:tcW w:w="386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2176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1813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2384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생성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처리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</w:tr>
      <w:tr w:rsidR="00B12E3B" w:rsidRPr="00BA25C2" w:rsidTr="00B12E3B">
        <w:trPr>
          <w:trHeight w:hRule="exact" w:val="442"/>
        </w:trPr>
        <w:tc>
          <w:tcPr>
            <w:tcW w:w="386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217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Version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INTEGER</w:t>
            </w:r>
          </w:p>
        </w:tc>
        <w:tc>
          <w:tcPr>
            <w:tcW w:w="238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0</w:t>
            </w:r>
            <w:r w:rsidRPr="00BA25C2">
              <w:rPr>
                <w:rFonts w:ascii="굴림" w:eastAsia="굴림" w:hAnsi="굴림"/>
                <w:sz w:val="20"/>
                <w:szCs w:val="20"/>
              </w:rPr>
              <w:t>x2(버전 3)</w:t>
            </w:r>
          </w:p>
        </w:tc>
        <w:tc>
          <w:tcPr>
            <w:tcW w:w="64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2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Serial Number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INTEGER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자동 할당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3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Signature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OID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42"/>
        </w:trPr>
        <w:tc>
          <w:tcPr>
            <w:tcW w:w="386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4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Issuer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A25C2" w:rsidRDefault="00B12E3B" w:rsidP="00BA25C2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부록 </w:t>
            </w:r>
            <w:r w:rsidRPr="00BA25C2">
              <w:rPr>
                <w:rFonts w:ascii="굴림" w:eastAsia="굴림" w:hAnsi="굴림" w:cs="굴림" w:hint="eastAsia"/>
                <w:sz w:val="20"/>
                <w:szCs w:val="20"/>
              </w:rPr>
              <w:t>Ⅰ</w:t>
            </w: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의 [10] 준수 </w:t>
            </w:r>
          </w:p>
          <w:p w:rsidR="00BA25C2" w:rsidRDefault="00B12E3B" w:rsidP="00BA25C2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C(Country)는</w:t>
            </w:r>
          </w:p>
          <w:p w:rsidR="00BA25C2" w:rsidRDefault="00B12E3B" w:rsidP="00BA25C2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printableString, </w:t>
            </w:r>
          </w:p>
          <w:p w:rsidR="00BA25C2" w:rsidRDefault="00B12E3B" w:rsidP="00BA25C2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그 외의 속성값은</w:t>
            </w:r>
          </w:p>
          <w:p w:rsidR="00B12E3B" w:rsidRPr="00BA25C2" w:rsidRDefault="00B12E3B" w:rsidP="00BA25C2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utf8String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[1]</w:t>
            </w: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type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OID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735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value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printableString 또는 utf8String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5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Validity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최상위인증기관 CPS에 명시된 유효기간 준수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[2]</w:t>
            </w: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notBefore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UTCTime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notAfter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UTCTime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42"/>
        </w:trPr>
        <w:tc>
          <w:tcPr>
            <w:tcW w:w="386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6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Subject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부록 </w:t>
            </w:r>
            <w:r w:rsidRPr="00BA25C2">
              <w:rPr>
                <w:rFonts w:ascii="굴림" w:eastAsia="굴림" w:hAnsi="굴림" w:cs="굴림" w:hint="eastAsia"/>
                <w:sz w:val="20"/>
                <w:szCs w:val="20"/>
              </w:rPr>
              <w:t>Ⅰ</w:t>
            </w:r>
            <w:r w:rsidRPr="00BA25C2">
              <w:rPr>
                <w:rFonts w:ascii="굴림" w:eastAsia="굴림" w:hAnsi="굴림"/>
                <w:sz w:val="20"/>
                <w:szCs w:val="20"/>
              </w:rPr>
              <w:t>의 [10] 준수</w:t>
            </w:r>
          </w:p>
          <w:p w:rsid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 C(Country)는</w:t>
            </w:r>
          </w:p>
          <w:p w:rsid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 printableString, </w:t>
            </w:r>
          </w:p>
          <w:p w:rsid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그 외의 속성값은</w:t>
            </w: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 xml:space="preserve"> utf8String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[1]</w:t>
            </w: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type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OID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735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value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printableString 또는 utf8String</w:t>
            </w:r>
          </w:p>
        </w:tc>
        <w:tc>
          <w:tcPr>
            <w:tcW w:w="23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7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Subject Public Key Info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algorithm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OID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42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subjectPublicKey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BIT STRING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8</w:t>
            </w:r>
          </w:p>
        </w:tc>
        <w:tc>
          <w:tcPr>
            <w:tcW w:w="2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Extensions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Extensions</w:t>
            </w:r>
          </w:p>
        </w:tc>
        <w:tc>
          <w:tcPr>
            <w:tcW w:w="2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B12E3B" w:rsidRPr="00BA25C2" w:rsidTr="00BA25C2">
        <w:trPr>
          <w:trHeight w:hRule="exact" w:val="856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4" w:space="0" w:color="auto"/>
              <w:right w:val="single" w:sz="2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[1]</w:t>
            </w:r>
          </w:p>
        </w:tc>
        <w:tc>
          <w:tcPr>
            <w:tcW w:w="8058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최상위인증기관 인증서의 발급자와 소유자는 다음과 같다.</w:t>
            </w:r>
          </w:p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- C=KR,O=KISA,OU=Korea Certification Authority Central,CN=KISA Root Dev &lt;일련번호&gt;</w:t>
            </w:r>
          </w:p>
        </w:tc>
      </w:tr>
      <w:tr w:rsidR="00B12E3B" w:rsidRPr="00BA25C2" w:rsidTr="00B12E3B">
        <w:trPr>
          <w:trHeight w:hRule="exact" w:val="437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[2]</w:t>
            </w:r>
          </w:p>
        </w:tc>
        <w:tc>
          <w:tcPr>
            <w:tcW w:w="8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시각정보는 UTCTime 및 GeneralizedTime 형식 모두를 지원하는 것을 권고함</w:t>
            </w:r>
          </w:p>
        </w:tc>
      </w:tr>
    </w:tbl>
    <w:tbl>
      <w:tblPr>
        <w:tblStyle w:val="TableNormal"/>
        <w:tblpPr w:leftFromText="142" w:rightFromText="142" w:vertAnchor="page" w:horzAnchor="margin" w:tblpY="14167"/>
        <w:tblW w:w="0" w:type="auto"/>
        <w:tblLayout w:type="fixed"/>
        <w:tblLook w:val="01E0" w:firstRow="1" w:lastRow="1" w:firstColumn="1" w:lastColumn="1" w:noHBand="0" w:noVBand="0"/>
      </w:tblPr>
      <w:tblGrid>
        <w:gridCol w:w="946"/>
        <w:gridCol w:w="490"/>
        <w:gridCol w:w="1747"/>
        <w:gridCol w:w="490"/>
        <w:gridCol w:w="1747"/>
        <w:gridCol w:w="490"/>
        <w:gridCol w:w="3112"/>
      </w:tblGrid>
      <w:tr w:rsidR="00B12E3B" w:rsidRPr="00BA25C2" w:rsidTr="00B12E3B">
        <w:trPr>
          <w:trHeight w:hRule="exact" w:val="384"/>
        </w:trPr>
        <w:tc>
          <w:tcPr>
            <w:tcW w:w="94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[범례]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non-critical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311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critical 여부 없음</w:t>
            </w:r>
          </w:p>
        </w:tc>
      </w:tr>
      <w:tr w:rsidR="00B12E3B" w:rsidRPr="00BA25C2" w:rsidTr="00B12E3B">
        <w:trPr>
          <w:trHeight w:hRule="exact" w:val="388"/>
        </w:trPr>
        <w:tc>
          <w:tcPr>
            <w:tcW w:w="946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필수사항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선택사항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</w:rPr>
            </w:pPr>
            <w:r w:rsidRPr="00BA25C2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311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B12E3B" w:rsidRPr="00BA25C2" w:rsidRDefault="00B12E3B" w:rsidP="00B12E3B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  <w:r w:rsidRPr="00BA25C2">
              <w:rPr>
                <w:rFonts w:ascii="굴림" w:eastAsia="굴림" w:hAnsi="굴림"/>
                <w:sz w:val="20"/>
                <w:szCs w:val="20"/>
                <w:lang w:eastAsia="ko-KR"/>
              </w:rPr>
              <w:t>생성 또는 처리하지 않음</w:t>
            </w:r>
          </w:p>
        </w:tc>
      </w:tr>
    </w:tbl>
    <w:p w:rsidR="00B12E3B" w:rsidRDefault="00B12E3B" w:rsidP="00B12E3B">
      <w:pPr>
        <w:shd w:val="clear" w:color="auto" w:fill="FFFFFF"/>
        <w:spacing w:line="384" w:lineRule="auto"/>
        <w:jc w:val="left"/>
        <w:textAlignment w:val="baseline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784445" w:rsidRPr="00D95D08" w:rsidRDefault="00784445" w:rsidP="00B12E3B">
      <w:pPr>
        <w:shd w:val="clear" w:color="auto" w:fill="FFFFFF"/>
        <w:spacing w:line="384" w:lineRule="auto"/>
        <w:jc w:val="left"/>
        <w:textAlignment w:val="baseline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D95D08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lastRenderedPageBreak/>
        <w:t>Ⅰ.1.2. 확장필드</w:t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464"/>
        <w:gridCol w:w="2299"/>
        <w:gridCol w:w="1915"/>
        <w:gridCol w:w="2335"/>
        <w:gridCol w:w="461"/>
        <w:gridCol w:w="516"/>
        <w:gridCol w:w="461"/>
        <w:gridCol w:w="464"/>
      </w:tblGrid>
      <w:tr w:rsidR="00784445" w:rsidRPr="00784445" w:rsidTr="000459EA">
        <w:trPr>
          <w:trHeight w:hRule="exact" w:val="289"/>
        </w:trPr>
        <w:tc>
          <w:tcPr>
            <w:tcW w:w="46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ind w:left="10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#</w:t>
            </w:r>
          </w:p>
        </w:tc>
        <w:tc>
          <w:tcPr>
            <w:tcW w:w="2299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z w:val="20"/>
                <w:szCs w:val="20"/>
              </w:rPr>
              <w:t>필드명</w:t>
            </w:r>
          </w:p>
        </w:tc>
        <w:tc>
          <w:tcPr>
            <w:tcW w:w="191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ind w:left="29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ASN.1</w:t>
            </w:r>
            <w:r w:rsidRPr="00784445">
              <w:rPr>
                <w:rFonts w:ascii="굴림" w:eastAsia="굴림" w:hAnsi="굴림"/>
                <w:spacing w:val="30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1"/>
                <w:sz w:val="20"/>
                <w:szCs w:val="20"/>
              </w:rPr>
              <w:t>type</w:t>
            </w:r>
          </w:p>
        </w:tc>
        <w:tc>
          <w:tcPr>
            <w:tcW w:w="233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Note</w:t>
            </w:r>
          </w:p>
        </w:tc>
        <w:tc>
          <w:tcPr>
            <w:tcW w:w="461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977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2" w:lineRule="exact"/>
              <w:ind w:left="6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z w:val="20"/>
                <w:szCs w:val="20"/>
              </w:rPr>
              <w:t>지원여부</w:t>
            </w:r>
          </w:p>
        </w:tc>
        <w:tc>
          <w:tcPr>
            <w:tcW w:w="464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01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z w:val="20"/>
                <w:szCs w:val="20"/>
              </w:rPr>
              <w:t>비고</w:t>
            </w:r>
          </w:p>
        </w:tc>
      </w:tr>
      <w:tr w:rsidR="00784445" w:rsidRPr="00784445" w:rsidTr="000459EA">
        <w:trPr>
          <w:trHeight w:hRule="exact" w:val="287"/>
        </w:trPr>
        <w:tc>
          <w:tcPr>
            <w:tcW w:w="464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91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left="40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z w:val="20"/>
                <w:szCs w:val="20"/>
              </w:rPr>
              <w:t>생성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z w:val="20"/>
                <w:szCs w:val="20"/>
              </w:rPr>
              <w:t>처리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8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spacing w:before="109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1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56" w:lineRule="exact"/>
              <w:ind w:left="22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Authority</w:t>
            </w:r>
            <w:r w:rsidRPr="00784445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Key</w:t>
            </w:r>
            <w:r w:rsidRPr="00784445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Identifier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KeyIdentifier</w:t>
            </w:r>
            <w:r w:rsidRPr="00784445">
              <w:rPr>
                <w:rFonts w:ascii="굴림" w:eastAsia="굴림" w:hAnsi="굴림" w:cs="굴림"/>
                <w:spacing w:val="5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사용</w:t>
            </w:r>
          </w:p>
          <w:p w:rsidR="00784445" w:rsidRPr="00784445" w:rsidRDefault="00784445" w:rsidP="00784445">
            <w:pPr>
              <w:pStyle w:val="TableParagraph"/>
              <w:spacing w:before="11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(다른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2</w:t>
            </w:r>
            <w:r w:rsidRPr="00784445">
              <w:rPr>
                <w:rFonts w:ascii="굴림" w:eastAsia="굴림" w:hAnsi="굴림" w:cs="굴림"/>
                <w:spacing w:val="3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개의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값은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9"/>
                <w:sz w:val="20"/>
                <w:szCs w:val="20"/>
                <w:lang w:eastAsia="ko-KR"/>
              </w:rPr>
              <w:t>선택사용)</w:t>
            </w:r>
          </w:p>
        </w:tc>
        <w:tc>
          <w:tcPr>
            <w:tcW w:w="461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501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KeyIdentifier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27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7"/>
                <w:sz w:val="20"/>
                <w:szCs w:val="20"/>
              </w:rPr>
              <w:t>OCTET</w:t>
            </w:r>
            <w:r w:rsidRPr="00784445">
              <w:rPr>
                <w:rFonts w:ascii="굴림" w:eastAsia="굴림" w:hAnsi="굴림"/>
                <w:spacing w:val="-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38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authorityCertIssuer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0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GeneralNames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5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authorityCertSerialNumber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483"/>
        </w:trPr>
        <w:tc>
          <w:tcPr>
            <w:tcW w:w="4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9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88"/>
              <w:ind w:left="25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Subject</w:t>
            </w:r>
            <w:r w:rsidRPr="00784445">
              <w:rPr>
                <w:rFonts w:ascii="굴림" w:eastAsia="굴림" w:hAnsi="굴림"/>
                <w:spacing w:val="6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Key</w:t>
            </w:r>
            <w:r w:rsidRPr="00784445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Identifier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88"/>
              <w:ind w:left="27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7"/>
                <w:sz w:val="20"/>
                <w:szCs w:val="20"/>
              </w:rPr>
              <w:t>OCTET</w:t>
            </w:r>
            <w:r w:rsidRPr="00784445">
              <w:rPr>
                <w:rFonts w:ascii="굴림" w:eastAsia="굴림" w:hAnsi="굴림"/>
                <w:spacing w:val="-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 w:line="256" w:lineRule="auto"/>
              <w:ind w:left="19" w:right="1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subjectPublicKey</w:t>
            </w:r>
            <w:r w:rsidRPr="00784445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27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7"/>
                <w:sz w:val="20"/>
                <w:szCs w:val="20"/>
              </w:rPr>
              <w:t>정보의</w:t>
            </w:r>
            <w:r w:rsidRPr="00784445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2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5"/>
                <w:sz w:val="20"/>
                <w:szCs w:val="20"/>
              </w:rPr>
              <w:t>160</w:t>
            </w:r>
            <w:r w:rsidRPr="00784445">
              <w:rPr>
                <w:rFonts w:ascii="굴림" w:eastAsia="굴림" w:hAnsi="굴림" w:cs="굴림"/>
                <w:spacing w:val="27"/>
                <w:w w:val="98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비트</w:t>
            </w:r>
            <w:r w:rsidRPr="00784445">
              <w:rPr>
                <w:rFonts w:ascii="굴림" w:eastAsia="굴림" w:hAnsi="굴림" w:cs="굴림"/>
                <w:spacing w:val="-2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7"/>
                <w:sz w:val="20"/>
                <w:szCs w:val="20"/>
              </w:rPr>
              <w:t>해시값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89"/>
        </w:trPr>
        <w:tc>
          <w:tcPr>
            <w:tcW w:w="4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3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53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Key</w:t>
            </w:r>
            <w:r w:rsidRPr="00784445">
              <w:rPr>
                <w:rFonts w:ascii="굴림" w:eastAsia="굴림" w:hAnsi="굴림"/>
                <w:spacing w:val="3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Usage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36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4"/>
                <w:sz w:val="20"/>
                <w:szCs w:val="20"/>
              </w:rPr>
              <w:t>BIT</w:t>
            </w:r>
            <w:r w:rsidRPr="00784445">
              <w:rPr>
                <w:rFonts w:ascii="굴림" w:eastAsia="굴림" w:hAnsi="굴림"/>
                <w:spacing w:val="2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KeyCertSing,</w:t>
            </w:r>
            <w:r w:rsidRPr="00784445">
              <w:rPr>
                <w:rFonts w:ascii="굴림" w:eastAsia="굴림" w:hAnsi="굴림"/>
                <w:spacing w:val="2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cRLSign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4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7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Certificate</w:t>
            </w:r>
            <w:r w:rsidRPr="00784445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spacing w:line="252" w:lineRule="auto"/>
              <w:ind w:left="19" w:right="18"/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784445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필드의</w:t>
            </w:r>
            <w:r w:rsidRPr="00784445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사용은</w:t>
            </w:r>
            <w:r w:rsidRPr="00784445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9"/>
                <w:sz w:val="20"/>
                <w:szCs w:val="20"/>
                <w:lang w:eastAsia="ko-KR"/>
              </w:rPr>
              <w:t>선택적으로</w:t>
            </w:r>
            <w:r w:rsidRPr="00784445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하되</w:t>
            </w:r>
            <w:r w:rsidRPr="00784445">
              <w:rPr>
                <w:rFonts w:ascii="굴림" w:eastAsia="굴림" w:hAnsi="굴림" w:cs="굴림"/>
                <w:spacing w:val="24"/>
                <w:w w:val="98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사용하는</w:t>
            </w:r>
            <w:r w:rsidRPr="00784445">
              <w:rPr>
                <w:rFonts w:ascii="굴림" w:eastAsia="굴림" w:hAnsi="굴림" w:cs="굴림"/>
                <w:spacing w:val="18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경우</w:t>
            </w:r>
            <w:r w:rsidRPr="00784445">
              <w:rPr>
                <w:rFonts w:ascii="굴림" w:eastAsia="굴림" w:hAnsi="굴림" w:cs="굴림"/>
                <w:spacing w:val="18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policyIdentifier</w:t>
            </w:r>
            <w:r w:rsidRPr="00784445">
              <w:rPr>
                <w:rFonts w:ascii="굴림" w:eastAsia="굴림" w:hAnsi="굴림" w:cs="굴림"/>
                <w:spacing w:val="21"/>
                <w:w w:val="98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하위</w:t>
            </w:r>
            <w:r w:rsidRPr="00784445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7"/>
                <w:sz w:val="20"/>
                <w:szCs w:val="20"/>
                <w:lang w:eastAsia="ko-KR"/>
              </w:rPr>
              <w:t>필드는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값이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7"/>
                <w:sz w:val="20"/>
                <w:szCs w:val="20"/>
                <w:lang w:eastAsia="ko-KR"/>
              </w:rPr>
              <w:t>있어야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함</w:t>
            </w: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spacing w:before="12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policyIdentifier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2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policyQualifiers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0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PolicyQualifierId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Qualifier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CPSuri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8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IA5String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53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UserNotice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88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NoticeReference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81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7"/>
                <w:sz w:val="20"/>
                <w:szCs w:val="20"/>
              </w:rPr>
              <w:t>SEQUENCE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52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ExplicitText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1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BMPString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5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88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  <w:r w:rsidRPr="00784445">
              <w:rPr>
                <w:rFonts w:ascii="굴림" w:eastAsia="굴림" w:hAnsi="굴림"/>
                <w:spacing w:val="3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Mappings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51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31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issuerDomainPolicy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280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subjectDomainPolicy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87"/>
        </w:trPr>
        <w:tc>
          <w:tcPr>
            <w:tcW w:w="4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6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12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Subject</w:t>
            </w:r>
            <w:r w:rsidRPr="00784445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Alternative</w:t>
            </w:r>
            <w:r w:rsidRPr="00784445">
              <w:rPr>
                <w:rFonts w:ascii="굴림" w:eastAsia="굴림" w:hAnsi="굴림"/>
                <w:spacing w:val="6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Names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39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otherName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89"/>
        </w:trPr>
        <w:tc>
          <w:tcPr>
            <w:tcW w:w="4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7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16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Issuer</w:t>
            </w:r>
            <w:r w:rsidRPr="00784445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Alternative</w:t>
            </w:r>
            <w:r w:rsidRPr="00784445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Names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39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otherName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8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5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Basic</w:t>
            </w:r>
            <w:r w:rsidRPr="00784445">
              <w:rPr>
                <w:rFonts w:ascii="굴림" w:eastAsia="굴림" w:hAnsi="굴림"/>
                <w:spacing w:val="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4"/>
                <w:sz w:val="20"/>
                <w:szCs w:val="20"/>
              </w:rPr>
              <w:t>cA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Boolean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784445">
              <w:rPr>
                <w:rFonts w:ascii="굴림" w:eastAsia="굴림" w:hAnsi="굴림" w:cs="굴림"/>
                <w:spacing w:val="6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TRUE</w:t>
            </w: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50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pathLenConstraint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784445">
              <w:rPr>
                <w:rFonts w:ascii="굴림" w:eastAsia="굴림" w:hAnsi="굴림" w:cs="굴림"/>
                <w:spacing w:val="8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z w:val="20"/>
                <w:szCs w:val="20"/>
              </w:rPr>
              <w:t>0</w:t>
            </w: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9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4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  <w:r w:rsidRPr="00784445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5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requireExplicitPolicy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784445">
              <w:rPr>
                <w:rFonts w:ascii="굴림" w:eastAsia="굴림" w:hAnsi="굴림" w:cs="굴림"/>
                <w:spacing w:val="8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z w:val="20"/>
                <w:szCs w:val="20"/>
              </w:rPr>
              <w:t>0</w:t>
            </w: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4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inhibitPolicyMapping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10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50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Name</w:t>
            </w:r>
            <w:r w:rsidRPr="00784445">
              <w:rPr>
                <w:rFonts w:ascii="굴림" w:eastAsia="굴림" w:hAnsi="굴림"/>
                <w:spacing w:val="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1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347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permittedSubtrees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25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GeneralSubtrees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5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excludedSubtrees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25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GeneralSubtrees</w:t>
            </w:r>
          </w:p>
        </w:tc>
        <w:tc>
          <w:tcPr>
            <w:tcW w:w="23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87"/>
        </w:trPr>
        <w:tc>
          <w:tcPr>
            <w:tcW w:w="4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line="178" w:lineRule="exact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11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left="26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Extended</w:t>
            </w:r>
            <w:r w:rsidRPr="00784445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Key</w:t>
            </w:r>
            <w:r w:rsidRPr="00784445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Usage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spacing w:before="116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12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26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CrlDistributionPoint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0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distributionPoint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1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DistributionPointName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ARL</w:t>
            </w:r>
            <w:r w:rsidRPr="00784445">
              <w:rPr>
                <w:rFonts w:ascii="굴림" w:eastAsia="굴림" w:hAnsi="굴림" w:cs="굴림"/>
                <w:spacing w:val="3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</w:rPr>
              <w:t>획득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5"/>
                <w:sz w:val="20"/>
                <w:szCs w:val="20"/>
              </w:rPr>
              <w:t>정보</w:t>
            </w: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reasons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1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ReasongFlags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68"/>
        </w:trPr>
        <w:tc>
          <w:tcPr>
            <w:tcW w:w="464" w:type="dxa"/>
            <w:vMerge/>
            <w:tcBorders>
              <w:left w:val="single" w:sz="7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cRLIssuer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304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GeneralNames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간접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ARL</w:t>
            </w:r>
            <w:r w:rsidRPr="00784445">
              <w:rPr>
                <w:rFonts w:ascii="굴림" w:eastAsia="굴림" w:hAnsi="굴림" w:cs="굴림"/>
                <w:spacing w:val="5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발급</w:t>
            </w:r>
            <w:r w:rsidRPr="00784445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시</w:t>
            </w:r>
            <w:r w:rsidRPr="00784445">
              <w:rPr>
                <w:rFonts w:ascii="굴림" w:eastAsia="굴림" w:hAnsi="굴림" w:cs="굴림"/>
                <w:spacing w:val="2"/>
                <w:sz w:val="20"/>
                <w:szCs w:val="20"/>
                <w:lang w:eastAsia="ko-KR"/>
              </w:rPr>
              <w:t xml:space="preserve"> </w:t>
            </w:r>
            <w:r w:rsidRPr="00784445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사용</w:t>
            </w:r>
          </w:p>
        </w:tc>
        <w:tc>
          <w:tcPr>
            <w:tcW w:w="461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7" w:space="0" w:color="000000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13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6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Authority</w:t>
            </w:r>
            <w:r w:rsidRPr="00784445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Information</w:t>
            </w:r>
            <w:r w:rsidRPr="00784445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Access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784445" w:rsidRPr="00784445" w:rsidRDefault="00784445" w:rsidP="00784445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271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441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accessMethod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id-ad-caIssuers,</w:t>
            </w:r>
            <w:r w:rsidRPr="00784445">
              <w:rPr>
                <w:rFonts w:ascii="굴림" w:eastAsia="굴림" w:hAnsi="굴림"/>
                <w:spacing w:val="-1"/>
                <w:sz w:val="20"/>
                <w:szCs w:val="20"/>
              </w:rPr>
              <w:t xml:space="preserve"> </w:t>
            </w: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id-ad-ocsp</w:t>
            </w: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84445" w:rsidRPr="00784445" w:rsidTr="000459EA">
        <w:trPr>
          <w:trHeight w:hRule="exact" w:val="452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412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accessLocation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pStyle w:val="TableParagraph"/>
              <w:spacing w:before="4"/>
              <w:ind w:left="333"/>
              <w:rPr>
                <w:rFonts w:ascii="굴림" w:eastAsia="굴림" w:hAnsi="굴림" w:cs="굴림"/>
                <w:sz w:val="20"/>
                <w:szCs w:val="20"/>
              </w:rPr>
            </w:pPr>
            <w:r w:rsidRPr="00784445">
              <w:rPr>
                <w:rFonts w:ascii="굴림" w:eastAsia="굴림" w:hAnsi="굴림"/>
                <w:spacing w:val="-6"/>
                <w:sz w:val="20"/>
                <w:szCs w:val="20"/>
              </w:rPr>
              <w:t>GeneralName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445" w:rsidRPr="00784445" w:rsidRDefault="00784445" w:rsidP="00784445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tbl>
      <w:tblPr>
        <w:tblStyle w:val="TableNormal"/>
        <w:tblpPr w:leftFromText="142" w:rightFromText="142" w:vertAnchor="page" w:horzAnchor="margin" w:tblpY="14016"/>
        <w:tblW w:w="0" w:type="auto"/>
        <w:tblLayout w:type="fixed"/>
        <w:tblLook w:val="01E0" w:firstRow="1" w:lastRow="1" w:firstColumn="1" w:lastColumn="1" w:noHBand="0" w:noVBand="0"/>
      </w:tblPr>
      <w:tblGrid>
        <w:gridCol w:w="946"/>
        <w:gridCol w:w="490"/>
        <w:gridCol w:w="1747"/>
        <w:gridCol w:w="490"/>
        <w:gridCol w:w="1747"/>
        <w:gridCol w:w="490"/>
        <w:gridCol w:w="3112"/>
      </w:tblGrid>
      <w:tr w:rsidR="00784445" w:rsidTr="00784445">
        <w:trPr>
          <w:trHeight w:hRule="exact" w:val="384"/>
        </w:trPr>
        <w:tc>
          <w:tcPr>
            <w:tcW w:w="94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[</w:t>
            </w:r>
            <w:r w:rsidRPr="00B12E3B">
              <w:t>범례</w:t>
            </w:r>
            <w:r w:rsidRPr="00B12E3B">
              <w:t>]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c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n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non-critical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-</w:t>
            </w:r>
          </w:p>
        </w:tc>
        <w:tc>
          <w:tcPr>
            <w:tcW w:w="311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784445" w:rsidRPr="00B12E3B" w:rsidRDefault="00784445" w:rsidP="00784445">
            <w:r w:rsidRPr="00B12E3B">
              <w:t xml:space="preserve">critical </w:t>
            </w:r>
            <w:r w:rsidRPr="00B12E3B">
              <w:t>여부</w:t>
            </w:r>
            <w:r w:rsidRPr="00B12E3B">
              <w:t xml:space="preserve"> </w:t>
            </w:r>
            <w:r w:rsidRPr="00B12E3B">
              <w:t>없음</w:t>
            </w:r>
          </w:p>
        </w:tc>
      </w:tr>
      <w:tr w:rsidR="00784445" w:rsidTr="00784445">
        <w:trPr>
          <w:trHeight w:hRule="exact" w:val="388"/>
        </w:trPr>
        <w:tc>
          <w:tcPr>
            <w:tcW w:w="946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/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m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필수사항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o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선택사항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784445" w:rsidRPr="00B12E3B" w:rsidRDefault="00784445" w:rsidP="00784445">
            <w:r w:rsidRPr="00B12E3B">
              <w:t>x</w:t>
            </w:r>
          </w:p>
        </w:tc>
        <w:tc>
          <w:tcPr>
            <w:tcW w:w="311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784445" w:rsidRPr="00B12E3B" w:rsidRDefault="00784445" w:rsidP="00784445">
            <w:pPr>
              <w:rPr>
                <w:lang w:eastAsia="ko-KR"/>
              </w:rPr>
            </w:pPr>
            <w:r w:rsidRPr="00B12E3B">
              <w:rPr>
                <w:lang w:eastAsia="ko-KR"/>
              </w:rPr>
              <w:t>생성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또는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처리하지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않음</w:t>
            </w:r>
          </w:p>
        </w:tc>
      </w:tr>
    </w:tbl>
    <w:p w:rsidR="00784445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784445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784445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93BEF" w:rsidRDefault="00C93BE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784445" w:rsidRPr="00C46E8A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lastRenderedPageBreak/>
        <w:t>Ⅰ.2. 인증기관 인증서 프로파일</w:t>
      </w:r>
    </w:p>
    <w:p w:rsidR="00784445" w:rsidRPr="00C46E8A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Ⅰ.2.1. 기본 필드</w:t>
      </w:r>
    </w:p>
    <w:tbl>
      <w:tblPr>
        <w:tblStyle w:val="TableNormal"/>
        <w:tblpPr w:leftFromText="142" w:rightFromText="142" w:vertAnchor="page" w:horzAnchor="margin" w:tblpY="2479"/>
        <w:tblW w:w="0" w:type="auto"/>
        <w:tblLayout w:type="fixed"/>
        <w:tblLook w:val="01E0" w:firstRow="1" w:lastRow="1" w:firstColumn="1" w:lastColumn="1" w:noHBand="0" w:noVBand="0"/>
      </w:tblPr>
      <w:tblGrid>
        <w:gridCol w:w="423"/>
        <w:gridCol w:w="2385"/>
        <w:gridCol w:w="1987"/>
        <w:gridCol w:w="2613"/>
        <w:gridCol w:w="710"/>
        <w:gridCol w:w="654"/>
        <w:gridCol w:w="483"/>
      </w:tblGrid>
      <w:tr w:rsidR="000459EA" w:rsidTr="000459EA">
        <w:trPr>
          <w:trHeight w:hRule="exact" w:val="442"/>
        </w:trPr>
        <w:tc>
          <w:tcPr>
            <w:tcW w:w="42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CF159F">
            <w:pPr>
              <w:rPr>
                <w:lang w:eastAsia="ko-KR"/>
              </w:rPr>
            </w:pPr>
          </w:p>
          <w:p w:rsidR="00CF159F" w:rsidRPr="00CF159F" w:rsidRDefault="00CF159F" w:rsidP="00CF159F">
            <w:r w:rsidRPr="00CF159F">
              <w:t>#</w:t>
            </w:r>
          </w:p>
        </w:tc>
        <w:tc>
          <w:tcPr>
            <w:tcW w:w="238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CF159F"/>
          <w:p w:rsidR="00CF159F" w:rsidRPr="00CF159F" w:rsidRDefault="00CF159F" w:rsidP="00CF159F">
            <w:r w:rsidRPr="00CF159F">
              <w:t>필드명</w:t>
            </w:r>
          </w:p>
        </w:tc>
        <w:tc>
          <w:tcPr>
            <w:tcW w:w="198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CF159F"/>
          <w:p w:rsidR="00CF159F" w:rsidRPr="00CF159F" w:rsidRDefault="00CF159F" w:rsidP="00CF159F">
            <w:r w:rsidRPr="00CF159F">
              <w:t>ASN.1 type</w:t>
            </w:r>
          </w:p>
        </w:tc>
        <w:tc>
          <w:tcPr>
            <w:tcW w:w="2613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CF159F"/>
          <w:p w:rsidR="00CF159F" w:rsidRPr="00CF159F" w:rsidRDefault="00CF159F" w:rsidP="00CF159F">
            <w:r w:rsidRPr="00CF159F">
              <w:t>Note</w:t>
            </w:r>
          </w:p>
        </w:tc>
        <w:tc>
          <w:tcPr>
            <w:tcW w:w="1364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CF159F">
            <w:r w:rsidRPr="00CF159F">
              <w:t>지원여부</w:t>
            </w:r>
          </w:p>
        </w:tc>
        <w:tc>
          <w:tcPr>
            <w:tcW w:w="483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CF159F"/>
          <w:p w:rsidR="00CF159F" w:rsidRPr="00CF159F" w:rsidRDefault="00CF159F" w:rsidP="00CF159F">
            <w:r w:rsidRPr="00CF159F">
              <w:t>비고</w:t>
            </w:r>
          </w:p>
        </w:tc>
      </w:tr>
      <w:tr w:rsidR="000459EA" w:rsidTr="000459EA">
        <w:trPr>
          <w:trHeight w:hRule="exact" w:val="442"/>
        </w:trPr>
        <w:tc>
          <w:tcPr>
            <w:tcW w:w="423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/>
        </w:tc>
        <w:tc>
          <w:tcPr>
            <w:tcW w:w="238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/>
        </w:tc>
        <w:tc>
          <w:tcPr>
            <w:tcW w:w="1987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/>
        </w:tc>
        <w:tc>
          <w:tcPr>
            <w:tcW w:w="2613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/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>
            <w:r w:rsidRPr="00CF159F">
              <w:t>생성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CF159F">
            <w:r w:rsidRPr="00CF159F">
              <w:t>처리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CF159F" w:rsidRPr="00CF159F" w:rsidRDefault="00CF159F" w:rsidP="00CF159F"/>
        </w:tc>
      </w:tr>
      <w:tr w:rsidR="000459EA" w:rsidRPr="00BA25C2" w:rsidTr="000459EA">
        <w:trPr>
          <w:trHeight w:hRule="exact" w:val="442"/>
        </w:trPr>
        <w:tc>
          <w:tcPr>
            <w:tcW w:w="423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1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Version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INTEGER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0x2(</w:t>
            </w:r>
            <w:r w:rsidRPr="00BA25C2">
              <w:rPr>
                <w:sz w:val="18"/>
                <w:szCs w:val="18"/>
              </w:rPr>
              <w:t>버전</w:t>
            </w:r>
            <w:r w:rsidRPr="00BA25C2">
              <w:rPr>
                <w:sz w:val="18"/>
                <w:szCs w:val="18"/>
              </w:rPr>
              <w:t xml:space="preserve"> 3)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47"/>
        </w:trPr>
        <w:tc>
          <w:tcPr>
            <w:tcW w:w="4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2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Serial Number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INTEGER</w:t>
            </w:r>
          </w:p>
        </w:tc>
        <w:tc>
          <w:tcPr>
            <w:tcW w:w="2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자동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sz w:val="18"/>
                <w:szCs w:val="18"/>
              </w:rPr>
              <w:t>할당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42"/>
        </w:trPr>
        <w:tc>
          <w:tcPr>
            <w:tcW w:w="42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3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Signature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OID</w:t>
            </w:r>
          </w:p>
        </w:tc>
        <w:tc>
          <w:tcPr>
            <w:tcW w:w="2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4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Issuer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6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부록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rFonts w:ascii="굴림" w:eastAsia="굴림" w:hAnsi="굴림" w:cs="굴림" w:hint="eastAsia"/>
                <w:sz w:val="18"/>
                <w:szCs w:val="18"/>
              </w:rPr>
              <w:t>Ⅰ</w:t>
            </w:r>
            <w:r w:rsidRPr="00BA25C2">
              <w:rPr>
                <w:sz w:val="18"/>
                <w:szCs w:val="18"/>
              </w:rPr>
              <w:t>의</w:t>
            </w:r>
            <w:r w:rsidRPr="00BA25C2">
              <w:rPr>
                <w:sz w:val="18"/>
                <w:szCs w:val="18"/>
              </w:rPr>
              <w:t xml:space="preserve"> [10] </w:t>
            </w:r>
            <w:r w:rsidRPr="00BA25C2">
              <w:rPr>
                <w:sz w:val="18"/>
                <w:szCs w:val="18"/>
              </w:rPr>
              <w:t>준수</w:t>
            </w:r>
            <w:r w:rsidRPr="00BA25C2">
              <w:rPr>
                <w:sz w:val="18"/>
                <w:szCs w:val="18"/>
              </w:rPr>
              <w:t xml:space="preserve"> C(Country)</w:t>
            </w:r>
            <w:r w:rsidRPr="00BA25C2">
              <w:rPr>
                <w:sz w:val="18"/>
                <w:szCs w:val="18"/>
              </w:rPr>
              <w:t>는</w:t>
            </w:r>
            <w:r w:rsidRPr="00BA25C2">
              <w:rPr>
                <w:sz w:val="18"/>
                <w:szCs w:val="18"/>
              </w:rPr>
              <w:t xml:space="preserve"> printableString, </w:t>
            </w:r>
            <w:r w:rsidRPr="00BA25C2">
              <w:rPr>
                <w:sz w:val="18"/>
                <w:szCs w:val="18"/>
              </w:rPr>
              <w:t>그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sz w:val="18"/>
                <w:szCs w:val="18"/>
              </w:rPr>
              <w:t>외의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sz w:val="18"/>
                <w:szCs w:val="18"/>
              </w:rPr>
              <w:t>속성값은</w:t>
            </w:r>
            <w:r w:rsidRPr="00BA25C2">
              <w:rPr>
                <w:sz w:val="18"/>
                <w:szCs w:val="18"/>
              </w:rPr>
              <w:t xml:space="preserve"> utf8String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type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OID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703"/>
        </w:trPr>
        <w:tc>
          <w:tcPr>
            <w:tcW w:w="423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value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 xml:space="preserve">printableString </w:t>
            </w:r>
            <w:r w:rsidRPr="00BA25C2">
              <w:rPr>
                <w:sz w:val="18"/>
                <w:szCs w:val="18"/>
              </w:rPr>
              <w:t>또는</w:t>
            </w:r>
            <w:r w:rsidRPr="00BA25C2">
              <w:rPr>
                <w:sz w:val="18"/>
                <w:szCs w:val="18"/>
              </w:rPr>
              <w:t xml:space="preserve"> utf8String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5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Validity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6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  <w:lang w:eastAsia="ko-KR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  <w:lang w:eastAsia="ko-KR"/>
              </w:rPr>
            </w:pPr>
            <w:r w:rsidRPr="00BA25C2">
              <w:rPr>
                <w:sz w:val="18"/>
                <w:szCs w:val="18"/>
                <w:lang w:eastAsia="ko-KR"/>
              </w:rPr>
              <w:t>최상위인증기관</w:t>
            </w:r>
            <w:r w:rsidRPr="00BA25C2">
              <w:rPr>
                <w:sz w:val="18"/>
                <w:szCs w:val="18"/>
                <w:lang w:eastAsia="ko-KR"/>
              </w:rPr>
              <w:t xml:space="preserve">  CPS</w:t>
            </w:r>
            <w:r w:rsidRPr="00BA25C2">
              <w:rPr>
                <w:sz w:val="18"/>
                <w:szCs w:val="18"/>
                <w:lang w:eastAsia="ko-KR"/>
              </w:rPr>
              <w:t>에</w:t>
            </w:r>
            <w:r w:rsidRPr="00BA25C2">
              <w:rPr>
                <w:sz w:val="18"/>
                <w:szCs w:val="18"/>
                <w:lang w:eastAsia="ko-KR"/>
              </w:rPr>
              <w:t xml:space="preserve">  </w:t>
            </w:r>
            <w:r w:rsidRPr="00BA25C2">
              <w:rPr>
                <w:sz w:val="18"/>
                <w:szCs w:val="18"/>
                <w:lang w:eastAsia="ko-KR"/>
              </w:rPr>
              <w:t>명시</w:t>
            </w:r>
            <w:r w:rsidRPr="00BA25C2">
              <w:rPr>
                <w:sz w:val="18"/>
                <w:szCs w:val="18"/>
                <w:lang w:eastAsia="ko-KR"/>
              </w:rPr>
              <w:t xml:space="preserve"> </w:t>
            </w:r>
            <w:r w:rsidRPr="00BA25C2">
              <w:rPr>
                <w:sz w:val="18"/>
                <w:szCs w:val="18"/>
                <w:lang w:eastAsia="ko-KR"/>
              </w:rPr>
              <w:t>된</w:t>
            </w:r>
            <w:r w:rsidRPr="00BA25C2">
              <w:rPr>
                <w:sz w:val="18"/>
                <w:szCs w:val="18"/>
                <w:lang w:eastAsia="ko-KR"/>
              </w:rPr>
              <w:t xml:space="preserve"> </w:t>
            </w:r>
            <w:r w:rsidRPr="00BA25C2">
              <w:rPr>
                <w:sz w:val="18"/>
                <w:szCs w:val="18"/>
                <w:lang w:eastAsia="ko-KR"/>
              </w:rPr>
              <w:t>유효기간</w:t>
            </w:r>
            <w:r w:rsidRPr="00BA25C2">
              <w:rPr>
                <w:sz w:val="18"/>
                <w:szCs w:val="18"/>
                <w:lang w:eastAsia="ko-KR"/>
              </w:rPr>
              <w:t xml:space="preserve"> </w:t>
            </w:r>
            <w:r w:rsidRPr="00BA25C2">
              <w:rPr>
                <w:sz w:val="18"/>
                <w:szCs w:val="18"/>
                <w:lang w:eastAsia="ko-KR"/>
              </w:rPr>
              <w:t>준수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22"/>
        </w:trPr>
        <w:tc>
          <w:tcPr>
            <w:tcW w:w="423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notBefore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UTCTime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notAfter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UTCTime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Subject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6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부록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rFonts w:ascii="굴림" w:eastAsia="굴림" w:hAnsi="굴림" w:cs="굴림" w:hint="eastAsia"/>
                <w:sz w:val="18"/>
                <w:szCs w:val="18"/>
              </w:rPr>
              <w:t>Ⅰ</w:t>
            </w:r>
            <w:r w:rsidRPr="00BA25C2">
              <w:rPr>
                <w:sz w:val="18"/>
                <w:szCs w:val="18"/>
              </w:rPr>
              <w:t>의</w:t>
            </w:r>
            <w:r w:rsidRPr="00BA25C2">
              <w:rPr>
                <w:sz w:val="18"/>
                <w:szCs w:val="18"/>
              </w:rPr>
              <w:t xml:space="preserve"> [10] </w:t>
            </w:r>
            <w:r w:rsidRPr="00BA25C2">
              <w:rPr>
                <w:sz w:val="18"/>
                <w:szCs w:val="18"/>
              </w:rPr>
              <w:t>준수</w:t>
            </w:r>
            <w:r w:rsidRPr="00BA25C2">
              <w:rPr>
                <w:sz w:val="18"/>
                <w:szCs w:val="18"/>
              </w:rPr>
              <w:t xml:space="preserve"> C(Country)</w:t>
            </w:r>
            <w:r w:rsidRPr="00BA25C2">
              <w:rPr>
                <w:sz w:val="18"/>
                <w:szCs w:val="18"/>
              </w:rPr>
              <w:t>는</w:t>
            </w:r>
            <w:r w:rsidRPr="00BA25C2">
              <w:rPr>
                <w:sz w:val="18"/>
                <w:szCs w:val="18"/>
              </w:rPr>
              <w:t xml:space="preserve"> printableString, </w:t>
            </w:r>
            <w:r w:rsidRPr="00BA25C2">
              <w:rPr>
                <w:sz w:val="18"/>
                <w:szCs w:val="18"/>
              </w:rPr>
              <w:t>그이외의</w:t>
            </w:r>
            <w:r w:rsidRPr="00BA25C2">
              <w:rPr>
                <w:sz w:val="18"/>
                <w:szCs w:val="18"/>
              </w:rPr>
              <w:t xml:space="preserve"> </w:t>
            </w:r>
            <w:r w:rsidRPr="00BA25C2">
              <w:rPr>
                <w:sz w:val="18"/>
                <w:szCs w:val="18"/>
              </w:rPr>
              <w:t>속성값은</w:t>
            </w:r>
            <w:r w:rsidRPr="00BA25C2">
              <w:rPr>
                <w:sz w:val="18"/>
                <w:szCs w:val="18"/>
              </w:rPr>
              <w:t xml:space="preserve"> utf8String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22"/>
        </w:trPr>
        <w:tc>
          <w:tcPr>
            <w:tcW w:w="423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type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OID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700"/>
        </w:trPr>
        <w:tc>
          <w:tcPr>
            <w:tcW w:w="423" w:type="dxa"/>
            <w:vMerge/>
            <w:tcBorders>
              <w:left w:val="single" w:sz="7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value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 xml:space="preserve">printableString </w:t>
            </w:r>
            <w:r w:rsidRPr="00BA25C2">
              <w:rPr>
                <w:sz w:val="18"/>
                <w:szCs w:val="18"/>
              </w:rPr>
              <w:t>또는</w:t>
            </w:r>
            <w:r w:rsidRPr="00BA25C2">
              <w:rPr>
                <w:sz w:val="18"/>
                <w:szCs w:val="18"/>
              </w:rPr>
              <w:t xml:space="preserve"> utf8String</w:t>
            </w:r>
          </w:p>
        </w:tc>
        <w:tc>
          <w:tcPr>
            <w:tcW w:w="261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left w:val="single" w:sz="2" w:space="0" w:color="000000"/>
              <w:bottom w:val="single" w:sz="4" w:space="0" w:color="auto"/>
              <w:right w:val="single" w:sz="7" w:space="0" w:color="000000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22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7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Subject Public Key Info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algorithm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OID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419"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subjectPublicKey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BIT STRING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  <w:tr w:rsidR="000459EA" w:rsidRPr="00BA25C2" w:rsidTr="000459EA">
        <w:trPr>
          <w:trHeight w:hRule="exact" w:val="797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8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Extensions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Extensions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  <w:r w:rsidRPr="00BA25C2">
              <w:rPr>
                <w:sz w:val="18"/>
                <w:szCs w:val="18"/>
              </w:rPr>
              <w:t>m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9F" w:rsidRPr="00BA25C2" w:rsidRDefault="00CF159F" w:rsidP="00CF159F">
            <w:pPr>
              <w:rPr>
                <w:sz w:val="18"/>
                <w:szCs w:val="18"/>
              </w:rPr>
            </w:pPr>
          </w:p>
        </w:tc>
      </w:tr>
    </w:tbl>
    <w:p w:rsidR="00784445" w:rsidRPr="00BA25C2" w:rsidRDefault="00784445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18"/>
          <w:szCs w:val="18"/>
        </w:rPr>
      </w:pPr>
    </w:p>
    <w:p w:rsidR="00CF159F" w:rsidRPr="00BA25C2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18"/>
          <w:szCs w:val="18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pPr w:leftFromText="142" w:rightFromText="142" w:vertAnchor="page" w:horzAnchor="margin" w:tblpY="13213"/>
        <w:tblW w:w="0" w:type="auto"/>
        <w:tblLayout w:type="fixed"/>
        <w:tblLook w:val="01E0" w:firstRow="1" w:lastRow="1" w:firstColumn="1" w:lastColumn="1" w:noHBand="0" w:noVBand="0"/>
      </w:tblPr>
      <w:tblGrid>
        <w:gridCol w:w="946"/>
        <w:gridCol w:w="490"/>
        <w:gridCol w:w="1747"/>
        <w:gridCol w:w="490"/>
        <w:gridCol w:w="1747"/>
        <w:gridCol w:w="490"/>
        <w:gridCol w:w="3112"/>
      </w:tblGrid>
      <w:tr w:rsidR="00CF159F" w:rsidTr="00CF159F">
        <w:trPr>
          <w:trHeight w:hRule="exact" w:val="384"/>
        </w:trPr>
        <w:tc>
          <w:tcPr>
            <w:tcW w:w="94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[</w:t>
            </w:r>
            <w:r w:rsidRPr="00B12E3B">
              <w:t>범례</w:t>
            </w:r>
            <w:r w:rsidRPr="00B12E3B">
              <w:t>]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c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n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non-critical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-</w:t>
            </w:r>
          </w:p>
        </w:tc>
        <w:tc>
          <w:tcPr>
            <w:tcW w:w="311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F159F" w:rsidRPr="00B12E3B" w:rsidRDefault="00CF159F" w:rsidP="00CF159F">
            <w:r w:rsidRPr="00B12E3B">
              <w:t xml:space="preserve">critical </w:t>
            </w:r>
            <w:r w:rsidRPr="00B12E3B">
              <w:t>여부</w:t>
            </w:r>
            <w:r w:rsidRPr="00B12E3B">
              <w:t xml:space="preserve"> </w:t>
            </w:r>
            <w:r w:rsidRPr="00B12E3B">
              <w:t>없음</w:t>
            </w:r>
          </w:p>
        </w:tc>
      </w:tr>
      <w:tr w:rsidR="00CF159F" w:rsidTr="00CF159F">
        <w:trPr>
          <w:trHeight w:hRule="exact" w:val="388"/>
        </w:trPr>
        <w:tc>
          <w:tcPr>
            <w:tcW w:w="946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/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m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필수사항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o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선택사항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B12E3B" w:rsidRDefault="00CF159F" w:rsidP="00CF159F">
            <w:r w:rsidRPr="00B12E3B">
              <w:t>x</w:t>
            </w:r>
          </w:p>
        </w:tc>
        <w:tc>
          <w:tcPr>
            <w:tcW w:w="311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F159F" w:rsidRPr="00B12E3B" w:rsidRDefault="00CF159F" w:rsidP="00CF159F">
            <w:pPr>
              <w:rPr>
                <w:lang w:eastAsia="ko-KR"/>
              </w:rPr>
            </w:pPr>
            <w:r w:rsidRPr="00B12E3B">
              <w:rPr>
                <w:lang w:eastAsia="ko-KR"/>
              </w:rPr>
              <w:t>생성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또는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처리하지</w:t>
            </w:r>
            <w:r w:rsidRPr="00B12E3B">
              <w:rPr>
                <w:lang w:eastAsia="ko-KR"/>
              </w:rPr>
              <w:t xml:space="preserve"> </w:t>
            </w:r>
            <w:r w:rsidRPr="00B12E3B">
              <w:rPr>
                <w:lang w:eastAsia="ko-KR"/>
              </w:rPr>
              <w:t>않음</w:t>
            </w:r>
          </w:p>
        </w:tc>
      </w:tr>
    </w:tbl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C46E8A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Ⅰ</w:t>
      </w:r>
      <w:r w:rsidRPr="00C46E8A">
        <w:rPr>
          <w:rFonts w:ascii="굴림" w:eastAsia="굴림" w:hAnsi="굴림" w:cs="굴림"/>
          <w:b/>
          <w:color w:val="000000" w:themeColor="text1"/>
          <w:sz w:val="22"/>
          <w:szCs w:val="22"/>
        </w:rPr>
        <w:t xml:space="preserve">.2.2. </w:t>
      </w: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확장필드</w:t>
      </w:r>
    </w:p>
    <w:p w:rsidR="00CF159F" w:rsidRPr="00CF159F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469"/>
        <w:gridCol w:w="2316"/>
        <w:gridCol w:w="1929"/>
        <w:gridCol w:w="2353"/>
        <w:gridCol w:w="465"/>
        <w:gridCol w:w="520"/>
        <w:gridCol w:w="465"/>
        <w:gridCol w:w="469"/>
      </w:tblGrid>
      <w:tr w:rsidR="00CF159F" w:rsidTr="00CF159F">
        <w:trPr>
          <w:trHeight w:hRule="exact" w:val="285"/>
        </w:trPr>
        <w:tc>
          <w:tcPr>
            <w:tcW w:w="46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ind w:left="10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#</w:t>
            </w:r>
          </w:p>
        </w:tc>
        <w:tc>
          <w:tcPr>
            <w:tcW w:w="2316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필드명</w:t>
            </w:r>
          </w:p>
        </w:tc>
        <w:tc>
          <w:tcPr>
            <w:tcW w:w="1929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ind w:left="29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ASN.1</w:t>
            </w:r>
            <w:r w:rsidRPr="00CF159F">
              <w:rPr>
                <w:rFonts w:ascii="굴림" w:eastAsia="굴림" w:hAnsi="굴림"/>
                <w:spacing w:val="30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1"/>
                <w:sz w:val="20"/>
                <w:szCs w:val="20"/>
              </w:rPr>
              <w:t>type</w:t>
            </w:r>
          </w:p>
        </w:tc>
        <w:tc>
          <w:tcPr>
            <w:tcW w:w="2353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Note</w:t>
            </w:r>
          </w:p>
        </w:tc>
        <w:tc>
          <w:tcPr>
            <w:tcW w:w="46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984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2" w:lineRule="exact"/>
              <w:ind w:left="6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지원여부</w:t>
            </w:r>
          </w:p>
        </w:tc>
        <w:tc>
          <w:tcPr>
            <w:tcW w:w="469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1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비고</w:t>
            </w:r>
          </w:p>
        </w:tc>
      </w:tr>
      <w:tr w:rsidR="00CF159F" w:rsidTr="00CF159F">
        <w:trPr>
          <w:trHeight w:hRule="exact" w:val="283"/>
        </w:trPr>
        <w:tc>
          <w:tcPr>
            <w:tcW w:w="469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929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left="40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생성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처리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8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109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</w:t>
            </w:r>
          </w:p>
        </w:tc>
        <w:tc>
          <w:tcPr>
            <w:tcW w:w="231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22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Authority</w:t>
            </w:r>
            <w:r w:rsidRPr="00CF159F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Key</w:t>
            </w:r>
            <w:r w:rsidRPr="00CF159F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Identifier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KeyIdentifier</w:t>
            </w:r>
            <w:r w:rsidRPr="00CF159F">
              <w:rPr>
                <w:rFonts w:ascii="굴림" w:eastAsia="굴림" w:hAnsi="굴림" w:cs="굴림"/>
                <w:spacing w:val="5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사용</w:t>
            </w:r>
          </w:p>
          <w:p w:rsidR="00CF159F" w:rsidRPr="00CF159F" w:rsidRDefault="00CF159F" w:rsidP="00157423">
            <w:pPr>
              <w:pStyle w:val="TableParagraph"/>
              <w:spacing w:before="11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(다른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2</w:t>
            </w:r>
            <w:r w:rsidRPr="00CF159F">
              <w:rPr>
                <w:rFonts w:ascii="굴림" w:eastAsia="굴림" w:hAnsi="굴림" w:cs="굴림"/>
                <w:spacing w:val="3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개의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값은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9"/>
                <w:sz w:val="20"/>
                <w:szCs w:val="20"/>
                <w:lang w:eastAsia="ko-KR"/>
              </w:rPr>
              <w:t>선택사용)</w:t>
            </w:r>
          </w:p>
        </w:tc>
        <w:tc>
          <w:tcPr>
            <w:tcW w:w="465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2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501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KeyIdentifier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27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7"/>
                <w:sz w:val="20"/>
                <w:szCs w:val="20"/>
              </w:rPr>
              <w:t>OCTET</w:t>
            </w:r>
            <w:r w:rsidRPr="00CF159F">
              <w:rPr>
                <w:rFonts w:ascii="굴림" w:eastAsia="굴림" w:hAnsi="굴림"/>
                <w:spacing w:val="-1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38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authorityCertIssuer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0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GeneralNames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5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authorityCertSerialNumber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476"/>
        </w:trPr>
        <w:tc>
          <w:tcPr>
            <w:tcW w:w="4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9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8"/>
              <w:ind w:left="25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Subject</w:t>
            </w:r>
            <w:r w:rsidRPr="00CF159F">
              <w:rPr>
                <w:rFonts w:ascii="굴림" w:eastAsia="굴림" w:hAnsi="굴림"/>
                <w:spacing w:val="6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Key</w:t>
            </w:r>
            <w:r w:rsidRPr="00CF159F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Identifier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8"/>
              <w:ind w:left="27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7"/>
                <w:sz w:val="20"/>
                <w:szCs w:val="20"/>
              </w:rPr>
              <w:t>OCTET</w:t>
            </w:r>
            <w:r w:rsidRPr="00CF159F">
              <w:rPr>
                <w:rFonts w:ascii="굴림" w:eastAsia="굴림" w:hAnsi="굴림"/>
                <w:spacing w:val="-1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 w:line="256" w:lineRule="auto"/>
              <w:ind w:left="19" w:right="1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subjectPublicKey</w:t>
            </w:r>
            <w:r w:rsidRPr="00CF159F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27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7"/>
                <w:sz w:val="20"/>
                <w:szCs w:val="20"/>
              </w:rPr>
              <w:t>정보의</w:t>
            </w:r>
            <w:r w:rsidRPr="00CF159F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25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5"/>
                <w:sz w:val="20"/>
                <w:szCs w:val="20"/>
              </w:rPr>
              <w:t>160</w:t>
            </w:r>
            <w:r w:rsidRPr="00CF159F">
              <w:rPr>
                <w:rFonts w:ascii="굴림" w:eastAsia="굴림" w:hAnsi="굴림" w:cs="굴림"/>
                <w:spacing w:val="27"/>
                <w:w w:val="98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비트</w:t>
            </w:r>
            <w:r w:rsidRPr="00CF159F">
              <w:rPr>
                <w:rFonts w:ascii="굴림" w:eastAsia="굴림" w:hAnsi="굴림" w:cs="굴림"/>
                <w:spacing w:val="-2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7"/>
                <w:sz w:val="20"/>
                <w:szCs w:val="20"/>
              </w:rPr>
              <w:t>해시값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8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85"/>
        </w:trPr>
        <w:tc>
          <w:tcPr>
            <w:tcW w:w="4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3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53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Key</w:t>
            </w:r>
            <w:r w:rsidRPr="00CF159F">
              <w:rPr>
                <w:rFonts w:ascii="굴림" w:eastAsia="굴림" w:hAnsi="굴림"/>
                <w:spacing w:val="3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Usage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36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4"/>
                <w:sz w:val="20"/>
                <w:szCs w:val="20"/>
              </w:rPr>
              <w:t>BIT</w:t>
            </w:r>
            <w:r w:rsidRPr="00CF159F">
              <w:rPr>
                <w:rFonts w:ascii="굴림" w:eastAsia="굴림" w:hAnsi="굴림"/>
                <w:spacing w:val="2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STRING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KeyCertSing,</w:t>
            </w:r>
            <w:r w:rsidRPr="00CF159F">
              <w:rPr>
                <w:rFonts w:ascii="굴림" w:eastAsia="굴림" w:hAnsi="굴림"/>
                <w:spacing w:val="2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cRLSign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4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7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Certificate</w:t>
            </w:r>
            <w:r w:rsidRPr="00CF159F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spacing w:line="252" w:lineRule="auto"/>
              <w:ind w:left="19" w:right="18"/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CF159F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필드의</w:t>
            </w:r>
            <w:r w:rsidRPr="00CF159F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사용은</w:t>
            </w:r>
            <w:r w:rsidRPr="00CF159F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9"/>
                <w:sz w:val="20"/>
                <w:szCs w:val="20"/>
                <w:lang w:eastAsia="ko-KR"/>
              </w:rPr>
              <w:t>선택적으로</w:t>
            </w:r>
            <w:r w:rsidRPr="00CF159F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하되</w:t>
            </w:r>
            <w:r w:rsidRPr="00CF159F">
              <w:rPr>
                <w:rFonts w:ascii="굴림" w:eastAsia="굴림" w:hAnsi="굴림" w:cs="굴림"/>
                <w:spacing w:val="24"/>
                <w:w w:val="98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8"/>
                <w:sz w:val="20"/>
                <w:szCs w:val="20"/>
                <w:lang w:eastAsia="ko-KR"/>
              </w:rPr>
              <w:t>사용하는</w:t>
            </w:r>
            <w:r w:rsidRPr="00CF159F">
              <w:rPr>
                <w:rFonts w:ascii="굴림" w:eastAsia="굴림" w:hAnsi="굴림" w:cs="굴림"/>
                <w:spacing w:val="18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경우</w:t>
            </w:r>
            <w:r w:rsidRPr="00CF159F">
              <w:rPr>
                <w:rFonts w:ascii="굴림" w:eastAsia="굴림" w:hAnsi="굴림" w:cs="굴림"/>
                <w:spacing w:val="18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policyIdentifier</w:t>
            </w:r>
            <w:r w:rsidRPr="00CF159F">
              <w:rPr>
                <w:rFonts w:ascii="굴림" w:eastAsia="굴림" w:hAnsi="굴림" w:cs="굴림"/>
                <w:spacing w:val="21"/>
                <w:w w:val="98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하위</w:t>
            </w:r>
            <w:r w:rsidRPr="00CF159F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7"/>
                <w:sz w:val="20"/>
                <w:szCs w:val="20"/>
                <w:lang w:eastAsia="ko-KR"/>
              </w:rPr>
              <w:t>필드는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값이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7"/>
                <w:sz w:val="20"/>
                <w:szCs w:val="20"/>
                <w:lang w:eastAsia="ko-KR"/>
              </w:rPr>
              <w:t>있어야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함</w:t>
            </w: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spacing w:before="12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policyIdentifier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2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policyQualifiers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0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PolicyQualifierId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Qualifier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CPSuri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48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IA5String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53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UserNotice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88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NoticeReference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81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7"/>
                <w:sz w:val="20"/>
                <w:szCs w:val="20"/>
              </w:rPr>
              <w:t>SEQUENCE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52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ExplicitText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1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BMPString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5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88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  <w:r w:rsidRPr="00CF159F">
              <w:rPr>
                <w:rFonts w:ascii="굴림" w:eastAsia="굴림" w:hAnsi="굴림"/>
                <w:spacing w:val="3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Mappings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5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left="31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issuerDomainPolicy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280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subjectDomainPolicy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83"/>
        </w:trPr>
        <w:tc>
          <w:tcPr>
            <w:tcW w:w="4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6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12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Subject</w:t>
            </w:r>
            <w:r w:rsidRPr="00CF159F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Alternative</w:t>
            </w:r>
            <w:r w:rsidRPr="00CF159F">
              <w:rPr>
                <w:rFonts w:ascii="굴림" w:eastAsia="굴림" w:hAnsi="굴림"/>
                <w:spacing w:val="6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Names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39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otherName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85"/>
        </w:trPr>
        <w:tc>
          <w:tcPr>
            <w:tcW w:w="4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7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16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Issuer</w:t>
            </w:r>
            <w:r w:rsidRPr="00CF159F">
              <w:rPr>
                <w:rFonts w:ascii="굴림" w:eastAsia="굴림" w:hAnsi="굴림"/>
                <w:spacing w:val="7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Alternative</w:t>
            </w:r>
            <w:r w:rsidRPr="00CF159F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Names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39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otherName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8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5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Basic</w:t>
            </w:r>
            <w:r w:rsidRPr="00CF159F">
              <w:rPr>
                <w:rFonts w:ascii="굴림" w:eastAsia="굴림" w:hAnsi="굴림"/>
                <w:spacing w:val="1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4"/>
                <w:sz w:val="20"/>
                <w:szCs w:val="20"/>
              </w:rPr>
              <w:t>cA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Boolean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CF159F">
              <w:rPr>
                <w:rFonts w:ascii="굴림" w:eastAsia="굴림" w:hAnsi="굴림" w:cs="굴림"/>
                <w:spacing w:val="6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TRUE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50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pathLenConstraint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CF159F">
              <w:rPr>
                <w:rFonts w:ascii="굴림" w:eastAsia="굴림" w:hAnsi="굴림" w:cs="굴림"/>
                <w:spacing w:val="8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z w:val="20"/>
                <w:szCs w:val="20"/>
              </w:rPr>
              <w:t>0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9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4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Policy</w:t>
            </w:r>
            <w:r w:rsidRPr="00CF159F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5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requireExplicitPolicy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값:</w:t>
            </w:r>
            <w:r w:rsidRPr="00CF159F">
              <w:rPr>
                <w:rFonts w:ascii="굴림" w:eastAsia="굴림" w:hAnsi="굴림" w:cs="굴림"/>
                <w:spacing w:val="8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z w:val="20"/>
                <w:szCs w:val="20"/>
              </w:rPr>
              <w:t>0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4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inhibitPolicyMapping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INTEGER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10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50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Name</w:t>
            </w:r>
            <w:r w:rsidRPr="00CF159F">
              <w:rPr>
                <w:rFonts w:ascii="굴림" w:eastAsia="굴림" w:hAnsi="굴림"/>
                <w:spacing w:val="1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Constraints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5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left="34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permittedSubtrees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4"/>
              <w:ind w:left="25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GeneralSubtrees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5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excludedSubtrees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25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GeneralSubtrees</w:t>
            </w:r>
          </w:p>
        </w:tc>
        <w:tc>
          <w:tcPr>
            <w:tcW w:w="23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83"/>
        </w:trPr>
        <w:tc>
          <w:tcPr>
            <w:tcW w:w="46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8" w:lineRule="exact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11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left="26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Extended</w:t>
            </w:r>
            <w:r w:rsidRPr="00CF159F">
              <w:rPr>
                <w:rFonts w:ascii="굴림" w:eastAsia="굴림" w:hAnsi="굴림"/>
                <w:spacing w:val="4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Key</w:t>
            </w:r>
            <w:r w:rsidRPr="00CF159F">
              <w:rPr>
                <w:rFonts w:ascii="굴림" w:eastAsia="굴림" w:hAnsi="굴림"/>
                <w:spacing w:val="5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Usage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5"/>
                <w:sz w:val="20"/>
                <w:szCs w:val="20"/>
              </w:rPr>
              <w:t>OID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-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3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x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116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12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26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CrlDistributionPoint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40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distributionPoint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12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DistributionPointName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ARL</w:t>
            </w:r>
            <w:r w:rsidRPr="00CF159F">
              <w:rPr>
                <w:rFonts w:ascii="굴림" w:eastAsia="굴림" w:hAnsi="굴림" w:cs="굴림"/>
                <w:spacing w:val="3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</w:rPr>
              <w:t>획득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5"/>
                <w:sz w:val="20"/>
                <w:szCs w:val="20"/>
              </w:rPr>
              <w:t>정보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reasons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1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ReasongFlags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cRLIssuer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30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6"/>
                <w:sz w:val="20"/>
                <w:szCs w:val="20"/>
              </w:rPr>
              <w:t>GeneralNames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간접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ARL</w:t>
            </w:r>
            <w:r w:rsidRPr="00CF159F">
              <w:rPr>
                <w:rFonts w:ascii="굴림" w:eastAsia="굴림" w:hAnsi="굴림" w:cs="굴림"/>
                <w:spacing w:val="5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5"/>
                <w:sz w:val="20"/>
                <w:szCs w:val="20"/>
                <w:lang w:eastAsia="ko-KR"/>
              </w:rPr>
              <w:t>발급</w:t>
            </w:r>
            <w:r w:rsidRPr="00CF159F">
              <w:rPr>
                <w:rFonts w:ascii="굴림" w:eastAsia="굴림" w:hAnsi="굴림" w:cs="굴림"/>
                <w:spacing w:val="1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시</w:t>
            </w:r>
            <w:r w:rsidRPr="00CF159F">
              <w:rPr>
                <w:rFonts w:ascii="굴림" w:eastAsia="굴림" w:hAnsi="굴림" w:cs="굴림"/>
                <w:spacing w:val="2"/>
                <w:sz w:val="20"/>
                <w:szCs w:val="20"/>
                <w:lang w:eastAsia="ko-KR"/>
              </w:rPr>
              <w:t xml:space="preserve"> </w:t>
            </w:r>
            <w:r w:rsidRPr="00CF159F">
              <w:rPr>
                <w:rFonts w:ascii="굴림" w:eastAsia="굴림" w:hAnsi="굴림" w:cs="굴림"/>
                <w:spacing w:val="-6"/>
                <w:sz w:val="20"/>
                <w:szCs w:val="20"/>
                <w:lang w:eastAsia="ko-KR"/>
              </w:rPr>
              <w:t>사용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o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m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0459EA" w:rsidTr="00CF159F">
        <w:trPr>
          <w:trHeight w:hRule="exact" w:val="267"/>
        </w:trPr>
        <w:tc>
          <w:tcPr>
            <w:tcW w:w="469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F159F" w:rsidRPr="000459EA" w:rsidRDefault="00CF159F" w:rsidP="00157423">
            <w:pPr>
              <w:pStyle w:val="TableParagraph"/>
              <w:ind w:left="75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 w:eastAsia="굴림" w:hAnsi="굴림"/>
                <w:sz w:val="18"/>
                <w:szCs w:val="18"/>
              </w:rPr>
              <w:t>13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 w:eastAsia="굴림" w:hAnsi="굴림"/>
                <w:spacing w:val="-5"/>
                <w:sz w:val="18"/>
                <w:szCs w:val="18"/>
              </w:rPr>
              <w:t>Authority</w:t>
            </w:r>
            <w:r w:rsidRPr="000459EA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0459EA">
              <w:rPr>
                <w:rFonts w:ascii="굴림" w:eastAsia="굴림" w:hAnsi="굴림"/>
                <w:spacing w:val="-6"/>
                <w:sz w:val="18"/>
                <w:szCs w:val="18"/>
              </w:rPr>
              <w:t>Information</w:t>
            </w:r>
            <w:r w:rsidRPr="000459EA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0459EA">
              <w:rPr>
                <w:rFonts w:ascii="굴림" w:eastAsia="굴림" w:hAnsi="굴림"/>
                <w:spacing w:val="-6"/>
                <w:sz w:val="18"/>
                <w:szCs w:val="18"/>
              </w:rPr>
              <w:t>Access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F159F" w:rsidRPr="000459EA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5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F159F" w:rsidRPr="000459EA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F159F" w:rsidRPr="000459EA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4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0459EA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F159F" w:rsidRPr="000459EA" w:rsidTr="00CF159F">
        <w:trPr>
          <w:trHeight w:hRule="exact" w:val="267"/>
        </w:trPr>
        <w:tc>
          <w:tcPr>
            <w:tcW w:w="469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ind w:left="441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/>
                <w:spacing w:val="-6"/>
                <w:sz w:val="18"/>
                <w:szCs w:val="18"/>
              </w:rPr>
              <w:t>accessMethod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6"/>
              <w:ind w:left="19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/>
                <w:spacing w:val="-6"/>
                <w:sz w:val="18"/>
                <w:szCs w:val="18"/>
              </w:rPr>
              <w:t>id-ad-caIssuers,</w:t>
            </w:r>
            <w:r w:rsidRPr="000459EA">
              <w:rPr>
                <w:rFonts w:ascii="굴림"/>
                <w:spacing w:val="-1"/>
                <w:sz w:val="18"/>
                <w:szCs w:val="18"/>
              </w:rPr>
              <w:t xml:space="preserve"> </w:t>
            </w:r>
            <w:r w:rsidRPr="000459EA">
              <w:rPr>
                <w:rFonts w:ascii="굴림"/>
                <w:spacing w:val="-6"/>
                <w:sz w:val="18"/>
                <w:szCs w:val="18"/>
              </w:rPr>
              <w:t>id-ad-ocsp</w:t>
            </w: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</w:tr>
      <w:tr w:rsidR="00CF159F" w:rsidRPr="000459EA" w:rsidTr="00CF159F">
        <w:trPr>
          <w:trHeight w:hRule="exact" w:val="264"/>
        </w:trPr>
        <w:tc>
          <w:tcPr>
            <w:tcW w:w="469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4"/>
              <w:ind w:left="412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/>
                <w:spacing w:val="-6"/>
                <w:sz w:val="18"/>
                <w:szCs w:val="18"/>
              </w:rPr>
              <w:t>accessLocation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pStyle w:val="TableParagraph"/>
              <w:spacing w:before="4"/>
              <w:ind w:left="333"/>
              <w:rPr>
                <w:rFonts w:ascii="굴림" w:eastAsia="굴림" w:hAnsi="굴림" w:cs="굴림"/>
                <w:sz w:val="18"/>
                <w:szCs w:val="18"/>
              </w:rPr>
            </w:pPr>
            <w:r w:rsidRPr="000459EA">
              <w:rPr>
                <w:rFonts w:ascii="굴림"/>
                <w:spacing w:val="-6"/>
                <w:sz w:val="18"/>
                <w:szCs w:val="18"/>
              </w:rPr>
              <w:t>GeneralName</w:t>
            </w:r>
          </w:p>
        </w:tc>
        <w:tc>
          <w:tcPr>
            <w:tcW w:w="2353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465" w:type="dxa"/>
            <w:vMerge/>
            <w:tcBorders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  <w:tc>
          <w:tcPr>
            <w:tcW w:w="469" w:type="dxa"/>
            <w:vMerge/>
            <w:tcBorders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CF159F" w:rsidRPr="000459EA" w:rsidRDefault="00CF159F" w:rsidP="00157423">
            <w:pPr>
              <w:rPr>
                <w:sz w:val="18"/>
                <w:szCs w:val="18"/>
              </w:rPr>
            </w:pPr>
          </w:p>
        </w:tc>
      </w:tr>
    </w:tbl>
    <w:p w:rsidR="00CF159F" w:rsidRPr="000459EA" w:rsidRDefault="00CF159F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18"/>
          <w:szCs w:val="18"/>
        </w:rPr>
      </w:pPr>
    </w:p>
    <w:p w:rsidR="000459EA" w:rsidRDefault="000459EA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pPr w:leftFromText="142" w:rightFromText="142" w:vertAnchor="page" w:horzAnchor="margin" w:tblpY="14016"/>
        <w:tblW w:w="0" w:type="auto"/>
        <w:tblLayout w:type="fixed"/>
        <w:tblLook w:val="01E0" w:firstRow="1" w:lastRow="1" w:firstColumn="1" w:lastColumn="1" w:noHBand="0" w:noVBand="0"/>
      </w:tblPr>
      <w:tblGrid>
        <w:gridCol w:w="946"/>
        <w:gridCol w:w="490"/>
        <w:gridCol w:w="1747"/>
        <w:gridCol w:w="490"/>
        <w:gridCol w:w="1747"/>
        <w:gridCol w:w="490"/>
        <w:gridCol w:w="3112"/>
      </w:tblGrid>
      <w:tr w:rsidR="00C93BEF" w:rsidRPr="00C93BEF" w:rsidTr="00157423">
        <w:trPr>
          <w:trHeight w:hRule="exact" w:val="384"/>
        </w:trPr>
        <w:tc>
          <w:tcPr>
            <w:tcW w:w="94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[범례]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1747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non-critical</w:t>
            </w:r>
          </w:p>
        </w:tc>
        <w:tc>
          <w:tcPr>
            <w:tcW w:w="490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311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critical 여부 없음</w:t>
            </w:r>
          </w:p>
        </w:tc>
      </w:tr>
      <w:tr w:rsidR="00C93BEF" w:rsidRPr="00C93BEF" w:rsidTr="00157423">
        <w:trPr>
          <w:trHeight w:hRule="exact" w:val="388"/>
        </w:trPr>
        <w:tc>
          <w:tcPr>
            <w:tcW w:w="946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m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필수사항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o</w:t>
            </w:r>
          </w:p>
        </w:tc>
        <w:tc>
          <w:tcPr>
            <w:tcW w:w="1747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선택사항</w:t>
            </w:r>
          </w:p>
        </w:tc>
        <w:tc>
          <w:tcPr>
            <w:tcW w:w="490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311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93BEF" w:rsidRPr="00C93BEF" w:rsidRDefault="00C93BEF" w:rsidP="00157423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C93BEF">
              <w:rPr>
                <w:rFonts w:ascii="굴림" w:eastAsia="굴림" w:hAnsi="굴림"/>
                <w:sz w:val="18"/>
                <w:szCs w:val="18"/>
                <w:lang w:eastAsia="ko-KR"/>
              </w:rPr>
              <w:t>생성 또는 처리하지 않음</w:t>
            </w:r>
          </w:p>
        </w:tc>
      </w:tr>
    </w:tbl>
    <w:p w:rsidR="000459EA" w:rsidRPr="00C93BEF" w:rsidRDefault="000459EA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0459EA" w:rsidRPr="00CF159F" w:rsidRDefault="000459EA" w:rsidP="00784445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93BEF" w:rsidRPr="00C93BEF" w:rsidRDefault="00CF159F" w:rsidP="00CF159F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b/>
          <w:sz w:val="22"/>
          <w:szCs w:val="22"/>
          <w:lang w:val="en-US"/>
        </w:rPr>
      </w:pP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lastRenderedPageBreak/>
        <w:t>Ⅰ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.3.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기기용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기기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인증서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프로파일</w:t>
      </w:r>
    </w:p>
    <w:p w:rsidR="00C93BEF" w:rsidRPr="00C93BEF" w:rsidRDefault="00CF159F" w:rsidP="00CF159F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b/>
          <w:sz w:val="22"/>
          <w:szCs w:val="22"/>
          <w:lang w:val="en-US"/>
        </w:rPr>
      </w:pP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Ⅰ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.3.1.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기본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필드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: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인증기관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인증서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프로파일과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동일</w:t>
      </w:r>
    </w:p>
    <w:p w:rsidR="00CF159F" w:rsidRPr="00C93BE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b/>
          <w:sz w:val="22"/>
          <w:szCs w:val="22"/>
          <w:lang w:val="en-US"/>
        </w:rPr>
      </w:pP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Ⅰ</w:t>
      </w:r>
      <w:r w:rsidRPr="00C93BEF">
        <w:rPr>
          <w:rFonts w:ascii="굴림" w:eastAsia="굴림" w:hAnsi="Times New Roman" w:cs="굴림"/>
          <w:b/>
          <w:sz w:val="22"/>
          <w:szCs w:val="22"/>
          <w:lang w:val="en-US"/>
        </w:rPr>
        <w:t xml:space="preserve">.3.2. </w:t>
      </w:r>
      <w:r w:rsidRPr="00C93BEF">
        <w:rPr>
          <w:rFonts w:ascii="굴림" w:eastAsia="굴림" w:hAnsi="Times New Roman" w:cs="굴림" w:hint="eastAsia"/>
          <w:b/>
          <w:sz w:val="22"/>
          <w:szCs w:val="22"/>
          <w:lang w:val="en-US"/>
        </w:rPr>
        <w:t>확장필드</w:t>
      </w:r>
    </w:p>
    <w:p w:rsidR="00CF159F" w:rsidRPr="00C93BE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488"/>
        <w:gridCol w:w="2415"/>
        <w:gridCol w:w="2009"/>
        <w:gridCol w:w="2447"/>
        <w:gridCol w:w="428"/>
        <w:gridCol w:w="541"/>
        <w:gridCol w:w="481"/>
        <w:gridCol w:w="488"/>
      </w:tblGrid>
      <w:tr w:rsidR="00CF159F" w:rsidRPr="00CF159F" w:rsidTr="00CF159F">
        <w:trPr>
          <w:trHeight w:hRule="exact" w:val="299"/>
        </w:trPr>
        <w:tc>
          <w:tcPr>
            <w:tcW w:w="488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ind w:left="104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#</w:t>
            </w:r>
          </w:p>
        </w:tc>
        <w:tc>
          <w:tcPr>
            <w:tcW w:w="241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필드명</w:t>
            </w:r>
          </w:p>
        </w:tc>
        <w:tc>
          <w:tcPr>
            <w:tcW w:w="2009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ind w:left="297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pacing w:val="-1"/>
                <w:sz w:val="20"/>
                <w:szCs w:val="20"/>
              </w:rPr>
              <w:t>ASN.1</w:t>
            </w:r>
            <w:r w:rsidRPr="00CF159F">
              <w:rPr>
                <w:rFonts w:ascii="굴림" w:eastAsia="굴림" w:hAnsi="굴림"/>
                <w:spacing w:val="30"/>
                <w:sz w:val="20"/>
                <w:szCs w:val="20"/>
              </w:rPr>
              <w:t xml:space="preserve"> </w:t>
            </w:r>
            <w:r w:rsidRPr="00CF159F">
              <w:rPr>
                <w:rFonts w:ascii="굴림" w:eastAsia="굴림" w:hAnsi="굴림"/>
                <w:spacing w:val="-1"/>
                <w:sz w:val="20"/>
                <w:szCs w:val="20"/>
              </w:rPr>
              <w:t>type</w:t>
            </w:r>
          </w:p>
        </w:tc>
        <w:tc>
          <w:tcPr>
            <w:tcW w:w="244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Note</w:t>
            </w:r>
          </w:p>
        </w:tc>
        <w:tc>
          <w:tcPr>
            <w:tcW w:w="428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ind w:left="91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C</w:t>
            </w:r>
          </w:p>
        </w:tc>
        <w:tc>
          <w:tcPr>
            <w:tcW w:w="1022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67" w:lineRule="exact"/>
              <w:ind w:left="59"/>
              <w:rPr>
                <w:rFonts w:ascii="굴림" w:eastAsia="굴림" w:hAnsi="굴림" w:cs="굴림"/>
                <w:sz w:val="16"/>
                <w:szCs w:val="16"/>
              </w:rPr>
            </w:pPr>
            <w:r w:rsidRPr="00C93BEF">
              <w:rPr>
                <w:rFonts w:ascii="굴림" w:eastAsia="굴림" w:hAnsi="굴림" w:cs="굴림"/>
                <w:sz w:val="16"/>
                <w:szCs w:val="16"/>
              </w:rPr>
              <w:t>지원여부</w:t>
            </w:r>
          </w:p>
        </w:tc>
        <w:tc>
          <w:tcPr>
            <w:tcW w:w="488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7"/>
              <w:ind w:left="21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 w:cs="굴림"/>
                <w:sz w:val="20"/>
                <w:szCs w:val="20"/>
              </w:rPr>
              <w:t>비고</w:t>
            </w:r>
          </w:p>
        </w:tc>
      </w:tr>
      <w:tr w:rsidR="00CF159F" w:rsidRPr="00CF159F" w:rsidTr="00CF159F">
        <w:trPr>
          <w:trHeight w:hRule="exact" w:val="299"/>
        </w:trPr>
        <w:tc>
          <w:tcPr>
            <w:tcW w:w="488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009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47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71" w:lineRule="exact"/>
              <w:ind w:left="38"/>
              <w:rPr>
                <w:rFonts w:ascii="굴림" w:eastAsia="굴림" w:hAnsi="굴림" w:cs="굴림"/>
                <w:sz w:val="16"/>
                <w:szCs w:val="16"/>
              </w:rPr>
            </w:pPr>
            <w:r w:rsidRPr="00C93BEF">
              <w:rPr>
                <w:rFonts w:ascii="굴림" w:eastAsia="굴림" w:hAnsi="굴림" w:cs="굴림"/>
                <w:sz w:val="16"/>
                <w:szCs w:val="16"/>
              </w:rPr>
              <w:t>생성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71" w:lineRule="exact"/>
              <w:ind w:left="19"/>
              <w:rPr>
                <w:rFonts w:ascii="굴림" w:eastAsia="굴림" w:hAnsi="굴림" w:cs="굴림"/>
                <w:sz w:val="16"/>
                <w:szCs w:val="16"/>
              </w:rPr>
            </w:pPr>
            <w:r w:rsidRPr="00C93BEF">
              <w:rPr>
                <w:rFonts w:ascii="굴림" w:eastAsia="굴림" w:hAnsi="굴림" w:cs="굴림"/>
                <w:sz w:val="16"/>
                <w:szCs w:val="16"/>
              </w:rPr>
              <w:t>처리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8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2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49" w:lineRule="exact"/>
              <w:ind w:left="225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Authority</w:t>
            </w:r>
            <w:r w:rsidRPr="00C93BEF">
              <w:rPr>
                <w:rFonts w:ascii="굴림" w:eastAsia="굴림" w:hAnsi="굴림"/>
                <w:spacing w:val="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Key</w:t>
            </w:r>
            <w:r w:rsidRPr="00C93BEF">
              <w:rPr>
                <w:rFonts w:ascii="굴림" w:eastAsia="굴림" w:hAnsi="굴림"/>
                <w:spacing w:val="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Identifier</w:t>
            </w:r>
          </w:p>
        </w:tc>
        <w:tc>
          <w:tcPr>
            <w:tcW w:w="200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49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49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501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KeyIdentifier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27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OCTET</w:t>
            </w:r>
            <w:r w:rsidRPr="00C93BEF">
              <w:rPr>
                <w:rFonts w:ascii="굴림" w:eastAsia="굴림" w:hAnsi="굴림"/>
                <w:spacing w:val="-1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STRING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6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  <w:lang w:eastAsia="ko-KR"/>
              </w:rPr>
              <w:t>발급자</w:t>
            </w:r>
            <w:r w:rsidRPr="00C93BEF">
              <w:rPr>
                <w:rFonts w:ascii="굴림" w:eastAsia="굴림" w:hAnsi="굴림" w:cs="굴림"/>
                <w:spacing w:val="-2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8"/>
                <w:sz w:val="18"/>
                <w:szCs w:val="18"/>
                <w:lang w:eastAsia="ko-KR"/>
              </w:rPr>
              <w:t>인증서의</w:t>
            </w:r>
            <w:r w:rsidRPr="00C93BEF">
              <w:rPr>
                <w:rFonts w:ascii="굴림" w:eastAsia="굴림" w:hAnsi="굴림" w:cs="굴림"/>
                <w:spacing w:val="-2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5"/>
                <w:sz w:val="18"/>
                <w:szCs w:val="18"/>
                <w:lang w:eastAsia="ko-KR"/>
              </w:rPr>
              <w:t>KeyID</w:t>
            </w: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4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authorityCertIssuer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0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GeneralNames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5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authorityCertSerialNumber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INTEGER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547"/>
        </w:trPr>
        <w:tc>
          <w:tcPr>
            <w:tcW w:w="4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76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95"/>
              <w:ind w:left="25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Subject</w:t>
            </w:r>
            <w:r w:rsidRPr="00C93BEF">
              <w:rPr>
                <w:rFonts w:ascii="굴림" w:eastAsia="굴림" w:hAnsi="굴림"/>
                <w:spacing w:val="8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Key</w:t>
            </w:r>
            <w:r w:rsidRPr="00C93BEF">
              <w:rPr>
                <w:rFonts w:ascii="굴림" w:eastAsia="굴림" w:hAnsi="굴림"/>
                <w:spacing w:val="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Identifier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95"/>
              <w:ind w:left="27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OCTET</w:t>
            </w:r>
            <w:r w:rsidRPr="00C93BEF">
              <w:rPr>
                <w:rFonts w:ascii="굴림" w:eastAsia="굴림" w:hAnsi="굴림"/>
                <w:spacing w:val="-1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STRING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11" w:line="256" w:lineRule="auto"/>
              <w:ind w:left="16" w:right="1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subjectPublicKey</w:t>
            </w:r>
            <w:r w:rsidRPr="00C93BEF">
              <w:rPr>
                <w:rFonts w:ascii="굴림" w:eastAsia="굴림" w:hAnsi="굴림" w:cs="굴림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2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</w:rPr>
              <w:t>정보의</w:t>
            </w:r>
            <w:r w:rsidRPr="00C93BEF">
              <w:rPr>
                <w:rFonts w:ascii="굴림" w:eastAsia="굴림" w:hAnsi="굴림" w:cs="굴림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2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5"/>
                <w:sz w:val="18"/>
                <w:szCs w:val="18"/>
              </w:rPr>
              <w:t>160</w:t>
            </w:r>
            <w:r w:rsidRPr="00C93BEF">
              <w:rPr>
                <w:rFonts w:ascii="굴림" w:eastAsia="굴림" w:hAnsi="굴림" w:cs="굴림"/>
                <w:spacing w:val="29"/>
                <w:w w:val="98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비트</w:t>
            </w:r>
            <w:r w:rsidRPr="00C93BEF">
              <w:rPr>
                <w:rFonts w:ascii="굴림" w:eastAsia="굴림" w:hAnsi="굴림" w:cs="굴림"/>
                <w:spacing w:val="-2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</w:rPr>
              <w:t>해시값</w:t>
            </w: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553"/>
        </w:trPr>
        <w:tc>
          <w:tcPr>
            <w:tcW w:w="4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79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95"/>
              <w:ind w:left="53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Key</w:t>
            </w:r>
            <w:r w:rsidRPr="00C93BEF">
              <w:rPr>
                <w:rFonts w:ascii="굴림" w:eastAsia="굴림" w:hAnsi="굴림"/>
                <w:spacing w:val="3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Usage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95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4"/>
                <w:sz w:val="18"/>
                <w:szCs w:val="18"/>
              </w:rPr>
              <w:t>BIT</w:t>
            </w:r>
            <w:r w:rsidRPr="00C93BEF">
              <w:rPr>
                <w:rFonts w:ascii="굴림" w:eastAsia="굴림" w:hAnsi="굴림"/>
                <w:spacing w:val="2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STRING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13" w:line="252" w:lineRule="auto"/>
              <w:ind w:left="16" w:right="74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Digital</w:t>
            </w:r>
            <w:r w:rsidRPr="00C93BEF">
              <w:rPr>
                <w:rFonts w:ascii="굴림" w:eastAsia="굴림" w:hAnsi="굴림"/>
                <w:spacing w:val="9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Signature,</w:t>
            </w:r>
            <w:r w:rsidRPr="00C93BEF">
              <w:rPr>
                <w:rFonts w:ascii="굴림" w:eastAsia="굴림" w:hAnsi="굴림"/>
                <w:spacing w:val="26"/>
                <w:w w:val="9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keyEncipherment</w:t>
            </w: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c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12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4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74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Certificate</w:t>
            </w:r>
            <w:r w:rsidRPr="00C93BEF">
              <w:rPr>
                <w:rFonts w:ascii="굴림" w:eastAsia="굴림" w:hAnsi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Policy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F159F" w:rsidRPr="00C93BE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F159F" w:rsidRPr="00C93BE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F159F" w:rsidRPr="00C93BEF" w:rsidRDefault="00CF159F" w:rsidP="00157423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F159F" w:rsidRPr="00C93BEF" w:rsidRDefault="00CF159F" w:rsidP="00157423">
            <w:pPr>
              <w:pStyle w:val="TableParagraph"/>
              <w:spacing w:line="254" w:lineRule="auto"/>
              <w:ind w:left="16" w:right="16"/>
              <w:jc w:val="both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  <w:lang w:eastAsia="ko-KR"/>
              </w:rPr>
              <w:t>필드의</w:t>
            </w:r>
            <w:r w:rsidRPr="00C93BEF">
              <w:rPr>
                <w:rFonts w:ascii="굴림" w:eastAsia="굴림" w:hAnsi="굴림" w:cs="굴림"/>
                <w:spacing w:val="9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  <w:lang w:eastAsia="ko-KR"/>
              </w:rPr>
              <w:t>사용은</w:t>
            </w:r>
            <w:r w:rsidRPr="00C93BEF">
              <w:rPr>
                <w:rFonts w:ascii="굴림" w:eastAsia="굴림" w:hAnsi="굴림" w:cs="굴림"/>
                <w:spacing w:val="9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9"/>
                <w:sz w:val="18"/>
                <w:szCs w:val="18"/>
                <w:lang w:eastAsia="ko-KR"/>
              </w:rPr>
              <w:t>선택적으로</w:t>
            </w:r>
            <w:r w:rsidRPr="00C93BEF">
              <w:rPr>
                <w:rFonts w:ascii="굴림" w:eastAsia="굴림" w:hAnsi="굴림" w:cs="굴림"/>
                <w:spacing w:val="10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하되</w:t>
            </w:r>
            <w:r w:rsidRPr="00C93BEF">
              <w:rPr>
                <w:rFonts w:ascii="굴림" w:eastAsia="굴림" w:hAnsi="굴림" w:cs="굴림"/>
                <w:spacing w:val="25"/>
                <w:w w:val="98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8"/>
                <w:sz w:val="18"/>
                <w:szCs w:val="18"/>
                <w:lang w:eastAsia="ko-KR"/>
              </w:rPr>
              <w:t>사용하는</w:t>
            </w:r>
            <w:r w:rsidRPr="00C93BEF">
              <w:rPr>
                <w:rFonts w:ascii="굴림" w:eastAsia="굴림" w:hAnsi="굴림" w:cs="굴림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경우</w:t>
            </w:r>
            <w:r w:rsidRPr="00C93BEF">
              <w:rPr>
                <w:rFonts w:ascii="굴림" w:eastAsia="굴림" w:hAnsi="굴림" w:cs="굴림"/>
                <w:spacing w:val="18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5"/>
                <w:sz w:val="18"/>
                <w:szCs w:val="18"/>
                <w:lang w:eastAsia="ko-KR"/>
              </w:rPr>
              <w:t>policyIdentifier</w:t>
            </w:r>
            <w:r w:rsidRPr="00C93BEF">
              <w:rPr>
                <w:rFonts w:ascii="굴림" w:eastAsia="굴림" w:hAnsi="굴림" w:cs="굴림"/>
                <w:spacing w:val="22"/>
                <w:w w:val="98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하위</w:t>
            </w:r>
            <w:r w:rsidRPr="00C93BEF">
              <w:rPr>
                <w:rFonts w:ascii="굴림" w:eastAsia="굴림" w:hAnsi="굴림" w:cs="굴림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  <w:lang w:eastAsia="ko-KR"/>
              </w:rPr>
              <w:t>필드는</w:t>
            </w:r>
            <w:r w:rsidRPr="00C93BEF">
              <w:rPr>
                <w:rFonts w:ascii="굴림" w:eastAsia="굴림" w:hAnsi="굴림" w:cs="굴림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값이</w:t>
            </w:r>
            <w:r w:rsidRPr="00C93BEF">
              <w:rPr>
                <w:rFonts w:ascii="굴림" w:eastAsia="굴림" w:hAnsi="굴림" w:cs="굴림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7"/>
                <w:sz w:val="18"/>
                <w:szCs w:val="18"/>
                <w:lang w:eastAsia="ko-KR"/>
              </w:rPr>
              <w:t>있어야</w:t>
            </w:r>
            <w:r w:rsidRPr="00C93BEF">
              <w:rPr>
                <w:rFonts w:ascii="굴림" w:eastAsia="굴림" w:hAnsi="굴림" w:cs="굴림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z w:val="18"/>
                <w:szCs w:val="18"/>
                <w:lang w:eastAsia="ko-KR"/>
              </w:rPr>
              <w:t>함</w:t>
            </w: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  <w:lang w:eastAsia="ko-KR"/>
              </w:rPr>
            </w:pPr>
          </w:p>
          <w:p w:rsidR="00CF159F" w:rsidRPr="00CF159F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c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policyIdentifier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24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policyQualifiers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0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PolicyQualifierId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Qualifier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CPSuri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5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IA5String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53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UserNotice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9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NoticeReference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78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SEQUENCE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52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ExplicitText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09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BMPString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5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88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Policy</w:t>
            </w:r>
            <w:r w:rsidRPr="00C93BEF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Mappings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5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1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issuerDomainPolicy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28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subjectDomainPolicy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76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6</w:t>
            </w:r>
          </w:p>
        </w:tc>
        <w:tc>
          <w:tcPr>
            <w:tcW w:w="24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95"/>
              <w:ind w:left="129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Subject</w:t>
            </w:r>
            <w:r w:rsidRPr="00C93BEF">
              <w:rPr>
                <w:rFonts w:ascii="굴림" w:eastAsia="굴림" w:hAnsi="굴림"/>
                <w:spacing w:val="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Alternative</w:t>
            </w:r>
            <w:r w:rsidRPr="00C93BEF">
              <w:rPr>
                <w:rFonts w:ascii="굴림" w:eastAsia="굴림" w:hAnsi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Names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9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otherName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95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rfc822Name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97"/>
        </w:trPr>
        <w:tc>
          <w:tcPr>
            <w:tcW w:w="4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1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7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6"/>
              <w:ind w:left="16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Issuer</w:t>
            </w:r>
            <w:r w:rsidRPr="00C93BEF">
              <w:rPr>
                <w:rFonts w:ascii="굴림" w:eastAsia="굴림" w:hAnsi="굴림"/>
                <w:spacing w:val="7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Alternative</w:t>
            </w:r>
            <w:r w:rsidRPr="00C93BEF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Names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6"/>
              <w:ind w:left="39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otherName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6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99"/>
        </w:trPr>
        <w:tc>
          <w:tcPr>
            <w:tcW w:w="4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3" w:lineRule="exact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8"/>
              <w:ind w:left="268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Extended</w:t>
            </w:r>
            <w:r w:rsidRPr="00C93BEF">
              <w:rPr>
                <w:rFonts w:ascii="굴림" w:eastAsia="굴림" w:hAnsi="굴림"/>
                <w:spacing w:val="3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Key</w:t>
            </w:r>
            <w:r w:rsidRPr="00C93BEF">
              <w:rPr>
                <w:rFonts w:ascii="굴림" w:eastAsia="굴림" w:hAnsi="굴림"/>
                <w:spacing w:val="3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Usage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8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9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5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Basic</w:t>
            </w:r>
            <w:r w:rsidRPr="00C93BEF">
              <w:rPr>
                <w:rFonts w:ascii="굴림" w:eastAsia="굴림" w:hAnsi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Constraints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5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x</w:t>
            </w:r>
          </w:p>
        </w:tc>
        <w:tc>
          <w:tcPr>
            <w:tcW w:w="48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x</w:t>
            </w:r>
          </w:p>
        </w:tc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3"/>
                <w:sz w:val="18"/>
                <w:szCs w:val="18"/>
              </w:rPr>
              <w:t>cA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Boolean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값:</w:t>
            </w:r>
            <w:r w:rsidRPr="00C93BEF">
              <w:rPr>
                <w:rFonts w:ascii="굴림" w:eastAsia="굴림" w:hAnsi="굴림" w:cs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FALSE</w:t>
            </w: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5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pathLenConstraint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INTEGER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10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4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Policy</w:t>
            </w:r>
            <w:r w:rsidRPr="00C93BEF">
              <w:rPr>
                <w:rFonts w:ascii="굴림" w:eastAsia="굴림" w:hAnsi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Constraints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5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0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requireExplicitPolicy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INTEGER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29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inhibitPolicyMapping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3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INTEGER</w:t>
            </w:r>
          </w:p>
        </w:tc>
        <w:tc>
          <w:tcPr>
            <w:tcW w:w="24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99"/>
        </w:trPr>
        <w:tc>
          <w:tcPr>
            <w:tcW w:w="4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73" w:lineRule="exact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11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before="8"/>
              <w:ind w:left="35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Name</w:t>
            </w:r>
            <w:r w:rsidRPr="00C93BEF">
              <w:rPr>
                <w:rFonts w:ascii="굴림" w:eastAsia="굴림" w:hAnsi="굴림"/>
                <w:spacing w:val="1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Constraints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12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239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CRL</w:t>
            </w:r>
            <w:r w:rsidRPr="00C93BEF">
              <w:rPr>
                <w:rFonts w:ascii="굴림" w:eastAsia="굴림" w:hAnsi="굴림"/>
                <w:spacing w:val="4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Distribution</w:t>
            </w:r>
            <w:r w:rsidRPr="00C93BEF">
              <w:rPr>
                <w:rFonts w:ascii="굴림" w:eastAsia="굴림" w:hAnsi="굴림"/>
                <w:spacing w:val="6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Point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spacing w:before="4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05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distributionPoint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1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DistributionPointName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CRL</w:t>
            </w:r>
            <w:r w:rsidRPr="00C93BEF">
              <w:rPr>
                <w:rFonts w:ascii="굴림" w:eastAsia="굴림" w:hAnsi="굴림" w:cs="굴림"/>
                <w:spacing w:val="3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</w:rPr>
              <w:t>획득</w:t>
            </w:r>
            <w:r w:rsidRPr="00C93BEF">
              <w:rPr>
                <w:rFonts w:ascii="굴림" w:eastAsia="굴림" w:hAnsi="굴림" w:cs="굴림"/>
                <w:spacing w:val="1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5"/>
                <w:sz w:val="18"/>
                <w:szCs w:val="18"/>
              </w:rPr>
              <w:t>정보</w:t>
            </w: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reasons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47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ReasonFlags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-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cRLIssuer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0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7"/>
                <w:sz w:val="18"/>
                <w:szCs w:val="18"/>
              </w:rPr>
              <w:t>GeneralNames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6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간접</w:t>
            </w:r>
            <w:r w:rsidRPr="00C93BEF">
              <w:rPr>
                <w:rFonts w:ascii="굴림" w:eastAsia="굴림" w:hAnsi="굴림" w:cs="굴림"/>
                <w:spacing w:val="1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CRL</w:t>
            </w:r>
            <w:r w:rsidRPr="00C93BEF">
              <w:rPr>
                <w:rFonts w:ascii="굴림" w:eastAsia="굴림" w:hAnsi="굴림" w:cs="굴림"/>
                <w:spacing w:val="4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5"/>
                <w:sz w:val="18"/>
                <w:szCs w:val="18"/>
                <w:lang w:eastAsia="ko-KR"/>
              </w:rPr>
              <w:t>발급</w:t>
            </w:r>
            <w:r w:rsidRPr="00C93BEF">
              <w:rPr>
                <w:rFonts w:ascii="굴림" w:eastAsia="굴림" w:hAnsi="굴림" w:cs="굴림"/>
                <w:spacing w:val="2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z w:val="18"/>
                <w:szCs w:val="18"/>
                <w:lang w:eastAsia="ko-KR"/>
              </w:rPr>
              <w:t>시</w:t>
            </w:r>
            <w:r w:rsidRPr="00C93BEF">
              <w:rPr>
                <w:rFonts w:ascii="굴림" w:eastAsia="굴림" w:hAnsi="굴림" w:cs="굴림"/>
                <w:spacing w:val="2"/>
                <w:sz w:val="18"/>
                <w:szCs w:val="18"/>
                <w:lang w:eastAsia="ko-KR"/>
              </w:rPr>
              <w:t xml:space="preserve"> </w:t>
            </w:r>
            <w:r w:rsidRPr="00C93BEF">
              <w:rPr>
                <w:rFonts w:ascii="굴림" w:eastAsia="굴림" w:hAnsi="굴림" w:cs="굴림"/>
                <w:spacing w:val="-6"/>
                <w:sz w:val="18"/>
                <w:szCs w:val="18"/>
                <w:lang w:eastAsia="ko-KR"/>
              </w:rPr>
              <w:t>사용</w:t>
            </w: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  <w:lang w:eastAsia="ko-KR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ind w:left="7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sz w:val="20"/>
                <w:szCs w:val="20"/>
              </w:rPr>
              <w:t>13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64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Authority</w:t>
            </w:r>
            <w:r w:rsidRPr="00C93BEF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Information</w:t>
            </w:r>
            <w:r w:rsidRPr="00C93BEF">
              <w:rPr>
                <w:rFonts w:ascii="굴림" w:eastAsia="굴림" w:hAnsi="굴림"/>
                <w:spacing w:val="5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Access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:rsidR="00CF159F" w:rsidRPr="00CF159F" w:rsidRDefault="00CF159F" w:rsidP="00157423">
            <w:pPr>
              <w:pStyle w:val="TableParagraph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n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41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accessMethod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5"/>
                <w:sz w:val="18"/>
                <w:szCs w:val="18"/>
              </w:rPr>
              <w:t>OID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id-ad-caIssuers,</w:t>
            </w:r>
            <w:r w:rsidRPr="00C93BEF">
              <w:rPr>
                <w:rFonts w:ascii="굴림" w:eastAsia="굴림" w:hAnsi="굴림"/>
                <w:spacing w:val="1"/>
                <w:sz w:val="18"/>
                <w:szCs w:val="18"/>
              </w:rPr>
              <w:t xml:space="preserve"> </w:t>
            </w: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id-ad-ocsp</w:t>
            </w:r>
          </w:p>
        </w:tc>
        <w:tc>
          <w:tcPr>
            <w:tcW w:w="428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CF159F" w:rsidRPr="00CF159F" w:rsidTr="00CF159F">
        <w:trPr>
          <w:trHeight w:hRule="exact" w:val="275"/>
        </w:trPr>
        <w:tc>
          <w:tcPr>
            <w:tcW w:w="488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412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accessLocation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pStyle w:val="TableParagraph"/>
              <w:spacing w:line="156" w:lineRule="exact"/>
              <w:ind w:left="330"/>
              <w:rPr>
                <w:rFonts w:ascii="굴림" w:eastAsia="굴림" w:hAnsi="굴림" w:cs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pacing w:val="-6"/>
                <w:sz w:val="18"/>
                <w:szCs w:val="18"/>
              </w:rPr>
              <w:t>GeneralName</w:t>
            </w:r>
          </w:p>
        </w:tc>
        <w:tc>
          <w:tcPr>
            <w:tcW w:w="244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93BEF" w:rsidRDefault="00CF159F" w:rsidP="0015742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28" w:type="dxa"/>
            <w:vMerge/>
            <w:tcBorders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o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F159F" w:rsidRPr="00CF159F" w:rsidRDefault="00CF159F" w:rsidP="00157423">
            <w:pPr>
              <w:pStyle w:val="TableParagraph"/>
              <w:spacing w:line="156" w:lineRule="exact"/>
              <w:ind w:left="105"/>
              <w:rPr>
                <w:rFonts w:ascii="굴림" w:eastAsia="굴림" w:hAnsi="굴림" w:cs="굴림"/>
                <w:sz w:val="20"/>
                <w:szCs w:val="20"/>
              </w:rPr>
            </w:pPr>
            <w:r w:rsidRPr="00CF159F">
              <w:rPr>
                <w:rFonts w:ascii="굴림" w:eastAsia="굴림" w:hAnsi="굴림"/>
                <w:w w:val="105"/>
                <w:sz w:val="20"/>
                <w:szCs w:val="20"/>
              </w:rPr>
              <w:t>m</w:t>
            </w:r>
          </w:p>
        </w:tc>
        <w:tc>
          <w:tcPr>
            <w:tcW w:w="488" w:type="dxa"/>
            <w:vMerge/>
            <w:tcBorders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CF159F" w:rsidRPr="00CF159F" w:rsidRDefault="00CF159F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:rsidR="00CF159F" w:rsidRP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lang w:val="en-US"/>
        </w:rPr>
      </w:pP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pPr w:leftFromText="142" w:rightFromText="142" w:vertAnchor="page" w:horzAnchor="margin" w:tblpY="2077"/>
        <w:tblW w:w="0" w:type="auto"/>
        <w:tblLayout w:type="fixed"/>
        <w:tblLook w:val="01E0" w:firstRow="1" w:lastRow="1" w:firstColumn="1" w:lastColumn="1" w:noHBand="0" w:noVBand="0"/>
      </w:tblPr>
      <w:tblGrid>
        <w:gridCol w:w="950"/>
        <w:gridCol w:w="492"/>
        <w:gridCol w:w="1754"/>
        <w:gridCol w:w="492"/>
        <w:gridCol w:w="1754"/>
        <w:gridCol w:w="492"/>
        <w:gridCol w:w="3124"/>
      </w:tblGrid>
      <w:tr w:rsidR="00CF159F" w:rsidRPr="00C93BEF" w:rsidTr="00C93BEF">
        <w:trPr>
          <w:trHeight w:hRule="exact" w:val="325"/>
        </w:trPr>
        <w:tc>
          <w:tcPr>
            <w:tcW w:w="950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lastRenderedPageBreak/>
              <w:t>[범례]</w:t>
            </w:r>
          </w:p>
        </w:tc>
        <w:tc>
          <w:tcPr>
            <w:tcW w:w="49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critical</w:t>
            </w:r>
          </w:p>
        </w:tc>
        <w:tc>
          <w:tcPr>
            <w:tcW w:w="49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non-critical</w:t>
            </w:r>
          </w:p>
        </w:tc>
        <w:tc>
          <w:tcPr>
            <w:tcW w:w="49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3124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critical 여부 없음</w:t>
            </w:r>
          </w:p>
        </w:tc>
      </w:tr>
      <w:tr w:rsidR="00CF159F" w:rsidRPr="00C93BEF" w:rsidTr="00C93BEF">
        <w:trPr>
          <w:trHeight w:hRule="exact" w:val="329"/>
        </w:trPr>
        <w:tc>
          <w:tcPr>
            <w:tcW w:w="950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m</w:t>
            </w:r>
          </w:p>
        </w:tc>
        <w:tc>
          <w:tcPr>
            <w:tcW w:w="1754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필수사항</w:t>
            </w:r>
          </w:p>
        </w:tc>
        <w:tc>
          <w:tcPr>
            <w:tcW w:w="49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o</w:t>
            </w:r>
          </w:p>
        </w:tc>
        <w:tc>
          <w:tcPr>
            <w:tcW w:w="1754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선택사항</w:t>
            </w:r>
          </w:p>
        </w:tc>
        <w:tc>
          <w:tcPr>
            <w:tcW w:w="49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</w:rPr>
            </w:pPr>
            <w:r w:rsidRPr="00C93BEF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3124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F159F" w:rsidRPr="00C93BEF" w:rsidRDefault="00CF159F" w:rsidP="00CF159F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C93BEF">
              <w:rPr>
                <w:rFonts w:ascii="굴림" w:eastAsia="굴림" w:hAnsi="굴림"/>
                <w:sz w:val="18"/>
                <w:szCs w:val="18"/>
                <w:lang w:eastAsia="ko-KR"/>
              </w:rPr>
              <w:t>생성 또는 처리하지 않음</w:t>
            </w:r>
          </w:p>
        </w:tc>
      </w:tr>
    </w:tbl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D95D08" w:rsidRDefault="00D95D08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/>
          <w:color w:val="000000" w:themeColor="text1"/>
          <w:sz w:val="22"/>
          <w:szCs w:val="22"/>
        </w:rPr>
        <w:br w:type="page"/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3F5166" w:rsidRDefault="00CF159F" w:rsidP="003F5166">
      <w:pPr>
        <w:pStyle w:val="KSDTff0"/>
        <w:rPr>
          <w:color w:val="000000" w:themeColor="text1"/>
        </w:rPr>
      </w:pPr>
      <w:bookmarkStart w:id="33" w:name="_Toc431889865"/>
      <w:r w:rsidRPr="003F5166">
        <w:rPr>
          <w:rFonts w:hint="eastAsia"/>
          <w:color w:val="000000" w:themeColor="text1"/>
        </w:rPr>
        <w:t>부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속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서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Ⅱ</w:t>
      </w:r>
      <w:bookmarkEnd w:id="33"/>
    </w:p>
    <w:p w:rsidR="00CF159F" w:rsidRPr="00C93BEF" w:rsidRDefault="00CF159F" w:rsidP="00C93BEF">
      <w:pPr>
        <w:widowControl/>
        <w:wordWrap/>
        <w:autoSpaceDE/>
        <w:autoSpaceDN/>
        <w:spacing w:line="360" w:lineRule="auto"/>
        <w:jc w:val="center"/>
        <w:rPr>
          <w:rFonts w:ascii="굴림" w:eastAsia="굴림" w:hAnsi="굴림" w:cs="굴림"/>
          <w:b/>
          <w:color w:val="000000" w:themeColor="text1"/>
          <w:sz w:val="28"/>
          <w:szCs w:val="28"/>
        </w:rPr>
      </w:pPr>
      <w:r w:rsidRPr="00C93BEF">
        <w:rPr>
          <w:rFonts w:ascii="굴림" w:eastAsia="굴림" w:hAnsi="굴림" w:cs="굴림" w:hint="eastAsia"/>
          <w:b/>
          <w:color w:val="000000" w:themeColor="text1"/>
          <w:sz w:val="28"/>
          <w:szCs w:val="28"/>
        </w:rPr>
        <w:t>기기 인증서 효력정지 및 폐지목록 프로파일 요약</w:t>
      </w:r>
    </w:p>
    <w:p w:rsidR="00CF159F" w:rsidRPr="00C93BE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93BEF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Ⅲ.1. 인증기관 기기 인증서 효력정지 및 폐지목록(ARL) 프로파일</w:t>
      </w:r>
    </w:p>
    <w:p w:rsidR="00CF159F" w:rsidRPr="00C93BE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93BEF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Ⅲ.1.1. 기본 필드</w:t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395"/>
        <w:gridCol w:w="2014"/>
        <w:gridCol w:w="1857"/>
        <w:gridCol w:w="2547"/>
        <w:gridCol w:w="556"/>
        <w:gridCol w:w="611"/>
        <w:gridCol w:w="667"/>
      </w:tblGrid>
      <w:tr w:rsidR="0091453A" w:rsidTr="0091453A">
        <w:trPr>
          <w:trHeight w:hRule="exact" w:val="438"/>
        </w:trPr>
        <w:tc>
          <w:tcPr>
            <w:tcW w:w="39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left="8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z w:val="18"/>
                <w:szCs w:val="18"/>
              </w:rPr>
              <w:t>#</w:t>
            </w:r>
          </w:p>
        </w:tc>
        <w:tc>
          <w:tcPr>
            <w:tcW w:w="2014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z w:val="18"/>
                <w:szCs w:val="18"/>
              </w:rPr>
              <w:t>필드명</w:t>
            </w:r>
          </w:p>
        </w:tc>
        <w:tc>
          <w:tcPr>
            <w:tcW w:w="185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left="29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sz w:val="18"/>
                <w:szCs w:val="18"/>
              </w:rPr>
              <w:t>ASN.1</w:t>
            </w:r>
            <w:r w:rsidRPr="0091453A">
              <w:rPr>
                <w:rFonts w:ascii="굴림" w:eastAsia="굴림" w:hAnsi="굴림"/>
                <w:spacing w:val="30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/>
                <w:spacing w:val="-1"/>
                <w:sz w:val="18"/>
                <w:szCs w:val="18"/>
              </w:rPr>
              <w:t>type</w:t>
            </w:r>
          </w:p>
        </w:tc>
        <w:tc>
          <w:tcPr>
            <w:tcW w:w="254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sz w:val="18"/>
                <w:szCs w:val="18"/>
              </w:rPr>
              <w:t>Note</w:t>
            </w:r>
          </w:p>
        </w:tc>
        <w:tc>
          <w:tcPr>
            <w:tcW w:w="1167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22"/>
              <w:ind w:left="14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z w:val="18"/>
                <w:szCs w:val="18"/>
              </w:rPr>
              <w:t>지원여부</w:t>
            </w:r>
          </w:p>
        </w:tc>
        <w:tc>
          <w:tcPr>
            <w:tcW w:w="66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left="100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z w:val="18"/>
                <w:szCs w:val="18"/>
              </w:rPr>
              <w:t>비고</w:t>
            </w:r>
          </w:p>
        </w:tc>
      </w:tr>
      <w:tr w:rsidR="0091453A" w:rsidTr="00C46E8A">
        <w:trPr>
          <w:trHeight w:hRule="exact" w:val="310"/>
        </w:trPr>
        <w:tc>
          <w:tcPr>
            <w:tcW w:w="395" w:type="dxa"/>
            <w:vMerge/>
            <w:tcBorders>
              <w:left w:val="single" w:sz="7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57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47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28"/>
              <w:ind w:left="5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z w:val="18"/>
                <w:szCs w:val="18"/>
              </w:rPr>
              <w:t>생성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28"/>
              <w:ind w:left="7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z w:val="18"/>
                <w:szCs w:val="18"/>
              </w:rPr>
              <w:t>처리</w:t>
            </w:r>
          </w:p>
        </w:tc>
        <w:tc>
          <w:tcPr>
            <w:tcW w:w="667" w:type="dxa"/>
            <w:vMerge/>
            <w:tcBorders>
              <w:left w:val="single" w:sz="2" w:space="0" w:color="000000"/>
              <w:bottom w:val="single" w:sz="1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9"/>
        </w:trPr>
        <w:tc>
          <w:tcPr>
            <w:tcW w:w="395" w:type="dxa"/>
            <w:tcBorders>
              <w:top w:val="single" w:sz="1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1</w:t>
            </w:r>
          </w:p>
        </w:tc>
        <w:tc>
          <w:tcPr>
            <w:tcW w:w="20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Version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ind w:left="40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INTEGER</w:t>
            </w:r>
          </w:p>
        </w:tc>
        <w:tc>
          <w:tcPr>
            <w:tcW w:w="254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0x1(버전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2)</w:t>
            </w:r>
          </w:p>
        </w:tc>
        <w:tc>
          <w:tcPr>
            <w:tcW w:w="5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36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2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left="45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Signature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OID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자동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할당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spacing w:before="102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3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Issuer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4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spacing w:before="94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DN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규격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준수</w:t>
            </w:r>
          </w:p>
          <w:p w:rsidR="0091453A" w:rsidRPr="0091453A" w:rsidRDefault="0091453A" w:rsidP="00362827">
            <w:pPr>
              <w:pStyle w:val="TableParagraph"/>
              <w:spacing w:before="8" w:line="256" w:lineRule="auto"/>
              <w:ind w:left="16" w:right="9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C(Country)는</w:t>
            </w:r>
            <w:r w:rsidRPr="0091453A">
              <w:rPr>
                <w:rFonts w:ascii="굴림" w:eastAsia="굴림" w:hAnsi="굴림" w:cs="굴림"/>
                <w:spacing w:val="19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printableString,</w:t>
            </w:r>
            <w:r w:rsidRPr="0091453A">
              <w:rPr>
                <w:rFonts w:ascii="굴림" w:eastAsia="굴림" w:hAnsi="굴림" w:cs="굴림"/>
                <w:spacing w:val="28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그외의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속성값은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utf8String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spacing w:before="102"/>
              <w:ind w:left="14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[1]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type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OID</w:t>
            </w:r>
          </w:p>
        </w:tc>
        <w:tc>
          <w:tcPr>
            <w:tcW w:w="254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693"/>
        </w:trPr>
        <w:tc>
          <w:tcPr>
            <w:tcW w:w="395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value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 w:line="252" w:lineRule="auto"/>
              <w:ind w:left="230" w:right="230" w:firstLine="1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printableString</w:t>
            </w:r>
            <w:r w:rsidRPr="0091453A">
              <w:rPr>
                <w:rFonts w:ascii="굴림" w:eastAsia="굴림" w:hAnsi="굴림" w:cs="굴림"/>
                <w:spacing w:val="25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또는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utf8String</w:t>
            </w:r>
          </w:p>
        </w:tc>
        <w:tc>
          <w:tcPr>
            <w:tcW w:w="25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4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This</w:t>
            </w:r>
            <w:r w:rsidRPr="0091453A">
              <w:rPr>
                <w:rFonts w:ascii="굴림" w:eastAsia="굴림" w:hAnsi="굴림"/>
                <w:spacing w:val="22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Update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40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UTCTime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발급시점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5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5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Next</w:t>
            </w:r>
            <w:r w:rsidRPr="0091453A">
              <w:rPr>
                <w:rFonts w:ascii="굴림" w:eastAsia="굴림" w:hAnsi="굴림"/>
                <w:spacing w:val="20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Update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40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UTCTime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6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최상위인증기관</w:t>
            </w:r>
            <w:r w:rsidRPr="0091453A">
              <w:rPr>
                <w:rFonts w:ascii="굴림" w:eastAsia="굴림" w:hAnsi="굴림" w:cs="굴림"/>
                <w:spacing w:val="19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정책에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따름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6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10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Revoked</w:t>
            </w:r>
            <w:r w:rsidRPr="0091453A">
              <w:rPr>
                <w:rFonts w:ascii="굴림" w:eastAsia="굴림" w:hAnsi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Certificates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4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[2]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04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userCertificate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40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INTEGER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28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revocationDate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40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UTCTime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8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crlEntryExtensions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54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Extensions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4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[3]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7</w:t>
            </w:r>
          </w:p>
        </w:tc>
        <w:tc>
          <w:tcPr>
            <w:tcW w:w="2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left="25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CRL</w:t>
            </w:r>
            <w:r w:rsidRPr="0091453A">
              <w:rPr>
                <w:rFonts w:ascii="굴림" w:eastAsia="굴림" w:hAnsi="굴림"/>
                <w:spacing w:val="20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Extensions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left="354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Extensions</w:t>
            </w:r>
          </w:p>
        </w:tc>
        <w:tc>
          <w:tcPr>
            <w:tcW w:w="2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7"/>
              <w:ind w:left="14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[4]</w:t>
            </w:r>
          </w:p>
        </w:tc>
      </w:tr>
      <w:tr w:rsidR="0091453A" w:rsidTr="0091453A">
        <w:trPr>
          <w:trHeight w:hRule="exact" w:val="876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91453A" w:rsidRPr="0091453A" w:rsidRDefault="0091453A" w:rsidP="00362827">
            <w:pPr>
              <w:pStyle w:val="TableParagraph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[1]</w:t>
            </w:r>
          </w:p>
        </w:tc>
        <w:tc>
          <w:tcPr>
            <w:tcW w:w="82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25"/>
              <w:ind w:left="19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최상위인증기관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인증서의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발급자와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소유자는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다음과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같다.</w:t>
            </w:r>
          </w:p>
          <w:p w:rsidR="0091453A" w:rsidRPr="0091453A" w:rsidRDefault="0091453A" w:rsidP="00362827">
            <w:pPr>
              <w:pStyle w:val="TableParagraph"/>
              <w:spacing w:before="11"/>
              <w:ind w:left="81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</w:rPr>
              <w:t>-</w:t>
            </w:r>
            <w:r w:rsidRPr="0091453A">
              <w:rPr>
                <w:rFonts w:ascii="굴림" w:eastAsia="굴림" w:hAnsi="굴림" w:cs="굴림"/>
                <w:spacing w:val="17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C=KR,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O=KISA,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OU=Korea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Certification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Authority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Central,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CN=KISA</w:t>
            </w:r>
            <w:r w:rsidRPr="0091453A">
              <w:rPr>
                <w:rFonts w:ascii="굴림" w:eastAsia="굴림" w:hAnsi="굴림" w:cs="굴림"/>
                <w:spacing w:val="17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RootCA</w:t>
            </w:r>
            <w:r w:rsidRPr="0091453A">
              <w:rPr>
                <w:rFonts w:ascii="굴림" w:eastAsia="굴림" w:hAnsi="굴림" w:cs="굴림"/>
                <w:spacing w:val="17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2"/>
                <w:w w:val="105"/>
                <w:sz w:val="18"/>
                <w:szCs w:val="18"/>
              </w:rPr>
              <w:t>Dev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3"/>
                <w:w w:val="105"/>
                <w:sz w:val="18"/>
                <w:szCs w:val="18"/>
              </w:rPr>
              <w:t>&lt;일련번호&gt;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[2]</w:t>
            </w:r>
          </w:p>
        </w:tc>
        <w:tc>
          <w:tcPr>
            <w:tcW w:w="82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9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효력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정지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및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폐지된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인증서가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없을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경우는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Revoked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Certificates</w:t>
            </w:r>
            <w:r w:rsidRPr="0091453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필드를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생성하지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spacing w:val="1"/>
                <w:w w:val="105"/>
                <w:sz w:val="18"/>
                <w:szCs w:val="18"/>
                <w:lang w:eastAsia="ko-KR"/>
              </w:rPr>
              <w:t>않음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[3]</w:t>
            </w:r>
          </w:p>
        </w:tc>
        <w:tc>
          <w:tcPr>
            <w:tcW w:w="82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9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‘Ⅲ.1.3.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ARL</w:t>
            </w:r>
            <w:r w:rsidRPr="0091453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엔트리</w:t>
            </w:r>
            <w:r w:rsidRPr="0091453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확장필드’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참조</w:t>
            </w:r>
          </w:p>
        </w:tc>
      </w:tr>
      <w:tr w:rsidR="0091453A" w:rsidTr="0091453A">
        <w:trPr>
          <w:trHeight w:hRule="exact" w:val="438"/>
        </w:trPr>
        <w:tc>
          <w:tcPr>
            <w:tcW w:w="3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/>
                <w:w w:val="105"/>
                <w:sz w:val="18"/>
                <w:szCs w:val="18"/>
              </w:rPr>
              <w:t>[4]</w:t>
            </w:r>
          </w:p>
        </w:tc>
        <w:tc>
          <w:tcPr>
            <w:tcW w:w="8251" w:type="dxa"/>
            <w:gridSpan w:val="6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91453A" w:rsidRPr="0091453A" w:rsidRDefault="0091453A" w:rsidP="00362827">
            <w:pPr>
              <w:pStyle w:val="TableParagraph"/>
              <w:spacing w:before="44"/>
              <w:ind w:left="19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91453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‘Ⅲ.1.2.</w:t>
            </w:r>
            <w:r w:rsidRPr="0091453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ARL</w:t>
            </w:r>
            <w:r w:rsidRPr="0091453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확장필드’</w:t>
            </w:r>
            <w:r w:rsidRPr="0091453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  <w:lang w:eastAsia="ko-KR"/>
              </w:rPr>
              <w:t xml:space="preserve"> </w:t>
            </w:r>
            <w:r w:rsidRPr="0091453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참조</w:t>
            </w:r>
          </w:p>
        </w:tc>
      </w:tr>
    </w:tbl>
    <w:p w:rsidR="00CF159F" w:rsidRPr="0091453A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903"/>
        <w:gridCol w:w="469"/>
        <w:gridCol w:w="1672"/>
        <w:gridCol w:w="469"/>
        <w:gridCol w:w="1672"/>
        <w:gridCol w:w="469"/>
        <w:gridCol w:w="2983"/>
      </w:tblGrid>
      <w:tr w:rsidR="00C46E8A" w:rsidRPr="00C46E8A" w:rsidTr="00C46E8A">
        <w:trPr>
          <w:trHeight w:hRule="exact" w:val="300"/>
        </w:trPr>
        <w:tc>
          <w:tcPr>
            <w:tcW w:w="90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pStyle w:val="TableParagraph"/>
              <w:spacing w:before="99"/>
              <w:ind w:left="111"/>
              <w:rPr>
                <w:rFonts w:ascii="굴림" w:eastAsia="굴림" w:hAnsi="굴림" w:cs="굴림"/>
                <w:sz w:val="20"/>
                <w:szCs w:val="20"/>
              </w:rPr>
            </w:pPr>
            <w:r w:rsidRPr="00C46E8A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[범례]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non-critical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2983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 여부 없음</w:t>
            </w:r>
          </w:p>
        </w:tc>
      </w:tr>
      <w:tr w:rsidR="00C46E8A" w:rsidRPr="00C46E8A" w:rsidTr="00C46E8A">
        <w:trPr>
          <w:trHeight w:hRule="exact" w:val="298"/>
        </w:trPr>
        <w:tc>
          <w:tcPr>
            <w:tcW w:w="903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m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필수사항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o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선택사항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2983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46E8A" w:rsidRPr="00C46E8A" w:rsidRDefault="00C46E8A" w:rsidP="00C46E8A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C46E8A">
              <w:rPr>
                <w:rFonts w:ascii="굴림" w:eastAsia="굴림" w:hAnsi="굴림"/>
                <w:sz w:val="18"/>
                <w:szCs w:val="18"/>
                <w:lang w:eastAsia="ko-KR"/>
              </w:rPr>
              <w:t>생성 또는 처리하지 않음</w:t>
            </w:r>
          </w:p>
        </w:tc>
      </w:tr>
    </w:tbl>
    <w:p w:rsidR="00CF159F" w:rsidRPr="00C46E8A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C46E8A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Ⅲ.1.2. ARL 확장필드</w:t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386"/>
        <w:gridCol w:w="2317"/>
        <w:gridCol w:w="1562"/>
        <w:gridCol w:w="2209"/>
        <w:gridCol w:w="437"/>
        <w:gridCol w:w="543"/>
        <w:gridCol w:w="489"/>
        <w:gridCol w:w="601"/>
      </w:tblGrid>
      <w:tr w:rsidR="00C46E8A" w:rsidTr="00C46E8A">
        <w:trPr>
          <w:trHeight w:hRule="exact" w:val="454"/>
        </w:trPr>
        <w:tc>
          <w:tcPr>
            <w:tcW w:w="38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8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#</w:t>
            </w:r>
          </w:p>
        </w:tc>
        <w:tc>
          <w:tcPr>
            <w:tcW w:w="231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z w:val="18"/>
                <w:szCs w:val="18"/>
              </w:rPr>
              <w:t>필드명</w:t>
            </w:r>
          </w:p>
        </w:tc>
        <w:tc>
          <w:tcPr>
            <w:tcW w:w="1562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25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sz w:val="18"/>
                <w:szCs w:val="18"/>
              </w:rPr>
              <w:t>ASN.1</w:t>
            </w:r>
            <w:r w:rsidRPr="00C46E8A">
              <w:rPr>
                <w:rFonts w:ascii="굴림" w:eastAsia="굴림" w:hAnsi="굴림"/>
                <w:spacing w:val="27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z w:val="18"/>
                <w:szCs w:val="18"/>
              </w:rPr>
              <w:t>type</w:t>
            </w:r>
          </w:p>
        </w:tc>
        <w:tc>
          <w:tcPr>
            <w:tcW w:w="2209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sz w:val="18"/>
                <w:szCs w:val="18"/>
              </w:rPr>
              <w:t>Note</w:t>
            </w:r>
          </w:p>
        </w:tc>
        <w:tc>
          <w:tcPr>
            <w:tcW w:w="43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032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29"/>
              <w:ind w:left="110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5"/>
                <w:sz w:val="18"/>
                <w:szCs w:val="18"/>
              </w:rPr>
              <w:t>지원여부</w:t>
            </w:r>
          </w:p>
        </w:tc>
        <w:tc>
          <w:tcPr>
            <w:tcW w:w="601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81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z w:val="18"/>
                <w:szCs w:val="18"/>
              </w:rPr>
              <w:t>비고</w:t>
            </w:r>
          </w:p>
        </w:tc>
      </w:tr>
      <w:tr w:rsidR="00C46E8A" w:rsidTr="00C46E8A">
        <w:trPr>
          <w:trHeight w:hRule="exact" w:val="452"/>
        </w:trPr>
        <w:tc>
          <w:tcPr>
            <w:tcW w:w="386" w:type="dxa"/>
            <w:vMerge/>
            <w:tcBorders>
              <w:left w:val="single" w:sz="7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35"/>
              <w:ind w:left="67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9"/>
                <w:sz w:val="18"/>
                <w:szCs w:val="18"/>
              </w:rPr>
              <w:t>생성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35"/>
              <w:ind w:left="5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9"/>
                <w:sz w:val="18"/>
                <w:szCs w:val="18"/>
              </w:rPr>
              <w:t>처리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bottom w:val="single" w:sz="1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397"/>
        </w:trPr>
        <w:tc>
          <w:tcPr>
            <w:tcW w:w="386" w:type="dxa"/>
            <w:vMerge w:val="restart"/>
            <w:tcBorders>
              <w:top w:val="single" w:sz="12" w:space="0" w:color="000000"/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1</w:t>
            </w:r>
          </w:p>
        </w:tc>
        <w:tc>
          <w:tcPr>
            <w:tcW w:w="23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43"/>
              <w:ind w:left="19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Authority</w:t>
            </w:r>
            <w:r w:rsidRPr="00C46E8A">
              <w:rPr>
                <w:rFonts w:ascii="굴림" w:eastAsia="굴림" w:hAnsi="굴림"/>
                <w:spacing w:val="-14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z w:val="18"/>
                <w:szCs w:val="18"/>
              </w:rPr>
              <w:t>Key</w:t>
            </w:r>
            <w:r w:rsidRPr="00C46E8A">
              <w:rPr>
                <w:rFonts w:ascii="굴림" w:eastAsia="굴림" w:hAnsi="굴림"/>
                <w:spacing w:val="-14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pacing w:val="-2"/>
                <w:sz w:val="18"/>
                <w:szCs w:val="18"/>
              </w:rPr>
              <w:t>Identifier</w:t>
            </w:r>
          </w:p>
        </w:tc>
        <w:tc>
          <w:tcPr>
            <w:tcW w:w="15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54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6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01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48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KeyIdentifier</w:t>
            </w:r>
          </w:p>
        </w:tc>
        <w:tc>
          <w:tcPr>
            <w:tcW w:w="156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16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OCTET</w:t>
            </w:r>
            <w:r w:rsidRPr="00C46E8A">
              <w:rPr>
                <w:rFonts w:ascii="굴림" w:eastAsia="굴림" w:hAnsi="굴림"/>
                <w:spacing w:val="19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STRING</w:t>
            </w:r>
          </w:p>
        </w:tc>
        <w:tc>
          <w:tcPr>
            <w:tcW w:w="22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46E8A" w:rsidRPr="00C46E8A" w:rsidRDefault="00C46E8A" w:rsidP="00362827">
            <w:pPr>
              <w:pStyle w:val="TableParagraph"/>
              <w:ind w:left="16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C46E8A">
              <w:rPr>
                <w:rFonts w:ascii="굴림" w:eastAsia="굴림" w:hAnsi="굴림" w:cs="굴림"/>
                <w:spacing w:val="-4"/>
                <w:sz w:val="18"/>
                <w:szCs w:val="18"/>
                <w:lang w:eastAsia="ko-KR"/>
              </w:rPr>
              <w:t>인증기관</w:t>
            </w:r>
            <w:r w:rsidRPr="00C46E8A">
              <w:rPr>
                <w:rFonts w:ascii="굴림" w:eastAsia="굴림" w:hAnsi="굴림" w:cs="굴림"/>
                <w:spacing w:val="-21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4"/>
                <w:sz w:val="18"/>
                <w:szCs w:val="18"/>
                <w:lang w:eastAsia="ko-KR"/>
              </w:rPr>
              <w:t>인증서의</w:t>
            </w:r>
            <w:r w:rsidRPr="00C46E8A">
              <w:rPr>
                <w:rFonts w:ascii="굴림" w:eastAsia="굴림" w:hAnsi="굴림" w:cs="굴림"/>
                <w:spacing w:val="-21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4"/>
                <w:sz w:val="18"/>
                <w:szCs w:val="18"/>
                <w:lang w:eastAsia="ko-KR"/>
              </w:rPr>
              <w:t>KeyID</w:t>
            </w: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5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4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</w:tr>
      <w:tr w:rsidR="00C46E8A" w:rsidTr="00C46E8A">
        <w:trPr>
          <w:trHeight w:hRule="exact" w:val="454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231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1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06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454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318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authorityCertIssuer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201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GeneralNames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8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01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177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6"/>
                <w:sz w:val="18"/>
                <w:szCs w:val="18"/>
              </w:rPr>
              <w:t>authorityCertSerialNumber</w:t>
            </w:r>
          </w:p>
        </w:tc>
        <w:tc>
          <w:tcPr>
            <w:tcW w:w="156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INTEGER</w:t>
            </w:r>
          </w:p>
        </w:tc>
        <w:tc>
          <w:tcPr>
            <w:tcW w:w="22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8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454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693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2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11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3"/>
                <w:w w:val="105"/>
                <w:sz w:val="18"/>
                <w:szCs w:val="18"/>
              </w:rPr>
              <w:t>Issuer</w:t>
            </w:r>
            <w:r w:rsidRPr="00C46E8A">
              <w:rPr>
                <w:rFonts w:ascii="굴림" w:eastAsia="굴림" w:hAnsi="굴림"/>
                <w:spacing w:val="17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pacing w:val="-2"/>
                <w:w w:val="105"/>
                <w:sz w:val="18"/>
                <w:szCs w:val="18"/>
              </w:rPr>
              <w:t>Alternative</w:t>
            </w:r>
            <w:r w:rsidRPr="00C46E8A">
              <w:rPr>
                <w:rFonts w:ascii="굴림" w:eastAsia="굴림" w:hAnsi="굴림"/>
                <w:spacing w:val="15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pacing w:val="-3"/>
                <w:w w:val="105"/>
                <w:sz w:val="18"/>
                <w:szCs w:val="18"/>
              </w:rPr>
              <w:t>Name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left="311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otherName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C46E8A">
            <w:pPr>
              <w:rPr>
                <w:sz w:val="18"/>
                <w:szCs w:val="18"/>
              </w:rPr>
            </w:pPr>
            <w:r w:rsidRPr="00C46E8A">
              <w:rPr>
                <w:sz w:val="18"/>
                <w:szCs w:val="18"/>
              </w:rPr>
              <w:t>id-kisa-identifyData</w:t>
            </w:r>
            <w:r w:rsidRPr="00C46E8A">
              <w:rPr>
                <w:sz w:val="18"/>
                <w:szCs w:val="18"/>
              </w:rPr>
              <w:t>에</w:t>
            </w:r>
            <w:r w:rsidRPr="00C46E8A">
              <w:rPr>
                <w:sz w:val="18"/>
                <w:szCs w:val="18"/>
              </w:rPr>
              <w:t xml:space="preserve"> </w:t>
            </w:r>
            <w:r w:rsidRPr="00C46E8A">
              <w:rPr>
                <w:sz w:val="18"/>
                <w:szCs w:val="18"/>
              </w:rPr>
              <w:t>인증기관</w:t>
            </w:r>
            <w:r w:rsidRPr="00C46E8A">
              <w:rPr>
                <w:sz w:val="18"/>
                <w:szCs w:val="18"/>
              </w:rPr>
              <w:t xml:space="preserve"> </w:t>
            </w:r>
            <w:r w:rsidRPr="00C46E8A">
              <w:rPr>
                <w:sz w:val="18"/>
                <w:szCs w:val="18"/>
              </w:rPr>
              <w:t>한글</w:t>
            </w:r>
            <w:r w:rsidRPr="00C46E8A">
              <w:rPr>
                <w:sz w:val="18"/>
                <w:szCs w:val="18"/>
              </w:rPr>
              <w:t xml:space="preserve"> </w:t>
            </w:r>
            <w:r w:rsidRPr="00C46E8A">
              <w:rPr>
                <w:sz w:val="18"/>
                <w:szCs w:val="18"/>
              </w:rPr>
              <w:t>실명</w:t>
            </w: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n</w:t>
            </w: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7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74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3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42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CRL</w:t>
            </w:r>
            <w:r w:rsidRPr="00C46E8A">
              <w:rPr>
                <w:rFonts w:ascii="굴림" w:eastAsia="굴림" w:hAnsi="굴림"/>
                <w:spacing w:val="20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Number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INTEGER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n</w:t>
            </w: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91"/>
        </w:trPr>
        <w:tc>
          <w:tcPr>
            <w:tcW w:w="386" w:type="dxa"/>
            <w:vMerge w:val="restart"/>
            <w:tcBorders>
              <w:top w:val="single" w:sz="2" w:space="0" w:color="000000"/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4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131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95"/>
                <w:sz w:val="18"/>
                <w:szCs w:val="18"/>
              </w:rPr>
              <w:t>Issuing</w:t>
            </w:r>
            <w:r w:rsidRPr="00C46E8A">
              <w:rPr>
                <w:rFonts w:ascii="굴림" w:eastAsia="굴림" w:hAnsi="굴림"/>
                <w:spacing w:val="12"/>
                <w:w w:val="9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w w:val="95"/>
                <w:sz w:val="18"/>
                <w:szCs w:val="18"/>
              </w:rPr>
              <w:t>Distribution</w:t>
            </w:r>
            <w:r w:rsidRPr="00C46E8A">
              <w:rPr>
                <w:rFonts w:ascii="굴림" w:eastAsia="굴림" w:hAnsi="굴림"/>
                <w:spacing w:val="10"/>
                <w:w w:val="9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w w:val="95"/>
                <w:sz w:val="18"/>
                <w:szCs w:val="18"/>
              </w:rPr>
              <w:t>Point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spacing w:before="9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pStyle w:val="TableParagraph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c</w:t>
            </w: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96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203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5"/>
                <w:w w:val="105"/>
                <w:sz w:val="18"/>
                <w:szCs w:val="18"/>
              </w:rPr>
              <w:t>DistributionPointName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37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IA5string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2"/>
              <w:ind w:left="122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[1]</w:t>
            </w:r>
          </w:p>
        </w:tc>
      </w:tr>
      <w:tr w:rsidR="00C46E8A" w:rsidTr="00C46E8A">
        <w:trPr>
          <w:trHeight w:hRule="exact" w:val="413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163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3"/>
                <w:w w:val="105"/>
                <w:sz w:val="18"/>
                <w:szCs w:val="18"/>
              </w:rPr>
              <w:t>onlyContainsUserCerts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33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BOOLEAN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6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78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210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3"/>
                <w:w w:val="105"/>
                <w:sz w:val="18"/>
                <w:szCs w:val="18"/>
              </w:rPr>
              <w:t>onlyContainsCACerts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33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BOOLEAN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423"/>
        </w:trPr>
        <w:tc>
          <w:tcPr>
            <w:tcW w:w="386" w:type="dxa"/>
            <w:vMerge/>
            <w:tcBorders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28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3"/>
                <w:w w:val="105"/>
                <w:sz w:val="18"/>
                <w:szCs w:val="18"/>
              </w:rPr>
              <w:t>onlySomeReasons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278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pacing w:val="-1"/>
                <w:w w:val="105"/>
                <w:sz w:val="18"/>
                <w:szCs w:val="18"/>
              </w:rPr>
              <w:t>BIT</w:t>
            </w:r>
            <w:r w:rsidRPr="00C46E8A">
              <w:rPr>
                <w:rFonts w:ascii="굴림" w:eastAsia="굴림" w:hAnsi="굴림"/>
                <w:spacing w:val="22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STRING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-</w:t>
            </w:r>
          </w:p>
        </w:tc>
        <w:tc>
          <w:tcPr>
            <w:tcW w:w="601" w:type="dxa"/>
            <w:vMerge/>
            <w:tcBorders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C46E8A" w:rsidTr="00C46E8A">
        <w:trPr>
          <w:trHeight w:hRule="exact" w:val="273"/>
        </w:trPr>
        <w:tc>
          <w:tcPr>
            <w:tcW w:w="386" w:type="dxa"/>
            <w:vMerge/>
            <w:tcBorders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46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IndirectCRL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33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BOOLEAN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122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[2]</w:t>
            </w:r>
          </w:p>
        </w:tc>
      </w:tr>
      <w:tr w:rsidR="00C46E8A" w:rsidTr="00C46E8A">
        <w:trPr>
          <w:trHeight w:hRule="exact" w:val="292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[1]</w:t>
            </w:r>
          </w:p>
        </w:tc>
        <w:tc>
          <w:tcPr>
            <w:tcW w:w="81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1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CRLDP(Certificate</w:t>
            </w:r>
            <w:r w:rsidRPr="00C46E8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Revocation</w:t>
            </w:r>
            <w:r w:rsidRPr="00C46E8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List</w:t>
            </w:r>
            <w:r w:rsidRPr="00C46E8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Distribution</w:t>
            </w:r>
            <w:r w:rsidRPr="00C46E8A">
              <w:rPr>
                <w:rFonts w:ascii="굴림" w:eastAsia="굴림" w:hAnsi="굴림" w:cs="굴림"/>
                <w:spacing w:val="23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</w:rPr>
              <w:t>Point)와</w:t>
            </w:r>
            <w:r w:rsidRPr="00C46E8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</w:rPr>
              <w:t xml:space="preserve"> </w:t>
            </w:r>
            <w:r w:rsidRPr="00C46E8A">
              <w:rPr>
                <w:rFonts w:ascii="굴림" w:eastAsia="굴림" w:hAnsi="굴림" w:cs="굴림"/>
                <w:w w:val="105"/>
                <w:sz w:val="18"/>
                <w:szCs w:val="18"/>
              </w:rPr>
              <w:t>동일</w:t>
            </w:r>
          </w:p>
        </w:tc>
      </w:tr>
      <w:tr w:rsidR="00C46E8A" w:rsidTr="00C46E8A">
        <w:trPr>
          <w:trHeight w:hRule="exact" w:val="282"/>
        </w:trPr>
        <w:tc>
          <w:tcPr>
            <w:tcW w:w="3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37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w w:val="105"/>
                <w:sz w:val="18"/>
                <w:szCs w:val="18"/>
              </w:rPr>
              <w:t>[2]</w:t>
            </w:r>
          </w:p>
        </w:tc>
        <w:tc>
          <w:tcPr>
            <w:tcW w:w="8158" w:type="dxa"/>
            <w:gridSpan w:val="7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pStyle w:val="TableParagraph"/>
              <w:spacing w:before="54"/>
              <w:ind w:left="19"/>
              <w:rPr>
                <w:rFonts w:ascii="굴림" w:eastAsia="굴림" w:hAnsi="굴림" w:cs="굴림"/>
                <w:sz w:val="18"/>
                <w:szCs w:val="18"/>
                <w:lang w:eastAsia="ko-KR"/>
              </w:rPr>
            </w:pP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indirectCRL를</w:t>
            </w:r>
            <w:r w:rsidRPr="00C46E8A">
              <w:rPr>
                <w:rFonts w:ascii="굴림" w:eastAsia="굴림" w:hAnsi="굴림" w:cs="굴림"/>
                <w:spacing w:val="21"/>
                <w:w w:val="105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사용할</w:t>
            </w:r>
            <w:r w:rsidRPr="00C46E8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1"/>
                <w:w w:val="105"/>
                <w:sz w:val="18"/>
                <w:szCs w:val="18"/>
                <w:lang w:eastAsia="ko-KR"/>
              </w:rPr>
              <w:t>때는</w:t>
            </w:r>
            <w:r w:rsidRPr="00C46E8A">
              <w:rPr>
                <w:rFonts w:ascii="굴림" w:eastAsia="굴림" w:hAnsi="굴림" w:cs="굴림"/>
                <w:spacing w:val="20"/>
                <w:w w:val="105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반드시</w:t>
            </w:r>
            <w:r w:rsidRPr="00C46E8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spacing w:val="-1"/>
                <w:w w:val="105"/>
                <w:sz w:val="18"/>
                <w:szCs w:val="18"/>
                <w:lang w:eastAsia="ko-KR"/>
              </w:rPr>
              <w:t>‘TRUE’로</w:t>
            </w:r>
            <w:r w:rsidRPr="00C46E8A">
              <w:rPr>
                <w:rFonts w:ascii="굴림" w:eastAsia="굴림" w:hAnsi="굴림" w:cs="굴림"/>
                <w:spacing w:val="22"/>
                <w:w w:val="105"/>
                <w:sz w:val="18"/>
                <w:szCs w:val="18"/>
                <w:lang w:eastAsia="ko-KR"/>
              </w:rPr>
              <w:t xml:space="preserve"> </w:t>
            </w:r>
            <w:r w:rsidRPr="00C46E8A">
              <w:rPr>
                <w:rFonts w:ascii="굴림" w:eastAsia="굴림" w:hAnsi="굴림" w:cs="굴림"/>
                <w:w w:val="105"/>
                <w:sz w:val="18"/>
                <w:szCs w:val="18"/>
                <w:lang w:eastAsia="ko-KR"/>
              </w:rPr>
              <w:t>설정</w:t>
            </w:r>
          </w:p>
        </w:tc>
      </w:tr>
    </w:tbl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903"/>
        <w:gridCol w:w="469"/>
        <w:gridCol w:w="1672"/>
        <w:gridCol w:w="469"/>
        <w:gridCol w:w="1672"/>
        <w:gridCol w:w="469"/>
        <w:gridCol w:w="2983"/>
      </w:tblGrid>
      <w:tr w:rsidR="00C46E8A" w:rsidRPr="00C46E8A" w:rsidTr="00362827">
        <w:trPr>
          <w:trHeight w:hRule="exact" w:val="300"/>
        </w:trPr>
        <w:tc>
          <w:tcPr>
            <w:tcW w:w="90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pStyle w:val="TableParagraph"/>
              <w:spacing w:before="99"/>
              <w:ind w:left="111"/>
              <w:rPr>
                <w:rFonts w:ascii="굴림" w:eastAsia="굴림" w:hAnsi="굴림" w:cs="굴림"/>
                <w:sz w:val="20"/>
                <w:szCs w:val="20"/>
              </w:rPr>
            </w:pPr>
            <w:r w:rsidRPr="00C46E8A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[범례]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non-critical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2983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 여부 없음</w:t>
            </w:r>
          </w:p>
        </w:tc>
      </w:tr>
      <w:tr w:rsidR="00C46E8A" w:rsidRPr="00C46E8A" w:rsidTr="00362827">
        <w:trPr>
          <w:trHeight w:hRule="exact" w:val="298"/>
        </w:trPr>
        <w:tc>
          <w:tcPr>
            <w:tcW w:w="903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m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필수사항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o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선택사항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2983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C46E8A">
              <w:rPr>
                <w:rFonts w:ascii="굴림" w:eastAsia="굴림" w:hAnsi="굴림"/>
                <w:sz w:val="18"/>
                <w:szCs w:val="18"/>
                <w:lang w:eastAsia="ko-KR"/>
              </w:rPr>
              <w:t>생성 또는 처리하지 않음</w:t>
            </w:r>
          </w:p>
        </w:tc>
      </w:tr>
    </w:tbl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C46E8A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C46E8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Ⅲ.1.3. ARL 엔트리 확장필드</w:t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388"/>
        <w:gridCol w:w="2131"/>
        <w:gridCol w:w="1715"/>
        <w:gridCol w:w="2218"/>
        <w:gridCol w:w="497"/>
        <w:gridCol w:w="491"/>
        <w:gridCol w:w="541"/>
        <w:gridCol w:w="551"/>
      </w:tblGrid>
      <w:tr w:rsidR="00C46E8A" w:rsidTr="00C46E8A">
        <w:trPr>
          <w:trHeight w:hRule="exact" w:val="300"/>
        </w:trPr>
        <w:tc>
          <w:tcPr>
            <w:tcW w:w="388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  <w:lang w:eastAsia="ko-KR"/>
              </w:rPr>
            </w:pPr>
          </w:p>
          <w:p w:rsidR="00C46E8A" w:rsidRPr="00C46E8A" w:rsidRDefault="00C46E8A" w:rsidP="00362827">
            <w:pPr>
              <w:ind w:left="82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z w:val="18"/>
                <w:szCs w:val="18"/>
              </w:rPr>
              <w:t>#</w:t>
            </w:r>
          </w:p>
        </w:tc>
        <w:tc>
          <w:tcPr>
            <w:tcW w:w="2131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z w:val="18"/>
                <w:szCs w:val="18"/>
              </w:rPr>
              <w:t>필드명</w:t>
            </w:r>
          </w:p>
        </w:tc>
        <w:tc>
          <w:tcPr>
            <w:tcW w:w="1715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ind w:left="258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1"/>
                <w:sz w:val="18"/>
                <w:szCs w:val="18"/>
              </w:rPr>
              <w:t>ASN.1</w:t>
            </w:r>
            <w:r w:rsidRPr="00C46E8A">
              <w:rPr>
                <w:rFonts w:ascii="굴림"/>
                <w:spacing w:val="30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1"/>
                <w:sz w:val="18"/>
                <w:szCs w:val="18"/>
              </w:rPr>
              <w:t>type</w:t>
            </w:r>
          </w:p>
        </w:tc>
        <w:tc>
          <w:tcPr>
            <w:tcW w:w="2218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z w:val="18"/>
                <w:szCs w:val="18"/>
              </w:rPr>
              <w:t>Note</w:t>
            </w:r>
          </w:p>
        </w:tc>
        <w:tc>
          <w:tcPr>
            <w:tcW w:w="497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z w:val="18"/>
                <w:szCs w:val="18"/>
              </w:rPr>
              <w:t>C</w:t>
            </w:r>
          </w:p>
        </w:tc>
        <w:tc>
          <w:tcPr>
            <w:tcW w:w="1032" w:type="dxa"/>
            <w:gridSpan w:val="2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29"/>
              <w:ind w:left="107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4"/>
                <w:sz w:val="18"/>
                <w:szCs w:val="18"/>
              </w:rPr>
              <w:t>지원여부</w:t>
            </w:r>
          </w:p>
        </w:tc>
        <w:tc>
          <w:tcPr>
            <w:tcW w:w="551" w:type="dxa"/>
            <w:vMerge w:val="restart"/>
            <w:tcBorders>
              <w:top w:val="single" w:sz="7" w:space="0" w:color="000000"/>
              <w:left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spacing w:before="11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</w:p>
          <w:p w:rsidR="00C46E8A" w:rsidRPr="00C46E8A" w:rsidRDefault="00C46E8A" w:rsidP="00362827">
            <w:pPr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z w:val="18"/>
                <w:szCs w:val="18"/>
              </w:rPr>
              <w:t>비고</w:t>
            </w:r>
          </w:p>
        </w:tc>
      </w:tr>
      <w:tr w:rsidR="00C46E8A" w:rsidTr="00C46E8A">
        <w:trPr>
          <w:trHeight w:hRule="exact" w:val="300"/>
        </w:trPr>
        <w:tc>
          <w:tcPr>
            <w:tcW w:w="388" w:type="dxa"/>
            <w:vMerge/>
            <w:tcBorders>
              <w:left w:val="single" w:sz="7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2131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2218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35"/>
              <w:ind w:left="4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9"/>
                <w:sz w:val="18"/>
                <w:szCs w:val="18"/>
              </w:rPr>
              <w:t>생성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35"/>
              <w:ind w:left="79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 w:eastAsia="굴림" w:hAnsi="굴림" w:cs="굴림"/>
                <w:spacing w:val="-9"/>
                <w:sz w:val="18"/>
                <w:szCs w:val="18"/>
              </w:rPr>
              <w:t>처리</w:t>
            </w:r>
          </w:p>
        </w:tc>
        <w:tc>
          <w:tcPr>
            <w:tcW w:w="551" w:type="dxa"/>
            <w:vMerge/>
            <w:tcBorders>
              <w:left w:val="single" w:sz="2" w:space="0" w:color="000000"/>
              <w:bottom w:val="single" w:sz="8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</w:tr>
      <w:tr w:rsidR="00C46E8A" w:rsidTr="00C46E8A">
        <w:trPr>
          <w:trHeight w:hRule="exact" w:val="300"/>
        </w:trPr>
        <w:tc>
          <w:tcPr>
            <w:tcW w:w="388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1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ind w:left="43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3"/>
                <w:sz w:val="18"/>
                <w:szCs w:val="18"/>
              </w:rPr>
              <w:t>Reason</w:t>
            </w:r>
            <w:r w:rsidRPr="00C46E8A">
              <w:rPr>
                <w:rFonts w:ascii="굴림"/>
                <w:spacing w:val="-21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4"/>
                <w:sz w:val="18"/>
                <w:szCs w:val="18"/>
              </w:rPr>
              <w:t>Code</w:t>
            </w:r>
          </w:p>
        </w:tc>
        <w:tc>
          <w:tcPr>
            <w:tcW w:w="171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ind w:left="210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1"/>
                <w:w w:val="105"/>
                <w:sz w:val="18"/>
                <w:szCs w:val="18"/>
              </w:rPr>
              <w:t>ENUMERATED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z w:val="18"/>
                <w:szCs w:val="18"/>
              </w:rPr>
              <w:t>n</w:t>
            </w:r>
          </w:p>
        </w:tc>
        <w:tc>
          <w:tcPr>
            <w:tcW w:w="49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54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47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55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</w:tr>
      <w:tr w:rsidR="00C46E8A" w:rsidTr="00C46E8A">
        <w:trPr>
          <w:trHeight w:hRule="exact" w:val="300"/>
        </w:trPr>
        <w:tc>
          <w:tcPr>
            <w:tcW w:w="3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2</w:t>
            </w: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left="215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4"/>
                <w:sz w:val="18"/>
                <w:szCs w:val="18"/>
              </w:rPr>
              <w:t>Hold</w:t>
            </w:r>
            <w:r w:rsidRPr="00C46E8A">
              <w:rPr>
                <w:rFonts w:ascii="굴림"/>
                <w:spacing w:val="-13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3"/>
                <w:sz w:val="18"/>
                <w:szCs w:val="18"/>
              </w:rPr>
              <w:t>Instruction</w:t>
            </w:r>
            <w:r w:rsidRPr="00C46E8A">
              <w:rPr>
                <w:rFonts w:ascii="굴림"/>
                <w:spacing w:val="-12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4"/>
                <w:sz w:val="18"/>
                <w:szCs w:val="18"/>
              </w:rPr>
              <w:t>Code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1"/>
                <w:w w:val="105"/>
                <w:sz w:val="18"/>
                <w:szCs w:val="18"/>
              </w:rPr>
              <w:t>OID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n</w:t>
            </w: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</w:tr>
      <w:tr w:rsidR="00C46E8A" w:rsidTr="00C46E8A">
        <w:trPr>
          <w:trHeight w:hRule="exact" w:val="300"/>
        </w:trPr>
        <w:tc>
          <w:tcPr>
            <w:tcW w:w="3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3</w:t>
            </w: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left="42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3"/>
                <w:sz w:val="18"/>
                <w:szCs w:val="18"/>
              </w:rPr>
              <w:t>Invalidity</w:t>
            </w:r>
            <w:r w:rsidRPr="00C46E8A">
              <w:rPr>
                <w:rFonts w:ascii="굴림"/>
                <w:spacing w:val="-21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3"/>
                <w:sz w:val="18"/>
                <w:szCs w:val="18"/>
              </w:rPr>
              <w:t>Date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left="366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UTCTime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n</w:t>
            </w: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</w:tr>
      <w:tr w:rsidR="00C46E8A" w:rsidTr="00C46E8A">
        <w:trPr>
          <w:trHeight w:hRule="exact" w:val="300"/>
        </w:trPr>
        <w:tc>
          <w:tcPr>
            <w:tcW w:w="38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4</w:t>
            </w:r>
          </w:p>
        </w:tc>
        <w:tc>
          <w:tcPr>
            <w:tcW w:w="213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left="352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3"/>
                <w:w w:val="95"/>
                <w:sz w:val="18"/>
                <w:szCs w:val="18"/>
              </w:rPr>
              <w:t>C</w:t>
            </w:r>
            <w:r w:rsidRPr="00C46E8A">
              <w:rPr>
                <w:rFonts w:ascii="굴림"/>
                <w:spacing w:val="-2"/>
                <w:w w:val="95"/>
                <w:sz w:val="18"/>
                <w:szCs w:val="18"/>
              </w:rPr>
              <w:t>erti</w:t>
            </w:r>
            <w:r w:rsidRPr="00C46E8A">
              <w:rPr>
                <w:rFonts w:ascii="굴림"/>
                <w:spacing w:val="-3"/>
                <w:w w:val="95"/>
                <w:sz w:val="18"/>
                <w:szCs w:val="18"/>
              </w:rPr>
              <w:t>f</w:t>
            </w:r>
            <w:r w:rsidRPr="00C46E8A">
              <w:rPr>
                <w:rFonts w:ascii="굴림"/>
                <w:spacing w:val="-2"/>
                <w:w w:val="95"/>
                <w:sz w:val="18"/>
                <w:szCs w:val="18"/>
              </w:rPr>
              <w:t>ic</w:t>
            </w:r>
            <w:r w:rsidRPr="00C46E8A">
              <w:rPr>
                <w:rFonts w:ascii="굴림"/>
                <w:spacing w:val="-3"/>
                <w:w w:val="95"/>
                <w:sz w:val="18"/>
                <w:szCs w:val="18"/>
              </w:rPr>
              <w:t>a</w:t>
            </w:r>
            <w:r w:rsidRPr="00C46E8A">
              <w:rPr>
                <w:rFonts w:ascii="굴림"/>
                <w:spacing w:val="-2"/>
                <w:w w:val="95"/>
                <w:sz w:val="18"/>
                <w:szCs w:val="18"/>
              </w:rPr>
              <w:t>te</w:t>
            </w:r>
            <w:r w:rsidRPr="00C46E8A">
              <w:rPr>
                <w:rFonts w:ascii="굴림"/>
                <w:spacing w:val="7"/>
                <w:w w:val="95"/>
                <w:sz w:val="18"/>
                <w:szCs w:val="18"/>
              </w:rPr>
              <w:t xml:space="preserve"> </w:t>
            </w:r>
            <w:r w:rsidRPr="00C46E8A">
              <w:rPr>
                <w:rFonts w:ascii="굴림"/>
                <w:spacing w:val="-3"/>
                <w:w w:val="95"/>
                <w:sz w:val="18"/>
                <w:szCs w:val="18"/>
              </w:rPr>
              <w:t>I</w:t>
            </w:r>
            <w:r w:rsidRPr="00C46E8A">
              <w:rPr>
                <w:rFonts w:ascii="굴림"/>
                <w:spacing w:val="-2"/>
                <w:w w:val="95"/>
                <w:sz w:val="18"/>
                <w:szCs w:val="18"/>
              </w:rPr>
              <w:t>ssuer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left="203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spacing w:val="-1"/>
                <w:w w:val="105"/>
                <w:sz w:val="18"/>
                <w:szCs w:val="18"/>
              </w:rPr>
              <w:t>GeneralNames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c</w:t>
            </w: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o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C46E8A" w:rsidRPr="00C46E8A" w:rsidRDefault="00C46E8A" w:rsidP="00362827">
            <w:pPr>
              <w:spacing w:before="54"/>
              <w:ind w:right="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C46E8A">
              <w:rPr>
                <w:rFonts w:ascii="굴림"/>
                <w:w w:val="105"/>
                <w:sz w:val="18"/>
                <w:szCs w:val="18"/>
              </w:rPr>
              <w:t>m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sz w:val="18"/>
                <w:szCs w:val="18"/>
              </w:rPr>
            </w:pPr>
          </w:p>
        </w:tc>
      </w:tr>
    </w:tbl>
    <w:p w:rsidR="00C46E8A" w:rsidRDefault="00C46E8A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903"/>
        <w:gridCol w:w="469"/>
        <w:gridCol w:w="1672"/>
        <w:gridCol w:w="469"/>
        <w:gridCol w:w="1672"/>
        <w:gridCol w:w="469"/>
        <w:gridCol w:w="2983"/>
      </w:tblGrid>
      <w:tr w:rsidR="00C46E8A" w:rsidRPr="00C46E8A" w:rsidTr="00362827">
        <w:trPr>
          <w:trHeight w:hRule="exact" w:val="300"/>
        </w:trPr>
        <w:tc>
          <w:tcPr>
            <w:tcW w:w="90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pStyle w:val="TableParagraph"/>
              <w:spacing w:before="99"/>
              <w:ind w:left="111"/>
              <w:rPr>
                <w:rFonts w:ascii="굴림" w:eastAsia="굴림" w:hAnsi="굴림" w:cs="굴림"/>
                <w:sz w:val="20"/>
                <w:szCs w:val="20"/>
              </w:rPr>
            </w:pPr>
            <w:r w:rsidRPr="00C46E8A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[범례]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</w:t>
            </w:r>
          </w:p>
        </w:tc>
        <w:tc>
          <w:tcPr>
            <w:tcW w:w="1672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non-critical</w:t>
            </w:r>
          </w:p>
        </w:tc>
        <w:tc>
          <w:tcPr>
            <w:tcW w:w="469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-</w:t>
            </w:r>
          </w:p>
        </w:tc>
        <w:tc>
          <w:tcPr>
            <w:tcW w:w="2983" w:type="dxa"/>
            <w:tcBorders>
              <w:top w:val="single" w:sz="7" w:space="0" w:color="000000"/>
              <w:left w:val="single" w:sz="2" w:space="0" w:color="E4E4E4"/>
              <w:bottom w:val="single" w:sz="2" w:space="0" w:color="E4E4E4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critical 여부 없음</w:t>
            </w:r>
          </w:p>
        </w:tc>
      </w:tr>
      <w:tr w:rsidR="00C46E8A" w:rsidRPr="00C46E8A" w:rsidTr="00362827">
        <w:trPr>
          <w:trHeight w:hRule="exact" w:val="298"/>
        </w:trPr>
        <w:tc>
          <w:tcPr>
            <w:tcW w:w="903" w:type="dxa"/>
            <w:vMerge/>
            <w:tcBorders>
              <w:left w:val="single" w:sz="7" w:space="0" w:color="000000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m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필수사항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o</w:t>
            </w:r>
          </w:p>
        </w:tc>
        <w:tc>
          <w:tcPr>
            <w:tcW w:w="1672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선택사항</w:t>
            </w:r>
          </w:p>
        </w:tc>
        <w:tc>
          <w:tcPr>
            <w:tcW w:w="469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2" w:space="0" w:color="E4E4E4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</w:rPr>
            </w:pPr>
            <w:r w:rsidRPr="00C46E8A">
              <w:rPr>
                <w:rFonts w:ascii="굴림" w:eastAsia="굴림" w:hAnsi="굴림"/>
                <w:sz w:val="18"/>
                <w:szCs w:val="18"/>
              </w:rPr>
              <w:t>x</w:t>
            </w:r>
          </w:p>
        </w:tc>
        <w:tc>
          <w:tcPr>
            <w:tcW w:w="2983" w:type="dxa"/>
            <w:tcBorders>
              <w:top w:val="single" w:sz="2" w:space="0" w:color="E4E4E4"/>
              <w:left w:val="single" w:sz="2" w:space="0" w:color="E4E4E4"/>
              <w:bottom w:val="single" w:sz="7" w:space="0" w:color="000000"/>
              <w:right w:val="single" w:sz="7" w:space="0" w:color="000000"/>
            </w:tcBorders>
          </w:tcPr>
          <w:p w:rsidR="00C46E8A" w:rsidRPr="00C46E8A" w:rsidRDefault="00C46E8A" w:rsidP="00362827">
            <w:pPr>
              <w:rPr>
                <w:rFonts w:ascii="굴림" w:eastAsia="굴림" w:hAnsi="굴림"/>
                <w:sz w:val="18"/>
                <w:szCs w:val="18"/>
                <w:lang w:eastAsia="ko-KR"/>
              </w:rPr>
            </w:pPr>
            <w:r w:rsidRPr="00C46E8A">
              <w:rPr>
                <w:rFonts w:ascii="굴림" w:eastAsia="굴림" w:hAnsi="굴림"/>
                <w:sz w:val="18"/>
                <w:szCs w:val="18"/>
                <w:lang w:eastAsia="ko-KR"/>
              </w:rPr>
              <w:t>생성 또는 처리하지 않음</w:t>
            </w:r>
          </w:p>
        </w:tc>
      </w:tr>
    </w:tbl>
    <w:p w:rsidR="00C46E8A" w:rsidRDefault="00C46E8A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46E8A" w:rsidRDefault="00C46E8A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/>
          <w:color w:val="000000" w:themeColor="text1"/>
          <w:sz w:val="22"/>
          <w:szCs w:val="22"/>
        </w:rPr>
        <w:br w:type="page"/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3F5166" w:rsidRDefault="00EF2331" w:rsidP="003F5166">
      <w:pPr>
        <w:pStyle w:val="KSDTff0"/>
        <w:rPr>
          <w:color w:val="000000" w:themeColor="text1"/>
        </w:rPr>
      </w:pPr>
      <w:bookmarkStart w:id="34" w:name="_Toc431889866"/>
      <w:r w:rsidRPr="003F5166">
        <w:rPr>
          <w:rFonts w:hint="eastAsia"/>
          <w:color w:val="000000" w:themeColor="text1"/>
        </w:rPr>
        <w:t>부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속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서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Ⅲ</w:t>
      </w:r>
      <w:bookmarkEnd w:id="34"/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center"/>
        <w:rPr>
          <w:rFonts w:ascii="굴림" w:eastAsia="굴림" w:hAnsi="굴림" w:cs="굴림"/>
          <w:b/>
          <w:color w:val="000000" w:themeColor="text1"/>
          <w:sz w:val="28"/>
          <w:szCs w:val="28"/>
        </w:rPr>
      </w:pPr>
      <w:r w:rsidRPr="00EF2331">
        <w:rPr>
          <w:rFonts w:ascii="굴림" w:eastAsia="굴림" w:hAnsi="굴림" w:cs="굴림" w:hint="eastAsia"/>
          <w:b/>
          <w:color w:val="000000" w:themeColor="text1"/>
          <w:sz w:val="28"/>
          <w:szCs w:val="28"/>
        </w:rPr>
        <w:t>전자서명 알고리즘 파라미터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</w:rPr>
      </w:pPr>
      <w:r w:rsidRPr="00EF2331">
        <w:rPr>
          <w:rFonts w:ascii="굴림" w:eastAsia="굴림" w:hAnsi="굴림" w:cs="굴림" w:hint="eastAsia"/>
          <w:b/>
          <w:color w:val="000000" w:themeColor="text1"/>
        </w:rPr>
        <w:t>Ⅲ.1. RSA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RSA는 소인수 분해 문제의 어려움에 기반을 둔 알고리즘으로, 기기 인증시스템은 RSA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전자서명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키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생성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및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전자서명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생성</w:t>
      </w:r>
      <w:r w:rsidRPr="00EF2331">
        <w:rPr>
          <w:rFonts w:ascii="MS Mincho" w:eastAsia="MS Mincho" w:hAnsi="MS Mincho" w:cs="MS Mincho" w:hint="eastAsia"/>
          <w:color w:val="000000" w:themeColor="text1"/>
        </w:rPr>
        <w:t>․</w:t>
      </w:r>
      <w:r w:rsidRPr="00EF2331">
        <w:rPr>
          <w:rFonts w:ascii="굴림" w:eastAsia="굴림" w:hAnsi="굴림" w:cs="굴림" w:hint="eastAsia"/>
          <w:color w:val="000000" w:themeColor="text1"/>
        </w:rPr>
        <w:t>검증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기능을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제공할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것을</w:t>
      </w:r>
      <w:r w:rsidRPr="00EF2331">
        <w:rPr>
          <w:rFonts w:ascii="굴림" w:eastAsia="굴림" w:hAnsi="굴림" w:cs="굴림"/>
          <w:color w:val="000000" w:themeColor="text1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</w:rPr>
        <w:t>권장한다</w:t>
      </w:r>
      <w:r w:rsidRPr="00EF2331">
        <w:rPr>
          <w:rFonts w:ascii="굴림" w:eastAsia="굴림" w:hAnsi="굴림" w:cs="굴림"/>
          <w:color w:val="000000" w:themeColor="text1"/>
        </w:rPr>
        <w:t>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91453A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</w:rPr>
      </w:pPr>
      <w:r w:rsidRPr="0091453A">
        <w:rPr>
          <w:rFonts w:ascii="굴림" w:eastAsia="굴림" w:hAnsi="굴림" w:cs="굴림" w:hint="eastAsia"/>
          <w:b/>
          <w:color w:val="000000" w:themeColor="text1"/>
        </w:rPr>
        <w:t>Ⅲ.1.1. 전자서명 키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RSA 전자서명 키 생성을 위한 난수 및 소수, 전자서명 키의 생성은 부록 Ⅰ의 [1]을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준용해야 한다. RSA 공개 키 알고리즘이 기기 인증서에 포함되는 경우 해당 RSA 공개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키 알고리즘에 대한 OID는 다음과 같다.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/>
          <w:color w:val="000000" w:themeColor="text1"/>
        </w:rPr>
        <w:t>rsaEncryption OBJECT IDENTIFIER ::= {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>
        <w:rPr>
          <w:rFonts w:ascii="굴림" w:eastAsia="굴림" w:hAnsi="굴림" w:cs="굴림" w:hint="eastAsia"/>
          <w:color w:val="000000" w:themeColor="text1"/>
        </w:rPr>
        <w:tab/>
      </w:r>
      <w:r w:rsidRPr="00EF2331">
        <w:rPr>
          <w:rFonts w:ascii="굴림" w:eastAsia="굴림" w:hAnsi="굴림" w:cs="굴림"/>
          <w:color w:val="000000" w:themeColor="text1"/>
        </w:rPr>
        <w:t>iso(1) member-body(2) us(840) rsadsi(113549) pkcs(1) pkcs-1(1) 1 }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91453A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</w:rPr>
      </w:pPr>
      <w:r w:rsidRPr="0091453A">
        <w:rPr>
          <w:rFonts w:ascii="굴림" w:eastAsia="굴림" w:hAnsi="굴림" w:cs="굴림" w:hint="eastAsia"/>
          <w:b/>
          <w:color w:val="000000" w:themeColor="text1"/>
        </w:rPr>
        <w:t>Ⅲ.1.2. 전자서명 대상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RSA로 전자서명을 생성하는 경우, 전자서명 대상은 전자서명 대상 메시지의 해시값과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DigtestInfo 구조체가 있다. 메시지 해시값은 전자서명 하고자 하는 메시지를 SHA-2로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해시(hash)한 256/384/512 비트 값이다. DigestInfo 구조체는 서명하고자 하는 메시지를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SHA-2로 해시(hash)한 후 이 해시값을 PKCS1에서 정의된 DigestInfo 형태로 변환하여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서명하는 방식이다. DigestInfo의 ASN.1 형태는 다음과 같으며 여기서 Digest는 서명하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고자 하는 메시지에 대한 SHA-2 256/384/512 비트 해시값이다. 기기 인증서비스에서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사용되는 인증서와 CRL의 signature 필드를 생성하는 경우에는 서명 대상으로 위의 Dig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estInfo 구조체를 사용해야 한다.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/>
          <w:color w:val="000000" w:themeColor="text1"/>
        </w:rPr>
        <w:t>DigestInfo ::= SEQUENCE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/>
          <w:color w:val="000000" w:themeColor="text1"/>
        </w:rPr>
        <w:t>{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>
        <w:rPr>
          <w:rFonts w:ascii="굴림" w:eastAsia="굴림" w:hAnsi="굴림" w:cs="굴림" w:hint="eastAsia"/>
          <w:color w:val="000000" w:themeColor="text1"/>
        </w:rPr>
        <w:tab/>
      </w:r>
      <w:r w:rsidRPr="00EF2331">
        <w:rPr>
          <w:rFonts w:ascii="굴림" w:eastAsia="굴림" w:hAnsi="굴림" w:cs="굴림"/>
          <w:color w:val="000000" w:themeColor="text1"/>
        </w:rPr>
        <w:t>digestAlgorithm Algorithmidentifier,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>
        <w:rPr>
          <w:rFonts w:ascii="굴림" w:eastAsia="굴림" w:hAnsi="굴림" w:cs="굴림" w:hint="eastAsia"/>
          <w:color w:val="000000" w:themeColor="text1"/>
        </w:rPr>
        <w:tab/>
      </w:r>
      <w:r w:rsidRPr="00EF2331">
        <w:rPr>
          <w:rFonts w:ascii="굴림" w:eastAsia="굴림" w:hAnsi="굴림" w:cs="굴림"/>
          <w:color w:val="000000" w:themeColor="text1"/>
        </w:rPr>
        <w:t>Digest OCTET STRING }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</w:rPr>
      </w:pPr>
      <w:r w:rsidRPr="00EF2331">
        <w:rPr>
          <w:rFonts w:ascii="굴림" w:eastAsia="굴림" w:hAnsi="굴림" w:cs="굴림" w:hint="eastAsia"/>
          <w:b/>
          <w:color w:val="000000" w:themeColor="text1"/>
        </w:rPr>
        <w:t>Ⅲ.1.3. 전자 서명 생성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RSA를 사용한 전자서명 생성 및 검증은 PKCS1을 준용해야 한다. SHA-2를 사용한 RSA</w:t>
      </w:r>
    </w:p>
    <w:p w:rsidR="00CF159F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</w:rPr>
        <w:t>전자 서명 알고리즘에 대한 OID는 다음과 같다.</w:t>
      </w:r>
    </w:p>
    <w:p w:rsidR="00CF159F" w:rsidRDefault="00CF159F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sha-256WithRSAEncryption OBJECT IDENTIFIER ::= {</w:t>
      </w:r>
    </w:p>
    <w:p w:rsidR="00EF2331" w:rsidRP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rsadsi(113549) pkcs(1) pkcs-1(1) 11 }</w:t>
      </w:r>
    </w:p>
    <w:p w:rsidR="00EF2331" w:rsidRP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sha-384WithRSAEncryption OBJECT IDENTIFIER ::= {</w:t>
      </w:r>
    </w:p>
    <w:p w:rsidR="00EF2331" w:rsidRP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rsadsi(113549) pkcs(1) pkcs-1(1) 12 }</w:t>
      </w:r>
    </w:p>
    <w:p w:rsidR="00EF2331" w:rsidRP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sha-512WithRSAEncryption OBJECT IDENTIFIER ::= {</w:t>
      </w:r>
    </w:p>
    <w:p w:rsidR="00EF2331" w:rsidRDefault="00EF2331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lastRenderedPageBreak/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rsadsi(113549) pkcs(1) pkcs-1(1) 13 }</w:t>
      </w:r>
    </w:p>
    <w:p w:rsidR="0091453A" w:rsidRPr="00EF2331" w:rsidRDefault="0091453A" w:rsidP="00EF2331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Ⅲ.2. KCDSA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KCDSA는 국내에서 개발된 알고리즘으로 부록 Ⅰ의 [15]를 준용한다. 기기 인증시스템은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KCDSA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전자서명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키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생성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및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전자서명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생성</w:t>
      </w:r>
      <w:r w:rsidRPr="00EF2331">
        <w:rPr>
          <w:rFonts w:ascii="MS Mincho" w:eastAsia="MS Mincho" w:hAnsi="MS Mincho" w:cs="MS Mincho" w:hint="eastAsia"/>
          <w:color w:val="000000" w:themeColor="text1"/>
          <w:sz w:val="22"/>
          <w:szCs w:val="22"/>
        </w:rPr>
        <w:t>․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검증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기능을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제공할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것을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권장한다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. KCDSA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를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사용한 전자서명 방식에 대한 OID는 부록 Ⅰ의 [10]을 준용해야 한다.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Ⅲ.3. ECDSA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ECDSA는 타원곡선 전자서명 알고리즘으로, 기기 인증시스템은 ECDSA 전자서명 키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생성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및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전자서명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생성</w:t>
      </w:r>
      <w:r w:rsidRPr="00EF2331">
        <w:rPr>
          <w:rFonts w:ascii="MS Mincho" w:eastAsia="MS Mincho" w:hAnsi="MS Mincho" w:cs="MS Mincho" w:hint="eastAsia"/>
          <w:color w:val="000000" w:themeColor="text1"/>
          <w:sz w:val="22"/>
          <w:szCs w:val="22"/>
        </w:rPr>
        <w:t>․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검증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기능을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제공할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것을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권장한다</w:t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Ⅲ.3.1. 전자 서명 키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ECDSA 전자서명 키 생성을 위한 난수 및 소수, 전자서명 키의 생성은 부록 Ⅰ의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[2]를 준용해야 한다. ECDSA에서 사용되는 ECC 커브에 대한 ASN.1 형태는 다음과 같다.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ecpkParameters ::= CHOICE {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ecParameters ECParameters,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namedCurve OBJECT IDENTIFIER,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implicitlyCA NULL }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ecParameters ::= SEQUENCE {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version ECPVer,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fieldID FieldID,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curve Curve,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base ECPoint,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order INTEGER,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cofactor INTEGER OPTIONAL,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}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기기 인증서에서 ECDSA 알고리즘을 이용할 경우 NIST-named 커브 중 secp224r1,</w:t>
      </w:r>
    </w:p>
    <w:p w:rsidR="00CF159F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sect233k1, sect233r1을 구현하도록 권고하며, 타원곡선 파라미터는 다음과 같다. 타원</w:t>
      </w:r>
    </w:p>
    <w:p w:rsidR="00CF159F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곡선에 대해서는 부록 Ⅰ의 [12], [13], [14]를 준용한다.</w:t>
      </w:r>
    </w:p>
    <w:tbl>
      <w:tblPr>
        <w:tblStyle w:val="TableNormal"/>
        <w:tblW w:w="0" w:type="auto"/>
        <w:tblInd w:w="441" w:type="dxa"/>
        <w:tblLayout w:type="fixed"/>
        <w:tblLook w:val="01E0" w:firstRow="1" w:lastRow="1" w:firstColumn="1" w:lastColumn="1" w:noHBand="0" w:noVBand="0"/>
      </w:tblPr>
      <w:tblGrid>
        <w:gridCol w:w="2181"/>
        <w:gridCol w:w="2128"/>
        <w:gridCol w:w="2128"/>
        <w:gridCol w:w="2125"/>
      </w:tblGrid>
      <w:tr w:rsidR="00EF2331" w:rsidTr="00EF2331">
        <w:trPr>
          <w:trHeight w:hRule="exact" w:val="645"/>
        </w:trPr>
        <w:tc>
          <w:tcPr>
            <w:tcW w:w="2181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2" w:space="0" w:color="000000"/>
            </w:tcBorders>
            <w:shd w:val="clear" w:color="auto" w:fill="BABABA"/>
          </w:tcPr>
          <w:p w:rsidR="00EF2331" w:rsidRPr="00EF2331" w:rsidRDefault="00EF2331" w:rsidP="00157423">
            <w:pPr>
              <w:pStyle w:val="TableParagraph"/>
              <w:spacing w:before="8"/>
              <w:ind w:left="907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 w:eastAsia="굴림" w:hAnsi="굴림" w:cs="굴림"/>
                <w:sz w:val="20"/>
                <w:szCs w:val="20"/>
              </w:rPr>
              <w:t>커브</w:t>
            </w:r>
          </w:p>
          <w:p w:rsidR="00EF2331" w:rsidRPr="00EF2331" w:rsidRDefault="00EF2331" w:rsidP="00157423">
            <w:pPr>
              <w:pStyle w:val="TableParagraph"/>
              <w:spacing w:before="1"/>
              <w:ind w:left="80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 w:eastAsia="굴림" w:hAnsi="굴림" w:cs="굴림"/>
                <w:spacing w:val="1"/>
                <w:sz w:val="20"/>
                <w:szCs w:val="20"/>
              </w:rPr>
              <w:t>구</w:t>
            </w:r>
            <w:r w:rsidRPr="00EF2331">
              <w:rPr>
                <w:rFonts w:ascii="굴림" w:eastAsia="굴림" w:hAnsi="굴림" w:cs="굴림"/>
                <w:sz w:val="20"/>
                <w:szCs w:val="20"/>
              </w:rPr>
              <w:t>분</w:t>
            </w:r>
          </w:p>
        </w:tc>
        <w:tc>
          <w:tcPr>
            <w:tcW w:w="2128" w:type="dxa"/>
            <w:tcBorders>
              <w:top w:val="single" w:sz="7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BABABA"/>
          </w:tcPr>
          <w:p w:rsidR="00EF2331" w:rsidRPr="00EF2331" w:rsidRDefault="00EF2331" w:rsidP="00157423">
            <w:pPr>
              <w:pStyle w:val="TableParagraph"/>
              <w:spacing w:before="99"/>
              <w:ind w:left="402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pacing w:val="-1"/>
                <w:sz w:val="20"/>
                <w:szCs w:val="20"/>
              </w:rPr>
              <w:t>secp224r1</w:t>
            </w:r>
          </w:p>
        </w:tc>
        <w:tc>
          <w:tcPr>
            <w:tcW w:w="2128" w:type="dxa"/>
            <w:tcBorders>
              <w:top w:val="single" w:sz="7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BABABA"/>
          </w:tcPr>
          <w:p w:rsidR="00EF2331" w:rsidRPr="00EF2331" w:rsidRDefault="00EF2331" w:rsidP="00157423">
            <w:pPr>
              <w:pStyle w:val="TableParagraph"/>
              <w:spacing w:before="99"/>
              <w:ind w:left="412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sect233k1</w:t>
            </w:r>
          </w:p>
        </w:tc>
        <w:tc>
          <w:tcPr>
            <w:tcW w:w="2125" w:type="dxa"/>
            <w:tcBorders>
              <w:top w:val="single" w:sz="7" w:space="0" w:color="000000"/>
              <w:left w:val="single" w:sz="2" w:space="0" w:color="000000"/>
              <w:bottom w:val="single" w:sz="8" w:space="0" w:color="000000"/>
              <w:right w:val="single" w:sz="7" w:space="0" w:color="000000"/>
            </w:tcBorders>
            <w:shd w:val="clear" w:color="auto" w:fill="BABABA"/>
          </w:tcPr>
          <w:p w:rsidR="00EF2331" w:rsidRPr="00EF2331" w:rsidRDefault="00EF2331" w:rsidP="00157423">
            <w:pPr>
              <w:pStyle w:val="TableParagraph"/>
              <w:spacing w:before="99"/>
              <w:ind w:left="421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pacing w:val="-1"/>
                <w:sz w:val="20"/>
                <w:szCs w:val="20"/>
              </w:rPr>
              <w:t>sect233r1</w:t>
            </w:r>
          </w:p>
        </w:tc>
      </w:tr>
      <w:tr w:rsidR="00EF2331" w:rsidTr="00EF2331">
        <w:trPr>
          <w:trHeight w:hRule="exact" w:val="377"/>
        </w:trPr>
        <w:tc>
          <w:tcPr>
            <w:tcW w:w="2181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7"/>
              <w:ind w:left="375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 w:eastAsia="굴림" w:hAnsi="굴림" w:cs="굴림"/>
                <w:sz w:val="20"/>
                <w:szCs w:val="20"/>
              </w:rPr>
              <w:t>인증</w:t>
            </w:r>
            <w:r w:rsidRPr="00EF2331">
              <w:rPr>
                <w:rFonts w:ascii="굴림" w:eastAsia="굴림" w:hAnsi="굴림" w:cs="굴림"/>
                <w:spacing w:val="31"/>
                <w:sz w:val="20"/>
                <w:szCs w:val="20"/>
              </w:rPr>
              <w:t xml:space="preserve"> </w:t>
            </w:r>
            <w:r w:rsidRPr="00EF2331">
              <w:rPr>
                <w:rFonts w:ascii="굴림" w:eastAsia="굴림" w:hAnsi="굴림" w:cs="굴림"/>
                <w:sz w:val="20"/>
                <w:szCs w:val="20"/>
              </w:rPr>
              <w:t>시스템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7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M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7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7"/>
              <w:ind w:lef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</w:tr>
      <w:tr w:rsidR="00EF2331" w:rsidTr="00EF2331">
        <w:trPr>
          <w:trHeight w:hRule="exact" w:val="377"/>
        </w:trPr>
        <w:tc>
          <w:tcPr>
            <w:tcW w:w="218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left="490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 w:eastAsia="굴림" w:hAnsi="굴림" w:cs="굴림"/>
                <w:spacing w:val="-1"/>
                <w:sz w:val="20"/>
                <w:szCs w:val="20"/>
              </w:rPr>
              <w:t>CP</w:t>
            </w:r>
            <w:r w:rsidRPr="00EF2331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EF2331">
              <w:rPr>
                <w:rFonts w:ascii="굴림" w:eastAsia="굴림" w:hAnsi="굴림" w:cs="굴림"/>
                <w:sz w:val="20"/>
                <w:szCs w:val="20"/>
              </w:rPr>
              <w:t>서버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M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lef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</w:tr>
      <w:tr w:rsidR="00EF2331" w:rsidTr="00EF2331">
        <w:trPr>
          <w:trHeight w:hRule="exact" w:val="377"/>
        </w:trPr>
        <w:tc>
          <w:tcPr>
            <w:tcW w:w="218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right="6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 w:eastAsia="굴림" w:hAnsi="굴림" w:cs="굴림"/>
                <w:sz w:val="20"/>
                <w:szCs w:val="20"/>
              </w:rPr>
              <w:t>기기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M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right="1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7" w:space="0" w:color="000000"/>
              <w:right w:val="single" w:sz="7" w:space="0" w:color="000000"/>
            </w:tcBorders>
          </w:tcPr>
          <w:p w:rsidR="00EF2331" w:rsidRPr="00EF2331" w:rsidRDefault="00EF2331" w:rsidP="00157423">
            <w:pPr>
              <w:pStyle w:val="TableParagraph"/>
              <w:spacing w:before="14"/>
              <w:ind w:left="4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EF2331">
              <w:rPr>
                <w:rFonts w:ascii="굴림"/>
                <w:sz w:val="20"/>
                <w:szCs w:val="20"/>
              </w:rPr>
              <w:t>O</w:t>
            </w:r>
          </w:p>
        </w:tc>
      </w:tr>
    </w:tbl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P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lastRenderedPageBreak/>
        <w:t>※ [범례] M : 필수, O : 선택</w:t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CF159F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o sect233k1 : { iso(1) identified-organization(3) certicom(132) curve(0) ellipticCurve 26 }</w:t>
      </w:r>
    </w:p>
    <w:p w:rsidR="00CF159F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9470" w:type="dxa"/>
        <w:tblLayout w:type="fixed"/>
        <w:tblLook w:val="01E0" w:firstRow="1" w:lastRow="1" w:firstColumn="1" w:lastColumn="1" w:noHBand="0" w:noVBand="0"/>
      </w:tblPr>
      <w:tblGrid>
        <w:gridCol w:w="2325"/>
        <w:gridCol w:w="7145"/>
      </w:tblGrid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7" w:space="0" w:color="000000"/>
              <w:left w:val="single" w:sz="7" w:space="0" w:color="000000"/>
              <w:bottom w:val="single" w:sz="2" w:space="0" w:color="BABABA"/>
              <w:right w:val="single" w:sz="2" w:space="0" w:color="BABABA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17"/>
              <w:ind w:right="1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5"/>
                <w:sz w:val="18"/>
                <w:szCs w:val="18"/>
              </w:rPr>
              <w:t>구분</w:t>
            </w:r>
          </w:p>
        </w:tc>
        <w:tc>
          <w:tcPr>
            <w:tcW w:w="7145" w:type="dxa"/>
            <w:tcBorders>
              <w:top w:val="single" w:sz="7" w:space="0" w:color="000000"/>
              <w:left w:val="single" w:sz="2" w:space="0" w:color="BABABA"/>
              <w:bottom w:val="single" w:sz="2" w:space="0" w:color="BABABA"/>
              <w:right w:val="single" w:sz="7" w:space="0" w:color="000000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1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7"/>
                <w:sz w:val="18"/>
                <w:szCs w:val="18"/>
              </w:rPr>
              <w:t>파라미터</w:t>
            </w:r>
          </w:p>
        </w:tc>
      </w:tr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Basic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sz w:val="18"/>
                <w:szCs w:val="18"/>
              </w:rPr>
              <w:t>No</w:t>
            </w:r>
          </w:p>
        </w:tc>
      </w:tr>
      <w:tr w:rsidR="00EF2331" w:rsidRPr="0091453A" w:rsidTr="0091453A">
        <w:trPr>
          <w:trHeight w:hRule="exact" w:val="442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left="45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Field</w:t>
            </w:r>
            <w:r w:rsidRPr="0091453A">
              <w:rPr>
                <w:rFonts w:ascii="굴림"/>
                <w:b/>
                <w:spacing w:val="-2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size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sz w:val="18"/>
                <w:szCs w:val="18"/>
              </w:rPr>
              <w:t>233</w:t>
            </w:r>
          </w:p>
        </w:tc>
      </w:tr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104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w w:val="95"/>
                <w:sz w:val="18"/>
                <w:szCs w:val="18"/>
              </w:rPr>
              <w:t>Irreducible</w:t>
            </w:r>
            <w:r w:rsidRPr="0091453A">
              <w:rPr>
                <w:rFonts w:ascii="굴림"/>
                <w:b/>
                <w:spacing w:val="-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Polynomial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9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i/>
                <w:spacing w:val="-54"/>
                <w:position w:val="-5"/>
                <w:sz w:val="18"/>
                <w:szCs w:val="18"/>
              </w:rPr>
              <w:t>x</w:t>
            </w:r>
            <w:r w:rsidRPr="0091453A">
              <w:rPr>
                <w:rFonts w:ascii="굴림"/>
                <w:spacing w:val="-5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3</w:t>
            </w:r>
            <w:r w:rsidRPr="0091453A">
              <w:rPr>
                <w:rFonts w:ascii="굴림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7"/>
                <w:position w:val="-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54"/>
                <w:position w:val="-5"/>
                <w:sz w:val="18"/>
                <w:szCs w:val="18"/>
              </w:rPr>
              <w:t>x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7</w:t>
            </w:r>
            <w:r w:rsidRPr="0091453A">
              <w:rPr>
                <w:rFonts w:ascii="굴림"/>
                <w:sz w:val="18"/>
                <w:szCs w:val="18"/>
              </w:rPr>
              <w:t>4</w:t>
            </w:r>
            <w:r w:rsidRPr="0091453A">
              <w:rPr>
                <w:rFonts w:ascii="굴림"/>
                <w:spacing w:val="1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"/>
                <w:position w:val="-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1</w:t>
            </w:r>
          </w:p>
        </w:tc>
      </w:tr>
      <w:tr w:rsidR="00EF2331" w:rsidRPr="0091453A" w:rsidTr="0091453A">
        <w:trPr>
          <w:trHeight w:hRule="exact" w:val="442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left="29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Elliptic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curve</w:t>
            </w:r>
            <w:r w:rsidRPr="0091453A">
              <w:rPr>
                <w:rFonts w:ascii="굴림"/>
                <w:b/>
                <w:spacing w:val="-17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E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9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y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3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2"/>
                <w:sz w:val="18"/>
                <w:szCs w:val="18"/>
              </w:rPr>
              <w:t>x</w:t>
            </w:r>
            <w:r w:rsidRPr="0091453A">
              <w:rPr>
                <w:rFonts w:ascii="굴림"/>
                <w:i/>
                <w:sz w:val="18"/>
                <w:szCs w:val="18"/>
              </w:rPr>
              <w:t>y</w:t>
            </w:r>
            <w:r w:rsidRPr="0091453A">
              <w:rPr>
                <w:rFonts w:ascii="굴림"/>
                <w:i/>
                <w:spacing w:val="-4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=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13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4"/>
                <w:sz w:val="18"/>
                <w:szCs w:val="18"/>
              </w:rPr>
              <w:t>a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4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1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z w:val="18"/>
                <w:szCs w:val="18"/>
              </w:rPr>
              <w:t>b</w:t>
            </w:r>
            <w:r w:rsidRPr="0091453A">
              <w:rPr>
                <w:rFonts w:ascii="굴림"/>
                <w:i/>
                <w:spacing w:val="-3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9"/>
                <w:sz w:val="18"/>
                <w:szCs w:val="18"/>
              </w:rPr>
              <w:t>o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v</w:t>
            </w:r>
            <w:r w:rsidRPr="0091453A">
              <w:rPr>
                <w:rFonts w:ascii="굴림"/>
                <w:spacing w:val="-7"/>
                <w:sz w:val="18"/>
                <w:szCs w:val="18"/>
              </w:rPr>
              <w:t>e</w:t>
            </w:r>
            <w:r w:rsidRPr="0091453A">
              <w:rPr>
                <w:rFonts w:ascii="굴림"/>
                <w:sz w:val="18"/>
                <w:szCs w:val="18"/>
              </w:rPr>
              <w:t>r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5"/>
                <w:sz w:val="18"/>
                <w:szCs w:val="18"/>
              </w:rPr>
              <w:t>G</w:t>
            </w:r>
            <w:r w:rsidRPr="0091453A">
              <w:rPr>
                <w:rFonts w:ascii="굴림"/>
                <w:i/>
                <w:spacing w:val="-56"/>
                <w:sz w:val="18"/>
                <w:szCs w:val="18"/>
              </w:rPr>
              <w:t>F</w:t>
            </w:r>
            <w:r w:rsidRPr="0091453A">
              <w:rPr>
                <w:rFonts w:ascii="굴림"/>
                <w:spacing w:val="-5"/>
                <w:sz w:val="18"/>
                <w:szCs w:val="18"/>
              </w:rPr>
              <w:t>(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8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5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-8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z w:val="18"/>
                <w:szCs w:val="18"/>
              </w:rPr>
              <w:t>)</w:t>
            </w:r>
          </w:p>
        </w:tc>
      </w:tr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38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a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9"/>
                <w:w w:val="95"/>
                <w:sz w:val="18"/>
                <w:szCs w:val="18"/>
              </w:rPr>
              <w:t>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</w:p>
        </w:tc>
      </w:tr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37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b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9"/>
                <w:w w:val="95"/>
                <w:sz w:val="18"/>
                <w:szCs w:val="18"/>
              </w:rPr>
              <w:t>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00000001</w:t>
            </w:r>
          </w:p>
        </w:tc>
      </w:tr>
      <w:tr w:rsidR="00EF2331" w:rsidRPr="0091453A" w:rsidTr="0091453A">
        <w:trPr>
          <w:trHeight w:hRule="exact" w:val="758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19"/>
              <w:ind w:left="17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Generating</w:t>
            </w:r>
            <w:r w:rsidRPr="0091453A">
              <w:rPr>
                <w:rFonts w:ascii="굴림"/>
                <w:b/>
                <w:spacing w:val="-2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point</w:t>
            </w:r>
            <w:r w:rsidRPr="0091453A">
              <w:rPr>
                <w:rFonts w:ascii="굴림"/>
                <w:b/>
                <w:spacing w:val="-24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G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6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1"/>
                <w:w w:val="95"/>
                <w:sz w:val="18"/>
                <w:szCs w:val="18"/>
              </w:rPr>
              <w:t>0172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32BA853A</w:t>
            </w:r>
            <w:r w:rsidRPr="0091453A">
              <w:rPr>
                <w:rFonts w:ascii="굴림"/>
                <w:spacing w:val="-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7E731AF1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29F22FF4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149563A4</w:t>
            </w:r>
            <w:r w:rsidRPr="0091453A">
              <w:rPr>
                <w:rFonts w:ascii="굴림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19C26BF5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0A4C9D6E</w:t>
            </w:r>
            <w:r w:rsidRPr="0091453A">
              <w:rPr>
                <w:rFonts w:ascii="굴림"/>
                <w:spacing w:val="-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EFAD6126,</w:t>
            </w:r>
          </w:p>
          <w:p w:rsidR="00EF2331" w:rsidRPr="0091453A" w:rsidRDefault="00EF2331" w:rsidP="00157423">
            <w:pPr>
              <w:pStyle w:val="TableParagraph"/>
              <w:spacing w:before="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7"/>
                <w:sz w:val="18"/>
                <w:szCs w:val="18"/>
              </w:rPr>
              <w:t>01DB</w:t>
            </w:r>
            <w:r w:rsidRPr="0091453A">
              <w:rPr>
                <w:rFonts w:ascii="굴림"/>
                <w:spacing w:val="-2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537DECE8</w:t>
            </w:r>
            <w:r w:rsidRPr="0091453A">
              <w:rPr>
                <w:rFonts w:ascii="굴림"/>
                <w:spacing w:val="-2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19B7F70F</w:t>
            </w:r>
            <w:r w:rsidRPr="0091453A">
              <w:rPr>
                <w:rFonts w:ascii="굴림"/>
                <w:spacing w:val="-2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555A67C4</w:t>
            </w:r>
            <w:r w:rsidRPr="0091453A">
              <w:rPr>
                <w:rFonts w:ascii="굴림"/>
                <w:spacing w:val="-2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27A8CD9B</w:t>
            </w:r>
            <w:r w:rsidRPr="0091453A">
              <w:rPr>
                <w:rFonts w:ascii="굴림"/>
                <w:spacing w:val="-2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56E0C110</w:t>
            </w:r>
            <w:r w:rsidRPr="0091453A">
              <w:rPr>
                <w:rFonts w:ascii="굴림"/>
                <w:spacing w:val="-2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56FAE6A3</w:t>
            </w:r>
          </w:p>
        </w:tc>
      </w:tr>
      <w:tr w:rsidR="00EF2331" w:rsidRPr="0091453A" w:rsidTr="0091453A">
        <w:trPr>
          <w:trHeight w:hRule="exact" w:val="442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right="1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Order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n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w w:val="95"/>
                <w:sz w:val="18"/>
                <w:szCs w:val="18"/>
              </w:rPr>
              <w:t>80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1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1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1"/>
                <w:w w:val="95"/>
                <w:sz w:val="18"/>
                <w:szCs w:val="18"/>
              </w:rPr>
              <w:t>00069D5B</w:t>
            </w:r>
            <w:r w:rsidRPr="0091453A">
              <w:rPr>
                <w:rFonts w:ascii="굴림"/>
                <w:spacing w:val="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B915BCD4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6EFB1AD5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F173ABDF</w:t>
            </w:r>
          </w:p>
        </w:tc>
      </w:tr>
      <w:tr w:rsidR="00EF2331" w:rsidRPr="0091453A" w:rsidTr="0091453A">
        <w:trPr>
          <w:trHeight w:hRule="exact" w:val="446"/>
        </w:trPr>
        <w:tc>
          <w:tcPr>
            <w:tcW w:w="2325" w:type="dxa"/>
            <w:tcBorders>
              <w:top w:val="single" w:sz="2" w:space="0" w:color="BABABA"/>
              <w:left w:val="single" w:sz="7" w:space="0" w:color="000000"/>
              <w:bottom w:val="single" w:sz="7" w:space="0" w:color="000000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42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Cofactor</w:t>
            </w:r>
            <w:r w:rsidRPr="0091453A">
              <w:rPr>
                <w:rFonts w:ascii="굴림"/>
                <w:b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h</w:t>
            </w:r>
          </w:p>
        </w:tc>
        <w:tc>
          <w:tcPr>
            <w:tcW w:w="7145" w:type="dxa"/>
            <w:tcBorders>
              <w:top w:val="single" w:sz="2" w:space="0" w:color="BABABA"/>
              <w:left w:val="single" w:sz="2" w:space="0" w:color="BABABA"/>
              <w:bottom w:val="single" w:sz="7" w:space="0" w:color="000000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5"/>
                <w:sz w:val="18"/>
                <w:szCs w:val="18"/>
              </w:rPr>
              <w:t>04</w:t>
            </w:r>
          </w:p>
        </w:tc>
      </w:tr>
    </w:tbl>
    <w:p w:rsidR="00CF159F" w:rsidRPr="0091453A" w:rsidRDefault="00CF159F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18"/>
          <w:szCs w:val="18"/>
        </w:rPr>
      </w:pP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o sect233r1 : { iso(1) identified-organization(3) certicom(132) curve(0) ellipticCurve 27 }</w:t>
      </w: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9553" w:type="dxa"/>
        <w:tblLayout w:type="fixed"/>
        <w:tblLook w:val="01E0" w:firstRow="1" w:lastRow="1" w:firstColumn="1" w:lastColumn="1" w:noHBand="0" w:noVBand="0"/>
      </w:tblPr>
      <w:tblGrid>
        <w:gridCol w:w="2346"/>
        <w:gridCol w:w="7207"/>
      </w:tblGrid>
      <w:tr w:rsidR="00EF2331" w:rsidTr="0091453A">
        <w:trPr>
          <w:trHeight w:hRule="exact" w:val="501"/>
        </w:trPr>
        <w:tc>
          <w:tcPr>
            <w:tcW w:w="2346" w:type="dxa"/>
            <w:tcBorders>
              <w:top w:val="single" w:sz="7" w:space="0" w:color="000000"/>
              <w:left w:val="single" w:sz="7" w:space="0" w:color="000000"/>
              <w:bottom w:val="single" w:sz="2" w:space="0" w:color="BABABA"/>
              <w:right w:val="single" w:sz="2" w:space="0" w:color="BABABA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17"/>
              <w:ind w:right="1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5"/>
                <w:sz w:val="18"/>
                <w:szCs w:val="18"/>
              </w:rPr>
              <w:t>구분</w:t>
            </w:r>
          </w:p>
        </w:tc>
        <w:tc>
          <w:tcPr>
            <w:tcW w:w="7207" w:type="dxa"/>
            <w:tcBorders>
              <w:top w:val="single" w:sz="7" w:space="0" w:color="000000"/>
              <w:left w:val="single" w:sz="2" w:space="0" w:color="BABABA"/>
              <w:bottom w:val="single" w:sz="2" w:space="0" w:color="BABABA"/>
              <w:right w:val="single" w:sz="7" w:space="0" w:color="000000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17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7"/>
                <w:sz w:val="18"/>
                <w:szCs w:val="18"/>
              </w:rPr>
              <w:t>파라미터</w:t>
            </w:r>
          </w:p>
        </w:tc>
      </w:tr>
      <w:tr w:rsidR="00EF2331" w:rsidTr="0091453A">
        <w:trPr>
          <w:trHeight w:hRule="exact" w:val="494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right="5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Basic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sz w:val="18"/>
                <w:szCs w:val="18"/>
              </w:rPr>
              <w:t>No</w:t>
            </w:r>
          </w:p>
        </w:tc>
      </w:tr>
      <w:tr w:rsidR="00EF2331" w:rsidTr="0091453A">
        <w:trPr>
          <w:trHeight w:hRule="exact" w:val="501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45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Field</w:t>
            </w:r>
            <w:r w:rsidRPr="0091453A">
              <w:rPr>
                <w:rFonts w:ascii="굴림"/>
                <w:b/>
                <w:spacing w:val="-2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size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sz w:val="18"/>
                <w:szCs w:val="18"/>
              </w:rPr>
              <w:t>233</w:t>
            </w:r>
          </w:p>
        </w:tc>
      </w:tr>
      <w:tr w:rsidR="00EF2331" w:rsidTr="0091453A">
        <w:trPr>
          <w:trHeight w:hRule="exact" w:val="494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104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w w:val="95"/>
                <w:sz w:val="18"/>
                <w:szCs w:val="18"/>
              </w:rPr>
              <w:t>Irreducible</w:t>
            </w:r>
            <w:r w:rsidRPr="0091453A">
              <w:rPr>
                <w:rFonts w:ascii="굴림"/>
                <w:b/>
                <w:spacing w:val="-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Polynomial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9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i/>
                <w:spacing w:val="-54"/>
                <w:position w:val="-5"/>
                <w:sz w:val="18"/>
                <w:szCs w:val="18"/>
              </w:rPr>
              <w:t>x</w:t>
            </w:r>
            <w:r w:rsidRPr="0091453A">
              <w:rPr>
                <w:rFonts w:ascii="굴림"/>
                <w:spacing w:val="-5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3</w:t>
            </w:r>
            <w:r w:rsidRPr="0091453A">
              <w:rPr>
                <w:rFonts w:ascii="굴림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7"/>
                <w:position w:val="-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54"/>
                <w:position w:val="-5"/>
                <w:sz w:val="18"/>
                <w:szCs w:val="18"/>
              </w:rPr>
              <w:t>x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7</w:t>
            </w:r>
            <w:r w:rsidRPr="0091453A">
              <w:rPr>
                <w:rFonts w:ascii="굴림"/>
                <w:sz w:val="18"/>
                <w:szCs w:val="18"/>
              </w:rPr>
              <w:t>4</w:t>
            </w:r>
            <w:r w:rsidRPr="0091453A">
              <w:rPr>
                <w:rFonts w:ascii="굴림"/>
                <w:spacing w:val="1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"/>
                <w:position w:val="-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position w:val="-5"/>
                <w:sz w:val="18"/>
                <w:szCs w:val="18"/>
              </w:rPr>
              <w:t>1</w:t>
            </w:r>
          </w:p>
        </w:tc>
      </w:tr>
      <w:tr w:rsidR="00EF2331" w:rsidTr="0091453A">
        <w:trPr>
          <w:trHeight w:hRule="exact" w:val="501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29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Elliptic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curve</w:t>
            </w:r>
            <w:r w:rsidRPr="0091453A">
              <w:rPr>
                <w:rFonts w:ascii="굴림"/>
                <w:b/>
                <w:spacing w:val="-17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E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2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y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3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2"/>
                <w:sz w:val="18"/>
                <w:szCs w:val="18"/>
              </w:rPr>
              <w:t>x</w:t>
            </w:r>
            <w:r w:rsidRPr="0091453A">
              <w:rPr>
                <w:rFonts w:ascii="굴림"/>
                <w:i/>
                <w:sz w:val="18"/>
                <w:szCs w:val="18"/>
              </w:rPr>
              <w:t>y</w:t>
            </w:r>
            <w:r w:rsidRPr="0091453A">
              <w:rPr>
                <w:rFonts w:ascii="굴림"/>
                <w:i/>
                <w:spacing w:val="-4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=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13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4"/>
                <w:sz w:val="18"/>
                <w:szCs w:val="18"/>
              </w:rPr>
              <w:t>a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4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1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z w:val="18"/>
                <w:szCs w:val="18"/>
              </w:rPr>
              <w:t>b</w:t>
            </w:r>
            <w:r w:rsidRPr="0091453A">
              <w:rPr>
                <w:rFonts w:ascii="굴림"/>
                <w:i/>
                <w:spacing w:val="-3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9"/>
                <w:sz w:val="18"/>
                <w:szCs w:val="18"/>
              </w:rPr>
              <w:t>o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v</w:t>
            </w:r>
            <w:r w:rsidRPr="0091453A">
              <w:rPr>
                <w:rFonts w:ascii="굴림"/>
                <w:spacing w:val="-7"/>
                <w:sz w:val="18"/>
                <w:szCs w:val="18"/>
              </w:rPr>
              <w:t>e</w:t>
            </w:r>
            <w:r w:rsidRPr="0091453A">
              <w:rPr>
                <w:rFonts w:ascii="굴림"/>
                <w:sz w:val="18"/>
                <w:szCs w:val="18"/>
              </w:rPr>
              <w:t>r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5"/>
                <w:sz w:val="18"/>
                <w:szCs w:val="18"/>
              </w:rPr>
              <w:t>G</w:t>
            </w:r>
            <w:r w:rsidRPr="0091453A">
              <w:rPr>
                <w:rFonts w:ascii="굴림"/>
                <w:i/>
                <w:spacing w:val="-56"/>
                <w:sz w:val="18"/>
                <w:szCs w:val="18"/>
              </w:rPr>
              <w:t>F</w:t>
            </w:r>
            <w:r w:rsidRPr="0091453A">
              <w:rPr>
                <w:rFonts w:ascii="굴림"/>
                <w:spacing w:val="-5"/>
                <w:sz w:val="18"/>
                <w:szCs w:val="18"/>
              </w:rPr>
              <w:t>(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8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-5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-8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z w:val="18"/>
                <w:szCs w:val="18"/>
              </w:rPr>
              <w:t>)</w:t>
            </w:r>
          </w:p>
        </w:tc>
      </w:tr>
      <w:tr w:rsidR="00EF2331" w:rsidTr="0091453A">
        <w:trPr>
          <w:trHeight w:hRule="exact" w:val="494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right="8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Seed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74D59FF0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7F6B413D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0EA14B34</w:t>
            </w:r>
            <w:r w:rsidRPr="0091453A">
              <w:rPr>
                <w:rFonts w:ascii="굴림"/>
                <w:spacing w:val="1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4B20A2DB</w:t>
            </w:r>
            <w:r w:rsidRPr="0091453A">
              <w:rPr>
                <w:rFonts w:ascii="굴림"/>
                <w:spacing w:val="1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049B50C3</w:t>
            </w:r>
          </w:p>
        </w:tc>
      </w:tr>
      <w:tr w:rsidR="00EF2331" w:rsidTr="0091453A">
        <w:trPr>
          <w:trHeight w:hRule="exact" w:val="501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38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a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9"/>
                <w:w w:val="95"/>
                <w:sz w:val="18"/>
                <w:szCs w:val="18"/>
              </w:rPr>
              <w:t>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00000001</w:t>
            </w:r>
          </w:p>
        </w:tc>
      </w:tr>
      <w:tr w:rsidR="00EF2331" w:rsidTr="0091453A">
        <w:trPr>
          <w:trHeight w:hRule="exact" w:val="494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37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b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1"/>
                <w:w w:val="95"/>
                <w:sz w:val="18"/>
                <w:szCs w:val="18"/>
              </w:rPr>
              <w:t>0066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647EDE6C</w:t>
            </w:r>
            <w:r w:rsidRPr="0091453A">
              <w:rPr>
                <w:rFonts w:ascii="굴림"/>
                <w:spacing w:val="-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332C7F8C</w:t>
            </w:r>
            <w:r w:rsidRPr="0091453A">
              <w:rPr>
                <w:rFonts w:ascii="굴림"/>
                <w:spacing w:val="-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0923BB58</w:t>
            </w:r>
            <w:r w:rsidRPr="0091453A">
              <w:rPr>
                <w:rFonts w:ascii="굴림"/>
                <w:spacing w:val="-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213B333B</w:t>
            </w:r>
            <w:r w:rsidRPr="0091453A">
              <w:rPr>
                <w:rFonts w:ascii="굴림"/>
                <w:spacing w:val="-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20E9CE42</w:t>
            </w:r>
            <w:r w:rsidRPr="0091453A">
              <w:rPr>
                <w:rFonts w:ascii="굴림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81FE115F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7D8F90AD</w:t>
            </w:r>
          </w:p>
        </w:tc>
      </w:tr>
      <w:tr w:rsidR="00EF2331" w:rsidTr="0091453A">
        <w:trPr>
          <w:trHeight w:hRule="exact" w:val="851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22"/>
              <w:ind w:left="17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Generating</w:t>
            </w:r>
            <w:r w:rsidRPr="0091453A">
              <w:rPr>
                <w:rFonts w:ascii="굴림"/>
                <w:b/>
                <w:spacing w:val="-2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point</w:t>
            </w:r>
            <w:r w:rsidRPr="0091453A">
              <w:rPr>
                <w:rFonts w:ascii="굴림"/>
                <w:b/>
                <w:spacing w:val="-24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G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3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00FA</w:t>
            </w:r>
            <w:r w:rsidRPr="0091453A">
              <w:rPr>
                <w:rFonts w:ascii="굴림"/>
                <w:spacing w:val="-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5"/>
                <w:w w:val="95"/>
                <w:sz w:val="18"/>
                <w:szCs w:val="18"/>
              </w:rPr>
              <w:t>C9DFCBAC</w:t>
            </w:r>
            <w:r w:rsidRPr="0091453A">
              <w:rPr>
                <w:rFonts w:ascii="굴림"/>
                <w:spacing w:val="-6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8313BB21</w:t>
            </w:r>
            <w:r w:rsidRPr="0091453A">
              <w:rPr>
                <w:rFonts w:ascii="굴림"/>
                <w:spacing w:val="-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39F1BB75</w:t>
            </w:r>
            <w:r w:rsidRPr="0091453A">
              <w:rPr>
                <w:rFonts w:ascii="굴림"/>
                <w:spacing w:val="-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5FEF65BC</w:t>
            </w:r>
            <w:r w:rsidRPr="0091453A">
              <w:rPr>
                <w:rFonts w:ascii="굴림"/>
                <w:spacing w:val="-7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391F8B36</w:t>
            </w:r>
            <w:r w:rsidRPr="0091453A">
              <w:rPr>
                <w:rFonts w:ascii="굴림"/>
                <w:spacing w:val="-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F8F8EB73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71FD558B</w:t>
            </w:r>
          </w:p>
          <w:p w:rsidR="00EF2331" w:rsidRPr="0091453A" w:rsidRDefault="00EF2331" w:rsidP="00157423">
            <w:pPr>
              <w:pStyle w:val="TableParagraph"/>
              <w:spacing w:before="1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0100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6A08A419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03350678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E58528BE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3"/>
                <w:w w:val="95"/>
                <w:sz w:val="18"/>
                <w:szCs w:val="18"/>
              </w:rPr>
              <w:t>BF8A0BEF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F867A7CA</w:t>
            </w:r>
            <w:r w:rsidRPr="0091453A">
              <w:rPr>
                <w:rFonts w:ascii="굴림"/>
                <w:spacing w:val="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36716F7E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01F81052</w:t>
            </w:r>
          </w:p>
        </w:tc>
      </w:tr>
      <w:tr w:rsidR="00EF2331" w:rsidTr="0091453A">
        <w:trPr>
          <w:trHeight w:hRule="exact" w:val="494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right="1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Order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n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0"/>
                <w:w w:val="95"/>
                <w:sz w:val="18"/>
                <w:szCs w:val="18"/>
              </w:rPr>
              <w:t>0100</w:t>
            </w:r>
            <w:r w:rsidRPr="0091453A">
              <w:rPr>
                <w:rFonts w:ascii="굴림"/>
                <w:spacing w:val="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0013E974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E72F8A69</w:t>
            </w:r>
            <w:r w:rsidRPr="0091453A">
              <w:rPr>
                <w:rFonts w:ascii="굴림"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22031D26</w:t>
            </w:r>
            <w:r w:rsidRPr="0091453A">
              <w:rPr>
                <w:rFonts w:ascii="굴림"/>
                <w:spacing w:val="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2"/>
                <w:w w:val="95"/>
                <w:sz w:val="18"/>
                <w:szCs w:val="18"/>
              </w:rPr>
              <w:t>03CFE0D7</w:t>
            </w:r>
          </w:p>
        </w:tc>
      </w:tr>
      <w:tr w:rsidR="00EF2331" w:rsidTr="0091453A">
        <w:trPr>
          <w:trHeight w:hRule="exact" w:val="501"/>
        </w:trPr>
        <w:tc>
          <w:tcPr>
            <w:tcW w:w="2346" w:type="dxa"/>
            <w:tcBorders>
              <w:top w:val="single" w:sz="2" w:space="0" w:color="BABABA"/>
              <w:left w:val="single" w:sz="7" w:space="0" w:color="000000"/>
              <w:bottom w:val="single" w:sz="7" w:space="0" w:color="000000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42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Cofactor</w:t>
            </w:r>
            <w:r w:rsidRPr="0091453A">
              <w:rPr>
                <w:rFonts w:ascii="굴림"/>
                <w:b/>
                <w:spacing w:val="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h</w:t>
            </w:r>
          </w:p>
        </w:tc>
        <w:tc>
          <w:tcPr>
            <w:tcW w:w="7207" w:type="dxa"/>
            <w:tcBorders>
              <w:top w:val="single" w:sz="2" w:space="0" w:color="BABABA"/>
              <w:left w:val="single" w:sz="2" w:space="0" w:color="BABABA"/>
              <w:bottom w:val="single" w:sz="7" w:space="0" w:color="000000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3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5"/>
                <w:sz w:val="18"/>
                <w:szCs w:val="18"/>
              </w:rPr>
              <w:t>02</w:t>
            </w:r>
          </w:p>
        </w:tc>
      </w:tr>
    </w:tbl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lastRenderedPageBreak/>
        <w:t>o secp224r1 : { iso(1) identified-organization(3) certicom(132) curve(0) ellipticCurve 33 }</w:t>
      </w:r>
    </w:p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tbl>
      <w:tblPr>
        <w:tblStyle w:val="TableNormal"/>
        <w:tblW w:w="9456" w:type="dxa"/>
        <w:tblLayout w:type="fixed"/>
        <w:tblLook w:val="01E0" w:firstRow="1" w:lastRow="1" w:firstColumn="1" w:lastColumn="1" w:noHBand="0" w:noVBand="0"/>
      </w:tblPr>
      <w:tblGrid>
        <w:gridCol w:w="2263"/>
        <w:gridCol w:w="7193"/>
      </w:tblGrid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7" w:space="0" w:color="000000"/>
              <w:left w:val="single" w:sz="7" w:space="0" w:color="000000"/>
              <w:bottom w:val="single" w:sz="2" w:space="0" w:color="BABABA"/>
              <w:right w:val="single" w:sz="2" w:space="0" w:color="BABABA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8"/>
              <w:ind w:right="12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4"/>
                <w:sz w:val="18"/>
                <w:szCs w:val="18"/>
              </w:rPr>
              <w:t>구분</w:t>
            </w:r>
          </w:p>
        </w:tc>
        <w:tc>
          <w:tcPr>
            <w:tcW w:w="7193" w:type="dxa"/>
            <w:tcBorders>
              <w:top w:val="single" w:sz="7" w:space="0" w:color="000000"/>
              <w:left w:val="single" w:sz="2" w:space="0" w:color="BABABA"/>
              <w:bottom w:val="single" w:sz="2" w:space="0" w:color="BABABA"/>
              <w:right w:val="single" w:sz="7" w:space="0" w:color="000000"/>
            </w:tcBorders>
            <w:shd w:val="clear" w:color="auto" w:fill="F1F1F1"/>
          </w:tcPr>
          <w:p w:rsidR="00EF2331" w:rsidRPr="0091453A" w:rsidRDefault="00EF2331" w:rsidP="00157423">
            <w:pPr>
              <w:pStyle w:val="TableParagraph"/>
              <w:spacing w:before="8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 w:eastAsia="굴림" w:hAnsi="굴림" w:cs="굴림"/>
                <w:b/>
                <w:bCs/>
                <w:spacing w:val="-7"/>
                <w:sz w:val="18"/>
                <w:szCs w:val="18"/>
              </w:rPr>
              <w:t>파라미터</w:t>
            </w:r>
          </w:p>
        </w:tc>
      </w:tr>
      <w:tr w:rsidR="00EF2331" w:rsidTr="0091453A">
        <w:trPr>
          <w:trHeight w:hRule="exact" w:val="390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right="11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Basic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6"/>
                <w:sz w:val="18"/>
                <w:szCs w:val="18"/>
              </w:rPr>
              <w:t>No</w:t>
            </w:r>
          </w:p>
        </w:tc>
      </w:tr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45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Field</w:t>
            </w:r>
            <w:r w:rsidRPr="0091453A">
              <w:rPr>
                <w:rFonts w:ascii="굴림"/>
                <w:b/>
                <w:spacing w:val="-2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size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7"/>
                <w:sz w:val="18"/>
                <w:szCs w:val="18"/>
              </w:rPr>
              <w:t>224</w:t>
            </w:r>
          </w:p>
        </w:tc>
      </w:tr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296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sz w:val="18"/>
                <w:szCs w:val="18"/>
              </w:rPr>
              <w:t>Elliptic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curve</w:t>
            </w:r>
            <w:r w:rsidRPr="0091453A">
              <w:rPr>
                <w:rFonts w:ascii="굴림"/>
                <w:b/>
                <w:spacing w:val="-17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E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2"/>
              <w:ind w:left="6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y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4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=</w:t>
            </w:r>
            <w:r w:rsidRPr="0091453A">
              <w:rPr>
                <w:rFonts w:ascii="굴림"/>
                <w:spacing w:val="-11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3</w:t>
            </w:r>
            <w:r w:rsidRPr="0091453A">
              <w:rPr>
                <w:rFonts w:ascii="굴림"/>
                <w:spacing w:val="14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10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0"/>
                <w:sz w:val="18"/>
                <w:szCs w:val="18"/>
              </w:rPr>
              <w:t>a</w:t>
            </w:r>
            <w:r w:rsidRPr="0091453A">
              <w:rPr>
                <w:rFonts w:ascii="굴림"/>
                <w:i/>
                <w:spacing w:val="-54"/>
                <w:sz w:val="18"/>
                <w:szCs w:val="18"/>
              </w:rPr>
              <w:t>x</w:t>
            </w:r>
            <w:r w:rsidRPr="0091453A">
              <w:rPr>
                <w:rFonts w:ascii="굴림"/>
                <w:position w:val="6"/>
                <w:sz w:val="18"/>
                <w:szCs w:val="18"/>
              </w:rPr>
              <w:t>2</w:t>
            </w:r>
            <w:r w:rsidRPr="0091453A">
              <w:rPr>
                <w:rFonts w:ascii="굴림"/>
                <w:spacing w:val="12"/>
                <w:position w:val="6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z w:val="18"/>
                <w:szCs w:val="18"/>
              </w:rPr>
              <w:t>+</w:t>
            </w:r>
            <w:r w:rsidRPr="0091453A">
              <w:rPr>
                <w:rFonts w:ascii="굴림"/>
                <w:spacing w:val="-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z w:val="18"/>
                <w:szCs w:val="18"/>
              </w:rPr>
              <w:t>b</w:t>
            </w:r>
            <w:r w:rsidRPr="0091453A">
              <w:rPr>
                <w:rFonts w:ascii="굴림"/>
                <w:i/>
                <w:spacing w:val="-39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7"/>
                <w:sz w:val="18"/>
                <w:szCs w:val="18"/>
              </w:rPr>
              <w:t>o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>v</w:t>
            </w:r>
            <w:r w:rsidRPr="0091453A">
              <w:rPr>
                <w:rFonts w:ascii="굴림"/>
                <w:spacing w:val="-9"/>
                <w:sz w:val="18"/>
                <w:szCs w:val="18"/>
              </w:rPr>
              <w:t>e</w:t>
            </w:r>
            <w:r w:rsidRPr="0091453A">
              <w:rPr>
                <w:rFonts w:ascii="굴림"/>
                <w:sz w:val="18"/>
                <w:szCs w:val="18"/>
              </w:rPr>
              <w:t>r</w:t>
            </w:r>
            <w:r w:rsidRPr="0091453A">
              <w:rPr>
                <w:rFonts w:ascii="굴림"/>
                <w:spacing w:val="-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i/>
                <w:spacing w:val="-65"/>
                <w:sz w:val="18"/>
                <w:szCs w:val="18"/>
              </w:rPr>
              <w:t>G</w:t>
            </w:r>
            <w:r w:rsidRPr="0091453A">
              <w:rPr>
                <w:rFonts w:ascii="굴림"/>
                <w:i/>
                <w:spacing w:val="-56"/>
                <w:sz w:val="18"/>
                <w:szCs w:val="18"/>
              </w:rPr>
              <w:t>F</w:t>
            </w:r>
            <w:r w:rsidRPr="0091453A">
              <w:rPr>
                <w:rFonts w:ascii="굴림"/>
                <w:spacing w:val="-12"/>
                <w:sz w:val="18"/>
                <w:szCs w:val="18"/>
              </w:rPr>
              <w:t>(</w:t>
            </w:r>
            <w:r w:rsidRPr="0091453A">
              <w:rPr>
                <w:rFonts w:ascii="굴림"/>
                <w:i/>
                <w:spacing w:val="-53"/>
                <w:sz w:val="18"/>
                <w:szCs w:val="18"/>
              </w:rPr>
              <w:t>p</w:t>
            </w:r>
            <w:r w:rsidRPr="0091453A">
              <w:rPr>
                <w:rFonts w:ascii="굴림"/>
                <w:sz w:val="18"/>
                <w:szCs w:val="18"/>
              </w:rPr>
              <w:t>)</w:t>
            </w:r>
          </w:p>
        </w:tc>
      </w:tr>
      <w:tr w:rsidR="00EF2331" w:rsidTr="0091453A">
        <w:trPr>
          <w:trHeight w:hRule="exact" w:val="390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5"/>
              <w:ind w:left="50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4"/>
                <w:w w:val="95"/>
                <w:sz w:val="18"/>
                <w:szCs w:val="18"/>
              </w:rPr>
              <w:t>prime</w:t>
            </w:r>
            <w:r w:rsidRPr="0091453A">
              <w:rPr>
                <w:rFonts w:ascii="굴림"/>
                <w:b/>
                <w:spacing w:val="-8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i/>
                <w:w w:val="95"/>
                <w:sz w:val="18"/>
                <w:szCs w:val="18"/>
              </w:rPr>
              <w:t>p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9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7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7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1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00000000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00000001</w:t>
            </w:r>
          </w:p>
        </w:tc>
      </w:tr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right="10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Seed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BD713447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99D5C7FC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DC45B59F</w:t>
            </w:r>
            <w:r w:rsidRPr="0091453A">
              <w:rPr>
                <w:rFonts w:ascii="굴림"/>
                <w:spacing w:val="9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A3B9AB8F</w:t>
            </w:r>
            <w:r w:rsidRPr="0091453A">
              <w:rPr>
                <w:rFonts w:ascii="굴림"/>
                <w:spacing w:val="1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6A948BC5</w:t>
            </w:r>
          </w:p>
        </w:tc>
      </w:tr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2"/>
              <w:ind w:left="382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-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i/>
                <w:w w:val="95"/>
                <w:sz w:val="18"/>
                <w:szCs w:val="18"/>
              </w:rPr>
              <w:t>a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FFFFFFFE</w:t>
            </w:r>
            <w:r w:rsidRPr="0091453A">
              <w:rPr>
                <w:rFonts w:ascii="굴림"/>
                <w:spacing w:val="-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-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14"/>
                <w:w w:val="95"/>
                <w:sz w:val="18"/>
                <w:szCs w:val="18"/>
              </w:rPr>
              <w:t>FFFFFFFE</w:t>
            </w:r>
          </w:p>
        </w:tc>
      </w:tr>
      <w:tr w:rsidR="00EF2331" w:rsidTr="0091453A">
        <w:trPr>
          <w:trHeight w:hRule="exact" w:val="390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5"/>
              <w:ind w:left="377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Parameter</w:t>
            </w:r>
            <w:r w:rsidRPr="0091453A">
              <w:rPr>
                <w:rFonts w:ascii="굴림"/>
                <w:b/>
                <w:spacing w:val="-1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i/>
                <w:w w:val="95"/>
                <w:sz w:val="18"/>
                <w:szCs w:val="18"/>
              </w:rPr>
              <w:t>b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B4050A85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0C04B3AB</w:t>
            </w:r>
            <w:r w:rsidRPr="0091453A">
              <w:rPr>
                <w:rFonts w:ascii="굴림"/>
                <w:spacing w:val="1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F5413256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5044B0B7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D7BFD8BA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270B3943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2355FFB4</w:t>
            </w:r>
          </w:p>
        </w:tc>
      </w:tr>
      <w:tr w:rsidR="00EF2331" w:rsidTr="0091453A">
        <w:trPr>
          <w:trHeight w:hRule="exact" w:val="659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93"/>
              <w:ind w:left="17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Generating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point</w:t>
            </w:r>
            <w:r w:rsidRPr="0091453A">
              <w:rPr>
                <w:rFonts w:ascii="굴림"/>
                <w:b/>
                <w:spacing w:val="-4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i/>
                <w:w w:val="95"/>
                <w:sz w:val="18"/>
                <w:szCs w:val="18"/>
              </w:rPr>
              <w:t>G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69" w:right="135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B70E0CBD</w:t>
            </w:r>
            <w:r w:rsidRPr="0091453A">
              <w:rPr>
                <w:rFonts w:ascii="굴림"/>
                <w:spacing w:val="9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6BB4BF7F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321390B9</w:t>
            </w:r>
            <w:r w:rsidRPr="0091453A">
              <w:rPr>
                <w:rFonts w:ascii="굴림"/>
                <w:spacing w:val="13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4A03C1D3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56C21122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343280D6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115C1D21,</w:t>
            </w:r>
            <w:r w:rsidRPr="0091453A">
              <w:rPr>
                <w:rFonts w:ascii="굴림"/>
                <w:spacing w:val="47"/>
                <w:w w:val="94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BD376388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B5F723FB</w:t>
            </w:r>
            <w:r w:rsidRPr="0091453A">
              <w:rPr>
                <w:rFonts w:ascii="굴림"/>
                <w:spacing w:val="12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4C22DFE6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CD4375A0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5A074764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44D58199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85007E34</w:t>
            </w:r>
          </w:p>
        </w:tc>
      </w:tr>
      <w:tr w:rsidR="00EF2331" w:rsidTr="0091453A">
        <w:trPr>
          <w:trHeight w:hRule="exact" w:val="385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2" w:space="0" w:color="BABABA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right="8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sz w:val="18"/>
                <w:szCs w:val="18"/>
              </w:rPr>
              <w:t>Order</w:t>
            </w:r>
            <w:r w:rsidRPr="0091453A">
              <w:rPr>
                <w:rFonts w:ascii="굴림"/>
                <w:b/>
                <w:spacing w:val="-18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sz w:val="18"/>
                <w:szCs w:val="18"/>
              </w:rPr>
              <w:t>n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2" w:space="0" w:color="BABABA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4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9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7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7"/>
                <w:w w:val="95"/>
                <w:sz w:val="18"/>
                <w:szCs w:val="18"/>
              </w:rPr>
              <w:t>FFFFFFFF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FFFF16A2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E0B8F03E</w:t>
            </w:r>
            <w:r w:rsidRPr="0091453A">
              <w:rPr>
                <w:rFonts w:ascii="굴림"/>
                <w:spacing w:val="10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13DD2945</w:t>
            </w:r>
            <w:r w:rsidRPr="0091453A">
              <w:rPr>
                <w:rFonts w:ascii="굴림"/>
                <w:spacing w:val="11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spacing w:val="-8"/>
                <w:w w:val="95"/>
                <w:sz w:val="18"/>
                <w:szCs w:val="18"/>
              </w:rPr>
              <w:t>5C5C2A3D</w:t>
            </w:r>
          </w:p>
        </w:tc>
      </w:tr>
      <w:tr w:rsidR="00EF2331" w:rsidTr="00967A2D">
        <w:trPr>
          <w:trHeight w:hRule="exact" w:val="390"/>
        </w:trPr>
        <w:tc>
          <w:tcPr>
            <w:tcW w:w="2263" w:type="dxa"/>
            <w:tcBorders>
              <w:top w:val="single" w:sz="2" w:space="0" w:color="BABABA"/>
              <w:left w:val="single" w:sz="7" w:space="0" w:color="000000"/>
              <w:bottom w:val="single" w:sz="7" w:space="0" w:color="000000"/>
              <w:right w:val="single" w:sz="2" w:space="0" w:color="BABABA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left="423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b/>
                <w:spacing w:val="-5"/>
                <w:w w:val="95"/>
                <w:sz w:val="18"/>
                <w:szCs w:val="18"/>
              </w:rPr>
              <w:t>Cofactor</w:t>
            </w:r>
            <w:r w:rsidRPr="0091453A">
              <w:rPr>
                <w:rFonts w:ascii="굴림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91453A">
              <w:rPr>
                <w:rFonts w:ascii="굴림"/>
                <w:b/>
                <w:w w:val="95"/>
                <w:sz w:val="18"/>
                <w:szCs w:val="18"/>
              </w:rPr>
              <w:t>h</w:t>
            </w:r>
          </w:p>
        </w:tc>
        <w:tc>
          <w:tcPr>
            <w:tcW w:w="7193" w:type="dxa"/>
            <w:tcBorders>
              <w:top w:val="single" w:sz="2" w:space="0" w:color="BABABA"/>
              <w:left w:val="single" w:sz="2" w:space="0" w:color="BABABA"/>
              <w:bottom w:val="single" w:sz="7" w:space="0" w:color="000000"/>
              <w:right w:val="single" w:sz="7" w:space="0" w:color="000000"/>
            </w:tcBorders>
          </w:tcPr>
          <w:p w:rsidR="00EF2331" w:rsidRPr="0091453A" w:rsidRDefault="00EF2331" w:rsidP="00157423">
            <w:pPr>
              <w:pStyle w:val="TableParagraph"/>
              <w:spacing w:before="16"/>
              <w:ind w:left="69"/>
              <w:rPr>
                <w:rFonts w:ascii="굴림" w:eastAsia="굴림" w:hAnsi="굴림" w:cs="굴림"/>
                <w:sz w:val="18"/>
                <w:szCs w:val="18"/>
              </w:rPr>
            </w:pPr>
            <w:r w:rsidRPr="0091453A">
              <w:rPr>
                <w:rFonts w:ascii="굴림"/>
                <w:spacing w:val="-5"/>
                <w:sz w:val="18"/>
                <w:szCs w:val="18"/>
              </w:rPr>
              <w:t>01</w:t>
            </w:r>
          </w:p>
        </w:tc>
      </w:tr>
    </w:tbl>
    <w:p w:rsidR="00EF2331" w:rsidRDefault="00EF2331" w:rsidP="00CF159F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ECDSA 공개키 알고리즘이 인증서에 포함되는 경우 해당 ECDSA 알고리즘에 대한 OID는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다음과 같다.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id-ecPublicKey OBJECT IDENTIFIER ::= {</w:t>
      </w:r>
    </w:p>
    <w:p w:rsid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ANSI-X9-62(10045) id-public-key-type(2) 1 }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967A2D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967A2D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Ⅲ.3.2. 전자 서명 대상 및 생성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ECDSA에 의한 전자서명에서 서명 대상은 전자서명 하고자 하는 전자문서의 SHA-2에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의한 256/384/512 비트 해시값이다. 이 해시값은 부록 Ⅰ의 [2]를 준용하여 전자서명되며</w:t>
      </w: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그 결과값으로 r과 s를 생성해야 한다. SHA-2 해시(hash) 후 ECDSA를 사용한 전자서명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 w:hint="eastAsia"/>
          <w:color w:val="000000" w:themeColor="text1"/>
          <w:sz w:val="22"/>
          <w:szCs w:val="22"/>
        </w:rPr>
        <w:t>방식에 대한 OID는 다음과 같다.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ecdsa-with-SHA256 OBJECT IDENTIFIER ::= {</w:t>
      </w:r>
    </w:p>
    <w:p w:rsidR="00EF2331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ansi-X9-62(10045) signatures(4)</w:t>
      </w:r>
    </w:p>
    <w:p w:rsid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ecdsa-with-SHA2(3) 2 }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ecdsa-with-SHA384 OBJECT IDENTIFIER ::= {</w:t>
      </w:r>
    </w:p>
    <w:p w:rsidR="00EF2331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ansi-X9-62(10045) signatures(4)</w:t>
      </w:r>
    </w:p>
    <w:p w:rsid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ecdsa-with-SHA2(3) 3 }</w:t>
      </w:r>
    </w:p>
    <w:p w:rsidR="0091453A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EF2331" w:rsidRP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ecdsa-with-SHA512 OBJECT IDENTIFIER ::= {</w:t>
      </w:r>
    </w:p>
    <w:p w:rsidR="00EF2331" w:rsidRP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iso(1) member-body(2) us(840) ansi-X9-62(10045) signatures(4)</w:t>
      </w:r>
    </w:p>
    <w:p w:rsidR="00EF2331" w:rsidRDefault="0091453A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EF2331" w:rsidRPr="00EF2331">
        <w:rPr>
          <w:rFonts w:ascii="굴림" w:eastAsia="굴림" w:hAnsi="굴림" w:cs="굴림"/>
          <w:color w:val="000000" w:themeColor="text1"/>
          <w:sz w:val="22"/>
          <w:szCs w:val="22"/>
        </w:rPr>
        <w:t>ecdsa-with-SHA2(3) 4</w:t>
      </w:r>
    </w:p>
    <w:p w:rsidR="00EF2331" w:rsidRDefault="00EF2331" w:rsidP="00EF2331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Pr="00157423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157423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lastRenderedPageBreak/>
        <w:t>Ⅲ.3.3. 전자 서명값 구조</w:t>
      </w:r>
    </w:p>
    <w:p w:rsidR="00157423" w:rsidRPr="00407B87" w:rsidRDefault="00157423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Ⅲ.3.2절에서 생성된 전자서명값 r과 s값은 ASN.1 구조로 구성된다. ECDSA 서명값 구조인ASN.1 구조는 부록 Ⅰ의 [2]에 명시된 방법으로 정수 r과 s를 ASN.1 구조체인 ECDSASig-Value 형태로 변환하여 사용하는 방법이다. ECDSA-Sig-Value 구조체의 ASN.1 형태는</w:t>
      </w:r>
      <w:r w:rsidR="00157423">
        <w:rPr>
          <w:rFonts w:ascii="굴림" w:eastAsia="굴림" w:hAnsi="굴림" w:cs="굴림" w:hint="eastAsia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다음과 같으며, 기기 인증서비스 내 기기 인증서 및 CRL의 signature 필드의 구조체는</w:t>
      </w:r>
      <w:r w:rsidR="00157423">
        <w:rPr>
          <w:rFonts w:ascii="굴림" w:eastAsia="굴림" w:hAnsi="굴림" w:cs="굴림" w:hint="eastAsia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이 구조를 사용해야 한다.</w:t>
      </w:r>
    </w:p>
    <w:p w:rsidR="00157423" w:rsidRPr="00407B87" w:rsidRDefault="00157423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P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>ECDSA-Sig-Value ::= SEQUENCE</w:t>
      </w:r>
    </w:p>
    <w:p w:rsidR="00407B87" w:rsidRP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>{ r INTEGER,</w:t>
      </w:r>
    </w:p>
    <w:p w:rsidR="00407B87" w:rsidRDefault="00157423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 w:hint="eastAsia"/>
          <w:color w:val="000000" w:themeColor="text1"/>
          <w:sz w:val="22"/>
          <w:szCs w:val="22"/>
        </w:rPr>
        <w:tab/>
      </w:r>
      <w:r w:rsidR="00407B87" w:rsidRPr="00407B87">
        <w:rPr>
          <w:rFonts w:ascii="굴림" w:eastAsia="굴림" w:hAnsi="굴림" w:cs="굴림"/>
          <w:color w:val="000000" w:themeColor="text1"/>
          <w:sz w:val="22"/>
          <w:szCs w:val="22"/>
        </w:rPr>
        <w:t>s INTEGER }</w:t>
      </w:r>
    </w:p>
    <w:p w:rsidR="00967A2D" w:rsidRDefault="00967A2D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>
        <w:rPr>
          <w:rFonts w:ascii="굴림" w:eastAsia="굴림" w:hAnsi="굴림" w:cs="굴림"/>
          <w:color w:val="000000" w:themeColor="text1"/>
          <w:sz w:val="22"/>
          <w:szCs w:val="22"/>
        </w:rPr>
        <w:br w:type="page"/>
      </w: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91453A" w:rsidRPr="003F5166" w:rsidRDefault="0091453A" w:rsidP="003F5166">
      <w:pPr>
        <w:pStyle w:val="KSDTff0"/>
        <w:rPr>
          <w:color w:val="000000" w:themeColor="text1"/>
        </w:rPr>
      </w:pPr>
      <w:bookmarkStart w:id="35" w:name="_Toc431889867"/>
      <w:r w:rsidRPr="003F5166">
        <w:rPr>
          <w:rFonts w:hint="eastAsia"/>
          <w:color w:val="000000" w:themeColor="text1"/>
        </w:rPr>
        <w:t>부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록</w:t>
      </w:r>
      <w:r w:rsidRPr="003F5166">
        <w:rPr>
          <w:rFonts w:hint="eastAsia"/>
          <w:color w:val="000000" w:themeColor="text1"/>
        </w:rPr>
        <w:t xml:space="preserve"> </w:t>
      </w:r>
      <w:r w:rsidRPr="003F5166">
        <w:rPr>
          <w:rFonts w:hint="eastAsia"/>
          <w:color w:val="000000" w:themeColor="text1"/>
        </w:rPr>
        <w:t>Ⅰ</w:t>
      </w:r>
      <w:bookmarkEnd w:id="35"/>
    </w:p>
    <w:p w:rsidR="0091453A" w:rsidRDefault="0091453A" w:rsidP="0091453A">
      <w:pPr>
        <w:widowControl/>
        <w:wordWrap/>
        <w:autoSpaceDE/>
        <w:autoSpaceDN/>
        <w:spacing w:line="360" w:lineRule="auto"/>
        <w:jc w:val="center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관련 문헌</w:t>
      </w:r>
    </w:p>
    <w:p w:rsidR="0091453A" w:rsidRPr="0091453A" w:rsidRDefault="0091453A" w:rsidP="0091453A">
      <w:pPr>
        <w:widowControl/>
        <w:wordWrap/>
        <w:autoSpaceDE/>
        <w:autoSpaceDN/>
        <w:spacing w:line="360" w:lineRule="auto"/>
        <w:jc w:val="center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</w:p>
    <w:p w:rsidR="0091453A" w:rsidRPr="0091453A" w:rsidRDefault="0091453A" w:rsidP="0091453A">
      <w:pPr>
        <w:widowControl/>
        <w:wordWrap/>
        <w:autoSpaceDE/>
        <w:autoSpaceDN/>
        <w:spacing w:line="36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다음 문서들은 본 표준의 이해를 돕기 위한 문서로서 특정 문서(발행일 및 판 번호 또</w:t>
      </w:r>
    </w:p>
    <w:p w:rsidR="0091453A" w:rsidRDefault="0091453A" w:rsidP="0091453A">
      <w:pPr>
        <w:widowControl/>
        <w:wordWrap/>
        <w:autoSpaceDE/>
        <w:autoSpaceDN/>
        <w:spacing w:line="36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는 개정 번호를 명시한 것)와 일반 문서로 구별된다.</w:t>
      </w:r>
    </w:p>
    <w:p w:rsidR="0091453A" w:rsidRPr="0091453A" w:rsidRDefault="0091453A" w:rsidP="0091453A">
      <w:pPr>
        <w:widowControl/>
        <w:wordWrap/>
        <w:autoSpaceDE/>
        <w:autoSpaceDN/>
        <w:spacing w:line="36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- 특정 문서인 경우 해당 판본 이후의 개정판은 적용되지 않는다.</w:t>
      </w:r>
    </w:p>
    <w:p w:rsid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- 일반 문서인 경우 최신 판본이 적용된다.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[1] ANSI, X9.31, ‘Digital Signatures Using Reversible Public Key Cryptography for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the Financial Services Industry (rDSA)’, 1998.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[2] ANSI, X9.62, ‘Public Key Cryptography for the Financial Services Industry : The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Elliptic Curve Digital Signature Algorithm(ECDSA)’, 1999.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[3] IETF, RFC2251, ‘Lightweight Directory Access Protocol(v3)’, 1997.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[4] IETF, RFC2585, ‘Internet X.509 Public Key Infrastructure Operational Protocol: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FTP and HTTP’, 1999.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[5] IETF, RFC2587, ‘Internet X.509 Public Key Infrastructure LDAPv2 Schema’, 1999.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[6] IETF, RFC2798, ‘Definition of the inetOrgPerson LDAP Object Class’, 2000.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[7] ITU-T Recommendation X.509 | ISO/IEC 9594-8:1998, ‘Information technology -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Open Systems Interconnection - The Directory : Authentication Framework’, 1997.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[8] ITU-T Recommendation X.520 | ISO/IEC 9594-8:1998, ‘Information technology -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Open Systems Interconnection - The Directory : Selected Attribute Types’, 1997.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[9] ITU-T Recommendation X.521 | ISO/IEC 9594-8:1998, ‘Information technology -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Open Systems Interconnection - The Directory : Selected Object Classes’, 1997.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[10] KISA, KCAC.TG.OID, v1.30, ‘전자서명인증체계 OID 지침’, 2008.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[11] KISA, KCAC.TS.DN, ‘전자서명인증체계 DN 규격’, 2009.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[12] NIST, FIPS 186-3, ‘Digial Signature Standard (DSS)’, 2009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[13] Standards for Efficient Cryptography Group, ‘SEC 1: Elliptic Curve Cryptography’,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2009.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[14] Standards for Efficient Cryptography Group, ‘SEC 2: Recommended Elliptic Curve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/>
          <w:color w:val="000000" w:themeColor="text1"/>
          <w:sz w:val="22"/>
          <w:szCs w:val="22"/>
        </w:rPr>
        <w:t>Domain Parameters’, 2010.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[15] TTA, TTAS.KO-12.0001/R1, ‘부가형 전자서명 방식 표준 제2부 : 인증서 기반 전자</w:t>
      </w:r>
    </w:p>
    <w:p w:rsidR="0091453A" w:rsidRPr="0091453A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서명 알고리즘’, 2000.</w:t>
      </w:r>
    </w:p>
    <w:p w:rsidR="00407B87" w:rsidRDefault="0091453A" w:rsidP="0091453A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91453A">
        <w:rPr>
          <w:rFonts w:ascii="굴림" w:eastAsia="굴림" w:hAnsi="굴림" w:cs="굴림" w:hint="eastAsia"/>
          <w:color w:val="000000" w:themeColor="text1"/>
          <w:sz w:val="22"/>
          <w:szCs w:val="22"/>
        </w:rPr>
        <w:t>[16] TTA, TTAS.KO-12.0021, ‘무선 전자서명 알고리즘 표준’, 2002.</w:t>
      </w: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Default="00407B87" w:rsidP="00407B87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</w:p>
    <w:p w:rsidR="00407B87" w:rsidRPr="00407B87" w:rsidRDefault="00407B87" w:rsidP="00157423">
      <w:pPr>
        <w:widowControl/>
        <w:wordWrap/>
        <w:autoSpaceDE/>
        <w:autoSpaceDN/>
        <w:spacing w:line="360" w:lineRule="auto"/>
        <w:jc w:val="center"/>
        <w:rPr>
          <w:rFonts w:ascii="굴림" w:eastAsia="굴림" w:hAnsi="굴림" w:cs="굴림"/>
          <w:b/>
          <w:color w:val="000000" w:themeColor="text1"/>
          <w:sz w:val="28"/>
          <w:szCs w:val="28"/>
        </w:rPr>
      </w:pPr>
      <w:r w:rsidRPr="00407B87">
        <w:rPr>
          <w:rFonts w:ascii="굴림" w:eastAsia="굴림" w:hAnsi="굴림" w:cs="굴림" w:hint="eastAsia"/>
          <w:b/>
          <w:color w:val="000000" w:themeColor="text1"/>
          <w:sz w:val="28"/>
          <w:szCs w:val="28"/>
        </w:rPr>
        <w:lastRenderedPageBreak/>
        <w:t>표준 작성 공헌자</w:t>
      </w:r>
    </w:p>
    <w:p w:rsidR="00407B87" w:rsidRPr="00407B87" w:rsidRDefault="00407B87" w:rsidP="00157423">
      <w:pPr>
        <w:widowControl/>
        <w:wordWrap/>
        <w:autoSpaceDE/>
        <w:autoSpaceDN/>
        <w:spacing w:line="360" w:lineRule="auto"/>
        <w:jc w:val="center"/>
        <w:rPr>
          <w:rFonts w:ascii="굴림" w:eastAsia="굴림" w:hAnsi="굴림" w:cs="굴림"/>
          <w:b/>
          <w:color w:val="000000" w:themeColor="text1"/>
          <w:sz w:val="22"/>
          <w:szCs w:val="22"/>
        </w:rPr>
      </w:pPr>
      <w:r w:rsidRPr="00407B87">
        <w:rPr>
          <w:rFonts w:ascii="굴림" w:eastAsia="굴림" w:hAnsi="굴림" w:cs="굴림" w:hint="eastAsia"/>
          <w:b/>
          <w:color w:val="000000" w:themeColor="text1"/>
          <w:sz w:val="22"/>
          <w:szCs w:val="22"/>
        </w:rPr>
        <w:t>표준 번호 : KCS.KO-12.0139</w:t>
      </w:r>
    </w:p>
    <w:p w:rsidR="00407B87" w:rsidRDefault="00407B87" w:rsidP="00157423">
      <w:pPr>
        <w:widowControl/>
        <w:wordWrap/>
        <w:autoSpaceDE/>
        <w:autoSpaceDN/>
        <w:spacing w:line="360" w:lineRule="auto"/>
        <w:jc w:val="left"/>
        <w:rPr>
          <w:rFonts w:ascii="굴림" w:eastAsia="굴림" w:hAnsi="굴림" w:cs="굴림"/>
          <w:color w:val="000000" w:themeColor="text1"/>
          <w:sz w:val="22"/>
          <w:szCs w:val="22"/>
        </w:rPr>
      </w:pP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이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표준의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제정</w:t>
      </w:r>
      <w:r w:rsidRPr="00407B87">
        <w:rPr>
          <w:rFonts w:ascii="MS Mincho" w:eastAsia="MS Mincho" w:hAnsi="MS Mincho" w:cs="MS Mincho" w:hint="eastAsia"/>
          <w:color w:val="000000" w:themeColor="text1"/>
          <w:sz w:val="22"/>
          <w:szCs w:val="22"/>
        </w:rPr>
        <w:t>․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개정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및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발간을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위해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아래와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같이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여러분들이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 xml:space="preserve"> </w:t>
      </w:r>
      <w:r w:rsidRPr="00407B87">
        <w:rPr>
          <w:rFonts w:ascii="굴림" w:eastAsia="굴림" w:hAnsi="굴림" w:cs="굴림" w:hint="eastAsia"/>
          <w:color w:val="000000" w:themeColor="text1"/>
          <w:sz w:val="22"/>
          <w:szCs w:val="22"/>
        </w:rPr>
        <w:t>공헌하였습니다</w:t>
      </w:r>
      <w:r w:rsidRPr="00407B87">
        <w:rPr>
          <w:rFonts w:ascii="굴림" w:eastAsia="굴림" w:hAnsi="굴림" w:cs="굴림"/>
          <w:color w:val="000000" w:themeColor="text1"/>
          <w:sz w:val="22"/>
          <w:szCs w:val="22"/>
        </w:rPr>
        <w:t>.</w:t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487"/>
        <w:gridCol w:w="1638"/>
        <w:gridCol w:w="2863"/>
        <w:gridCol w:w="2490"/>
      </w:tblGrid>
      <w:tr w:rsidR="00407B87" w:rsidTr="00407B87">
        <w:trPr>
          <w:trHeight w:hRule="exact" w:val="819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107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구분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107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성명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107"/>
              <w:ind w:left="656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소속</w:t>
            </w:r>
            <w:r w:rsidRPr="00407B87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및</w:t>
            </w:r>
            <w:r w:rsidRPr="00407B87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직위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107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이메일</w:t>
            </w:r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8"/>
              <w:ind w:left="242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과제</w:t>
            </w:r>
            <w:r w:rsidRPr="00407B87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제안</w:t>
            </w:r>
          </w:p>
        </w:tc>
        <w:tc>
          <w:tcPr>
            <w:tcW w:w="163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8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심성구</w:t>
            </w:r>
          </w:p>
        </w:tc>
        <w:tc>
          <w:tcPr>
            <w:tcW w:w="286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8"/>
              <w:ind w:left="13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한국정보통신기술협회</w:t>
            </w:r>
            <w:r w:rsidRPr="00407B87">
              <w:rPr>
                <w:rFonts w:ascii="굴림" w:eastAsia="굴림" w:hAnsi="굴림" w:cs="굴림"/>
                <w:spacing w:val="33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2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책임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88"/>
              <w:ind w:left="395"/>
              <w:rPr>
                <w:rFonts w:ascii="굴림" w:eastAsia="굴림" w:hAnsi="굴림" w:cs="굴림"/>
                <w:sz w:val="20"/>
                <w:szCs w:val="20"/>
              </w:rPr>
            </w:pPr>
            <w:hyperlink r:id="rId19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sknara@tta.or.kr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64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표준</w:t>
            </w:r>
            <w:r w:rsidRPr="00407B87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초안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제출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윤석웅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한국인터넷진흥원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책임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287"/>
              <w:rPr>
                <w:rFonts w:ascii="굴림" w:eastAsia="굴림" w:hAnsi="굴림" w:cs="굴림"/>
                <w:sz w:val="20"/>
                <w:szCs w:val="20"/>
              </w:rPr>
            </w:pPr>
            <w:hyperlink r:id="rId20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seokung@kisa.or.kr</w:t>
              </w:r>
            </w:hyperlink>
          </w:p>
        </w:tc>
      </w:tr>
      <w:tr w:rsidR="00407B87" w:rsidTr="00407B87">
        <w:trPr>
          <w:trHeight w:hRule="exact" w:val="781"/>
        </w:trPr>
        <w:tc>
          <w:tcPr>
            <w:tcW w:w="148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3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ind w:left="64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표준</w:t>
            </w:r>
            <w:r w:rsidRPr="00407B87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초안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검토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김종성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86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국민대학교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/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교수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160"/>
              <w:rPr>
                <w:rFonts w:ascii="굴림" w:eastAsia="굴림" w:hAnsi="굴림" w:cs="굴림"/>
                <w:sz w:val="20"/>
                <w:szCs w:val="20"/>
              </w:rPr>
            </w:pPr>
            <w:hyperlink r:id="rId21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jongsung.k@gmail.com</w:t>
              </w:r>
            </w:hyperlink>
          </w:p>
        </w:tc>
      </w:tr>
      <w:tr w:rsidR="00407B87" w:rsidTr="00407B87">
        <w:trPr>
          <w:trHeight w:hRule="exact" w:val="740"/>
        </w:trPr>
        <w:tc>
          <w:tcPr>
            <w:tcW w:w="148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3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권대성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3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국가보안기술연구소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실장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83"/>
              <w:ind w:left="213"/>
              <w:rPr>
                <w:rFonts w:ascii="굴림" w:eastAsia="굴림" w:hAnsi="굴림" w:cs="굴림"/>
                <w:sz w:val="20"/>
                <w:szCs w:val="20"/>
              </w:rPr>
            </w:pPr>
            <w:hyperlink r:id="rId22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ds_kwon@ensec.re.kr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spacing w:before="5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ind w:left="170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표준안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심의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염흥열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14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순천향대학교</w:t>
            </w:r>
            <w:r w:rsidRPr="00407B87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/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교수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309"/>
              <w:rPr>
                <w:rFonts w:ascii="굴림" w:eastAsia="굴림" w:hAnsi="굴림" w:cs="굴림"/>
                <w:sz w:val="20"/>
                <w:szCs w:val="20"/>
              </w:rPr>
            </w:pPr>
            <w:hyperlink r:id="rId23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hyyoum@sch.ac.kr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신용녀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342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금융보안연구원</w:t>
            </w:r>
            <w:r w:rsidRPr="00407B87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/</w:t>
            </w:r>
            <w:r w:rsidRPr="00407B87">
              <w:rPr>
                <w:rFonts w:ascii="굴림" w:eastAsia="굴림" w:hAnsi="굴림" w:cs="굴림"/>
                <w:spacing w:val="30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책임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383"/>
              <w:rPr>
                <w:rFonts w:ascii="굴림" w:eastAsia="굴림" w:hAnsi="굴림" w:cs="굴림"/>
                <w:sz w:val="20"/>
                <w:szCs w:val="20"/>
              </w:rPr>
            </w:pPr>
            <w:hyperlink r:id="rId24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ynshin@fsa.or.kr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나재훈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한국전자통신연구원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책임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417"/>
              <w:rPr>
                <w:rFonts w:ascii="굴림" w:eastAsia="굴림" w:hAnsi="굴림" w:cs="굴림"/>
                <w:sz w:val="20"/>
                <w:szCs w:val="20"/>
              </w:rPr>
            </w:pPr>
            <w:hyperlink r:id="rId25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jhnah@etri.re.kr</w:t>
              </w:r>
            </w:hyperlink>
          </w:p>
        </w:tc>
      </w:tr>
      <w:tr w:rsidR="00407B87" w:rsidTr="00407B87">
        <w:trPr>
          <w:trHeight w:hRule="exact" w:val="781"/>
        </w:trPr>
        <w:tc>
          <w:tcPr>
            <w:tcW w:w="14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진승헌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5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한국전자통신연구원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실장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5"/>
              <w:ind w:left="443"/>
              <w:rPr>
                <w:rFonts w:ascii="굴림" w:eastAsia="굴림" w:hAnsi="굴림" w:cs="굴림"/>
                <w:sz w:val="20"/>
                <w:szCs w:val="20"/>
              </w:rPr>
            </w:pPr>
            <w:hyperlink r:id="rId26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jinsh@etri.re.kr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3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강우진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93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금융보안연구원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본부장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93"/>
              <w:ind w:left="400"/>
              <w:rPr>
                <w:rFonts w:ascii="굴림" w:eastAsia="굴림" w:hAnsi="굴림" w:cs="굴림"/>
                <w:sz w:val="20"/>
                <w:szCs w:val="20"/>
              </w:rPr>
            </w:pPr>
            <w:hyperlink r:id="rId27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hanull@fsa.or.kr</w:t>
              </w:r>
            </w:hyperlink>
          </w:p>
        </w:tc>
      </w:tr>
      <w:tr w:rsidR="00407B87" w:rsidTr="00407B87">
        <w:trPr>
          <w:trHeight w:hRule="exact" w:val="750"/>
        </w:trPr>
        <w:tc>
          <w:tcPr>
            <w:tcW w:w="148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8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신동명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8"/>
              <w:ind w:left="20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스마트그리드사업단</w:t>
            </w:r>
            <w:r w:rsidRPr="00407B87">
              <w:rPr>
                <w:rFonts w:ascii="굴림" w:eastAsia="굴림" w:hAnsi="굴림" w:cs="굴림"/>
                <w:spacing w:val="29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책임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88"/>
              <w:ind w:left="165"/>
              <w:rPr>
                <w:rFonts w:ascii="굴림" w:eastAsia="굴림" w:hAnsi="굴림" w:cs="굴림"/>
                <w:sz w:val="20"/>
                <w:szCs w:val="20"/>
              </w:rPr>
            </w:pPr>
            <w:hyperlink r:id="rId28">
              <w:r w:rsidR="00407B87" w:rsidRPr="00407B87">
                <w:rPr>
                  <w:rFonts w:ascii="굴림" w:eastAsia="굴림" w:hAnsi="굴림"/>
                  <w:spacing w:val="-2"/>
                  <w:sz w:val="20"/>
                  <w:szCs w:val="20"/>
                </w:rPr>
                <w:t>dmshin@smartgrid.or.kr</w:t>
              </w:r>
            </w:hyperlink>
          </w:p>
        </w:tc>
      </w:tr>
      <w:tr w:rsidR="00407B87" w:rsidTr="00407B87">
        <w:trPr>
          <w:trHeight w:hRule="exact" w:val="705"/>
        </w:trPr>
        <w:tc>
          <w:tcPr>
            <w:tcW w:w="148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spacing w:before="18"/>
              <w:rPr>
                <w:rFonts w:ascii="굴림" w:eastAsia="굴림" w:hAnsi="굴림" w:cs="Meiryo"/>
                <w:b/>
                <w:bCs/>
                <w:sz w:val="20"/>
                <w:szCs w:val="20"/>
              </w:rPr>
            </w:pPr>
          </w:p>
          <w:p w:rsidR="00407B87" w:rsidRPr="00407B87" w:rsidRDefault="00407B87" w:rsidP="00157423">
            <w:pPr>
              <w:pStyle w:val="TableParagraph"/>
              <w:ind w:left="170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사무국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</w:rPr>
              <w:t>담당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76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석재호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76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국립전파연구원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연구사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76"/>
              <w:ind w:left="306"/>
              <w:rPr>
                <w:rFonts w:ascii="굴림" w:eastAsia="굴림" w:hAnsi="굴림" w:cs="굴림"/>
                <w:sz w:val="20"/>
                <w:szCs w:val="20"/>
              </w:rPr>
            </w:pPr>
            <w:hyperlink r:id="rId29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jhseok@msip.go.kr</w:t>
              </w:r>
            </w:hyperlink>
          </w:p>
        </w:tc>
      </w:tr>
      <w:tr w:rsidR="00407B87" w:rsidTr="00407B87">
        <w:trPr>
          <w:trHeight w:hRule="exact" w:val="775"/>
        </w:trPr>
        <w:tc>
          <w:tcPr>
            <w:tcW w:w="1487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6"/>
              <w:ind w:left="383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w w:val="105"/>
                <w:sz w:val="20"/>
                <w:szCs w:val="20"/>
              </w:rPr>
              <w:t>박성천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6"/>
              <w:ind w:left="191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w w:val="105"/>
                <w:sz w:val="20"/>
                <w:szCs w:val="20"/>
                <w:lang w:eastAsia="ko-KR"/>
              </w:rPr>
              <w:t>국립전파연구원</w:t>
            </w:r>
            <w:r w:rsidRPr="00407B87">
              <w:rPr>
                <w:rFonts w:ascii="굴림" w:eastAsia="굴림" w:hAnsi="굴림" w:cs="굴림"/>
                <w:spacing w:val="8"/>
                <w:w w:val="105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w w:val="105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10"/>
                <w:w w:val="105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w w:val="105"/>
                <w:sz w:val="20"/>
                <w:szCs w:val="20"/>
                <w:lang w:eastAsia="ko-KR"/>
              </w:rPr>
              <w:t>주무관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86"/>
              <w:ind w:left="38"/>
              <w:rPr>
                <w:rFonts w:ascii="굴림" w:eastAsia="굴림" w:hAnsi="굴림" w:cs="굴림"/>
                <w:sz w:val="20"/>
                <w:szCs w:val="20"/>
              </w:rPr>
            </w:pPr>
            <w:hyperlink r:id="rId30">
              <w:r w:rsidR="00407B87" w:rsidRPr="00407B87">
                <w:rPr>
                  <w:rFonts w:ascii="굴림" w:eastAsia="굴림" w:hAnsi="굴림"/>
                  <w:spacing w:val="-3"/>
                  <w:w w:val="105"/>
                  <w:sz w:val="20"/>
                  <w:szCs w:val="20"/>
                </w:rPr>
                <w:t>pschon1000@msip.go.kr</w:t>
              </w:r>
            </w:hyperlink>
          </w:p>
        </w:tc>
      </w:tr>
      <w:tr w:rsidR="00407B87" w:rsidTr="00407B87">
        <w:trPr>
          <w:trHeight w:hRule="exact" w:val="740"/>
        </w:trPr>
        <w:tc>
          <w:tcPr>
            <w:tcW w:w="1487" w:type="dxa"/>
            <w:vMerge/>
            <w:tcBorders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6"/>
              <w:ind w:left="405"/>
              <w:rPr>
                <w:rFonts w:ascii="굴림" w:eastAsia="굴림" w:hAnsi="굴림" w:cs="굴림"/>
                <w:sz w:val="20"/>
                <w:szCs w:val="20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</w:rPr>
              <w:t>최일호</w:t>
            </w:r>
          </w:p>
        </w:tc>
        <w:tc>
          <w:tcPr>
            <w:tcW w:w="286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07B87" w:rsidRPr="00407B87" w:rsidRDefault="00407B87" w:rsidP="00157423">
            <w:pPr>
              <w:pStyle w:val="TableParagraph"/>
              <w:spacing w:before="86"/>
              <w:ind w:left="273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국립전파연구원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/</w:t>
            </w:r>
            <w:r w:rsidRPr="00407B87">
              <w:rPr>
                <w:rFonts w:ascii="굴림" w:eastAsia="굴림" w:hAnsi="굴림" w:cs="굴림"/>
                <w:spacing w:val="31"/>
                <w:sz w:val="20"/>
                <w:szCs w:val="20"/>
                <w:lang w:eastAsia="ko-KR"/>
              </w:rPr>
              <w:t xml:space="preserve"> </w:t>
            </w:r>
            <w:r w:rsidRPr="00407B87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주무관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07B87" w:rsidRPr="00407B87" w:rsidRDefault="005648CA" w:rsidP="00157423">
            <w:pPr>
              <w:pStyle w:val="TableParagraph"/>
              <w:spacing w:before="86"/>
              <w:ind w:left="239"/>
              <w:rPr>
                <w:rFonts w:ascii="굴림" w:eastAsia="굴림" w:hAnsi="굴림" w:cs="굴림"/>
                <w:sz w:val="20"/>
                <w:szCs w:val="20"/>
              </w:rPr>
            </w:pPr>
            <w:hyperlink r:id="rId31">
              <w:r w:rsidR="00407B87" w:rsidRPr="00407B87">
                <w:rPr>
                  <w:rFonts w:ascii="굴림" w:eastAsia="굴림" w:hAnsi="굴림"/>
                  <w:spacing w:val="-1"/>
                  <w:sz w:val="20"/>
                  <w:szCs w:val="20"/>
                </w:rPr>
                <w:t>ilho0620@msip.go.kr</w:t>
              </w:r>
            </w:hyperlink>
          </w:p>
        </w:tc>
      </w:tr>
    </w:tbl>
    <w:p w:rsidR="005B2354" w:rsidRPr="00DF0B56" w:rsidRDefault="00B12E3B" w:rsidP="003F5166">
      <w:pPr>
        <w:pStyle w:val="KSDTff0"/>
        <w:rPr>
          <w:rFonts w:ascii="굴림" w:eastAsia="굴림" w:hAnsi="굴림"/>
          <w:b w:val="0"/>
          <w:color w:val="000000" w:themeColor="text1"/>
          <w:sz w:val="28"/>
          <w:szCs w:val="28"/>
        </w:rPr>
      </w:pPr>
      <w:r>
        <w:rPr>
          <w:rFonts w:ascii="굴림" w:eastAsia="굴림" w:hAnsi="굴림" w:cs="굴림"/>
          <w:color w:val="000000" w:themeColor="text1"/>
          <w:sz w:val="22"/>
          <w:szCs w:val="22"/>
        </w:rPr>
        <w:br w:type="page"/>
      </w:r>
      <w:bookmarkStart w:id="36" w:name="_Toc431889868"/>
      <w:r w:rsidR="00D73139" w:rsidRPr="003F5166">
        <w:rPr>
          <w:color w:val="000000" w:themeColor="text1"/>
        </w:rPr>
        <w:lastRenderedPageBreak/>
        <w:t>KS X</w:t>
      </w:r>
      <w:r w:rsidR="005B2354" w:rsidRPr="003F5166">
        <w:rPr>
          <w:rFonts w:hint="eastAsia"/>
          <w:color w:val="000000" w:themeColor="text1"/>
        </w:rPr>
        <w:t xml:space="preserve"> </w:t>
      </w:r>
      <w:r w:rsidR="006B1A45" w:rsidRPr="003F5166">
        <w:rPr>
          <w:rFonts w:hint="eastAsia"/>
          <w:color w:val="000000" w:themeColor="text1"/>
        </w:rPr>
        <w:t>3</w:t>
      </w:r>
      <w:r w:rsidR="00AF08B1" w:rsidRPr="003F5166">
        <w:rPr>
          <w:rFonts w:hint="eastAsia"/>
          <w:color w:val="000000" w:themeColor="text1"/>
        </w:rPr>
        <w:t>2</w:t>
      </w:r>
      <w:r w:rsidR="00DF0B56" w:rsidRPr="003F5166">
        <w:rPr>
          <w:rFonts w:hint="eastAsia"/>
          <w:color w:val="000000" w:themeColor="text1"/>
        </w:rPr>
        <w:t>31</w:t>
      </w:r>
      <w:r w:rsidR="005B2354" w:rsidRPr="003F5166">
        <w:rPr>
          <w:rFonts w:hint="eastAsia"/>
          <w:color w:val="000000" w:themeColor="text1"/>
        </w:rPr>
        <w:t xml:space="preserve"> : 201</w:t>
      </w:r>
      <w:r w:rsidR="00AF08B1" w:rsidRPr="003F5166">
        <w:rPr>
          <w:rFonts w:hint="eastAsia"/>
          <w:color w:val="000000" w:themeColor="text1"/>
        </w:rPr>
        <w:t>4</w:t>
      </w:r>
      <w:bookmarkEnd w:id="36"/>
    </w:p>
    <w:p w:rsidR="00AF08B1" w:rsidRDefault="00AF08B1" w:rsidP="005B2354">
      <w:pPr>
        <w:pStyle w:val="KSDTf9"/>
        <w:wordWrap/>
        <w:rPr>
          <w:color w:val="000000" w:themeColor="text1"/>
        </w:rPr>
      </w:pPr>
      <w:r w:rsidRPr="00AF08B1">
        <w:rPr>
          <w:rFonts w:hint="eastAsia"/>
          <w:color w:val="000000" w:themeColor="text1"/>
        </w:rPr>
        <w:t>기기</w:t>
      </w:r>
      <w:r w:rsidRPr="00AF08B1">
        <w:rPr>
          <w:rFonts w:hint="eastAsia"/>
          <w:color w:val="000000" w:themeColor="text1"/>
        </w:rPr>
        <w:t xml:space="preserve"> </w:t>
      </w:r>
      <w:r w:rsidRPr="00AF08B1">
        <w:rPr>
          <w:rFonts w:hint="eastAsia"/>
          <w:color w:val="000000" w:themeColor="text1"/>
        </w:rPr>
        <w:t>인증서</w:t>
      </w:r>
      <w:r w:rsidRPr="00AF08B1">
        <w:rPr>
          <w:rFonts w:hint="eastAsia"/>
          <w:color w:val="000000" w:themeColor="text1"/>
        </w:rPr>
        <w:t xml:space="preserve"> </w:t>
      </w:r>
      <w:r w:rsidRPr="00AF08B1">
        <w:rPr>
          <w:rFonts w:hint="eastAsia"/>
          <w:color w:val="000000" w:themeColor="text1"/>
        </w:rPr>
        <w:t>규격</w:t>
      </w:r>
    </w:p>
    <w:p w:rsidR="005B2354" w:rsidRPr="00B17621" w:rsidRDefault="005B2354" w:rsidP="005B2354">
      <w:pPr>
        <w:pStyle w:val="KSDTf9"/>
        <w:wordWrap/>
        <w:rPr>
          <w:color w:val="000000" w:themeColor="text1"/>
        </w:rPr>
      </w:pPr>
      <w:r>
        <w:rPr>
          <w:rFonts w:hint="eastAsia"/>
          <w:color w:val="000000" w:themeColor="text1"/>
        </w:rPr>
        <w:t>개정내용</w:t>
      </w:r>
      <w:r>
        <w:rPr>
          <w:rFonts w:hint="eastAsia"/>
          <w:color w:val="000000" w:themeColor="text1"/>
        </w:rPr>
        <w:t xml:space="preserve"> </w:t>
      </w:r>
      <w:r w:rsidRPr="00B17621">
        <w:rPr>
          <w:rFonts w:hint="eastAsia"/>
          <w:color w:val="000000" w:themeColor="text1"/>
        </w:rPr>
        <w:t>해설</w:t>
      </w:r>
    </w:p>
    <w:p w:rsidR="005B2354" w:rsidRPr="00AF08B1" w:rsidRDefault="005B2354" w:rsidP="005B2354"/>
    <w:p w:rsidR="005B2354" w:rsidRPr="005B2354" w:rsidRDefault="005B2354" w:rsidP="005B2354"/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이 해설은 본체 및 부속서에 규정/기재한 사항 및 이것에 관련된 사항을 설명하는 것으로 표준의 일부는 아니다</w:t>
      </w:r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B2354" w:rsidRPr="00B17621" w:rsidRDefault="005B2354" w:rsidP="005B2354">
      <w:pPr>
        <w:pStyle w:val="13"/>
        <w:numPr>
          <w:ilvl w:val="0"/>
          <w:numId w:val="18"/>
        </w:numPr>
        <w:rPr>
          <w:color w:val="000000" w:themeColor="text1"/>
          <w:lang w:eastAsia="ko-KR"/>
        </w:rPr>
      </w:pPr>
      <w:bookmarkStart w:id="37" w:name="_Toc431889869"/>
      <w:r>
        <w:rPr>
          <w:rFonts w:hint="eastAsia"/>
          <w:color w:val="000000" w:themeColor="text1"/>
          <w:lang w:eastAsia="ko-KR"/>
        </w:rPr>
        <w:t>개정의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취지</w:t>
      </w:r>
      <w:bookmarkEnd w:id="37"/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color w:val="000000" w:themeColor="text1"/>
        </w:rPr>
      </w:pPr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주파수를 집성 기술을 위해 다중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공중선을 사용하는 이동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통신용 무설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설비를 시험 할 수 있도록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하려는 것임</w:t>
      </w:r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B2354" w:rsidRPr="00B17621" w:rsidRDefault="005B2354" w:rsidP="005B2354">
      <w:pPr>
        <w:pStyle w:val="13"/>
        <w:rPr>
          <w:color w:val="000000" w:themeColor="text1"/>
          <w:lang w:eastAsia="ko-KR"/>
        </w:rPr>
      </w:pPr>
      <w:bookmarkStart w:id="38" w:name="_Toc431889870"/>
      <w:r>
        <w:rPr>
          <w:rFonts w:hint="eastAsia"/>
          <w:color w:val="000000" w:themeColor="text1"/>
          <w:lang w:eastAsia="ko-KR"/>
        </w:rPr>
        <w:t>주요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개정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내용</w:t>
      </w:r>
      <w:bookmarkEnd w:id="38"/>
    </w:p>
    <w:p w:rsidR="005B2354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>성능시험 일반적 사항으로 신호혼합기 신설</w:t>
      </w: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>성능시험 일반적 사항으로 주파수 집성 다중 공중선 신설</w:t>
      </w: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공중선전력, 스퓨리어스영역 불요발사 측정방법에서 주파수 집성 다중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공중선 신호를 측정하는 경우 시험구성도 추가</w:t>
      </w: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‘주파수측정장비’를 ‘스펙트럼분석기’로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>수정</w:t>
      </w: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공중선전력, 스퓨리어스영역 불요발사 측정방법에서 주파수 집성 다중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 </w:t>
      </w: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공중선 신호를 측정하는 경우 측정방법 추가</w:t>
      </w:r>
    </w:p>
    <w:p w:rsidR="005B2354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대역외영역 불요발사 측정방법의 시험절차에 이동국의 경우 측정방법 추가</w:t>
      </w:r>
    </w:p>
    <w:p w:rsidR="005B2354" w:rsidRPr="00480487" w:rsidRDefault="005B2354" w:rsidP="00C8176D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480487">
        <w:rPr>
          <w:rFonts w:ascii="한양신명조" w:eastAsia="한양신명조" w:hAnsi="한양신명조" w:cs="굴림" w:hint="eastAsia"/>
          <w:color w:val="000000" w:themeColor="text1"/>
          <w:lang w:val="en-US"/>
        </w:rPr>
        <w:t>기타사항 추가</w:t>
      </w:r>
    </w:p>
    <w:p w:rsidR="005B2354" w:rsidRPr="00480487" w:rsidRDefault="005B2354" w:rsidP="005B2354">
      <w:pPr>
        <w:widowControl/>
        <w:wordWrap/>
        <w:snapToGrid w:val="0"/>
        <w:spacing w:line="384" w:lineRule="auto"/>
        <w:ind w:firstLine="195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B2354" w:rsidRPr="00B17621" w:rsidRDefault="005B2354" w:rsidP="005B2354">
      <w:pPr>
        <w:pStyle w:val="13"/>
        <w:rPr>
          <w:color w:val="000000" w:themeColor="text1"/>
        </w:rPr>
      </w:pPr>
      <w:bookmarkStart w:id="39" w:name="_Toc431889871"/>
      <w:r w:rsidRPr="00B17621">
        <w:rPr>
          <w:rFonts w:hint="eastAsia"/>
          <w:color w:val="000000" w:themeColor="text1"/>
          <w:lang w:eastAsia="ko-KR"/>
        </w:rPr>
        <w:t>원안작성자</w:t>
      </w:r>
      <w:bookmarkEnd w:id="39"/>
    </w:p>
    <w:p w:rsidR="005B2354" w:rsidRPr="00B17621" w:rsidRDefault="005B2354" w:rsidP="005B23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</w:p>
    <w:p w:rsidR="005B2354" w:rsidRPr="00B17621" w:rsidRDefault="005B2354" w:rsidP="005B2354">
      <w:pPr>
        <w:widowControl/>
        <w:wordWrap/>
        <w:adjustRightInd w:val="0"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  <w:lang w:val="en-US"/>
        </w:rPr>
      </w:pP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>김민석</w:t>
      </w: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, 석재호(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이상 </w:t>
      </w: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국립전파연구원), 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 xml:space="preserve">조평동(한국전자통신연구원), </w:t>
      </w:r>
      <w:r w:rsidRPr="00B17621">
        <w:rPr>
          <w:rFonts w:ascii="한양신명조" w:eastAsia="한양신명조" w:hAnsi="한양신명조" w:cs="굴림" w:hint="eastAsia"/>
          <w:color w:val="000000" w:themeColor="text1"/>
          <w:lang w:val="en-US"/>
        </w:rPr>
        <w:t>안준오(미래전파공학연구소</w:t>
      </w:r>
      <w:r>
        <w:rPr>
          <w:rFonts w:ascii="한양신명조" w:eastAsia="한양신명조" w:hAnsi="한양신명조" w:cs="굴림" w:hint="eastAsia"/>
          <w:color w:val="000000" w:themeColor="text1"/>
          <w:lang w:val="en-US"/>
        </w:rPr>
        <w:t>)</w:t>
      </w: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widowControl/>
        <w:wordWrap/>
        <w:autoSpaceDE/>
        <w:autoSpaceDN/>
        <w:spacing w:line="240" w:lineRule="auto"/>
        <w:jc w:val="left"/>
        <w:rPr>
          <w:color w:val="000000" w:themeColor="text1"/>
        </w:rPr>
      </w:pPr>
      <w:r w:rsidRPr="00B17621">
        <w:rPr>
          <w:color w:val="000000" w:themeColor="text1"/>
        </w:rPr>
        <w:br w:type="page"/>
      </w: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5B2354" w:rsidP="005B2354">
      <w:pPr>
        <w:rPr>
          <w:color w:val="000000" w:themeColor="text1"/>
        </w:rPr>
      </w:pPr>
    </w:p>
    <w:p w:rsidR="005B2354" w:rsidRPr="00B17621" w:rsidRDefault="00C2731C" w:rsidP="00522F54">
      <w:pPr>
        <w:pStyle w:val="aa"/>
        <w:wordWrap/>
        <w:spacing w:before="170" w:afterLines="20" w:after="48"/>
        <w:jc w:val="center"/>
        <w:rPr>
          <w:color w:val="000000" w:themeColor="text1"/>
        </w:rPr>
      </w:pPr>
      <w:r w:rsidRPr="00B17621">
        <w:rPr>
          <w:rFonts w:ascii="Arial" w:eastAsia="돋움" w:hAnsi="Arial" w:cs="Arial"/>
          <w:b/>
          <w:color w:val="000000" w:themeColor="text1"/>
          <w:sz w:val="26"/>
          <w:szCs w:val="26"/>
        </w:rPr>
        <w:fldChar w:fldCharType="begin"/>
      </w:r>
      <w:r w:rsidR="005B2354" w:rsidRPr="00B17621">
        <w:rPr>
          <w:rFonts w:ascii="Arial" w:eastAsia="돋움" w:hAnsi="Arial" w:cs="Arial"/>
          <w:b/>
          <w:color w:val="000000" w:themeColor="text1"/>
          <w:sz w:val="26"/>
          <w:szCs w:val="26"/>
        </w:rPr>
        <w:instrText xml:space="preserve"> </w:instrText>
      </w:r>
      <w:r w:rsidR="005B2354" w:rsidRPr="00B17621">
        <w:rPr>
          <w:rFonts w:ascii="Arial" w:eastAsia="돋움" w:hAnsi="Arial" w:cs="Arial" w:hint="eastAsia"/>
          <w:b/>
          <w:color w:val="000000" w:themeColor="text1"/>
          <w:sz w:val="26"/>
          <w:szCs w:val="26"/>
        </w:rPr>
        <w:instrText>DOCPROPERTY  KSMark  \* MERGEFORMAT</w:instrText>
      </w:r>
      <w:r w:rsidR="005B2354" w:rsidRPr="00B17621">
        <w:rPr>
          <w:rFonts w:ascii="Arial" w:eastAsia="돋움" w:hAnsi="Arial" w:cs="Arial"/>
          <w:b/>
          <w:color w:val="000000" w:themeColor="text1"/>
          <w:sz w:val="26"/>
          <w:szCs w:val="26"/>
        </w:rPr>
        <w:instrText xml:space="preserve"> </w:instrText>
      </w:r>
      <w:r w:rsidRPr="00B17621">
        <w:rPr>
          <w:rFonts w:ascii="Arial" w:eastAsia="돋움" w:hAnsi="Arial" w:cs="Arial"/>
          <w:b/>
          <w:color w:val="000000" w:themeColor="text1"/>
          <w:sz w:val="26"/>
          <w:szCs w:val="26"/>
        </w:rPr>
        <w:fldChar w:fldCharType="end"/>
      </w:r>
      <w:r w:rsidR="00D73139" w:rsidRPr="00D73139">
        <w:rPr>
          <w:rFonts w:ascii="Arial" w:eastAsia="돋움" w:hAnsi="Arial" w:cs="Arial"/>
          <w:b/>
          <w:color w:val="000000" w:themeColor="text1"/>
          <w:sz w:val="26"/>
          <w:szCs w:val="26"/>
        </w:rPr>
        <w:t>KS X</w:t>
      </w:r>
      <w:r w:rsidR="005B2354" w:rsidRPr="00B17621">
        <w:rPr>
          <w:rFonts w:ascii="Arial" w:hAnsi="Arial" w:cs="Arial" w:hint="eastAsia"/>
          <w:b/>
          <w:color w:val="000000" w:themeColor="text1"/>
          <w:sz w:val="26"/>
          <w:szCs w:val="26"/>
        </w:rPr>
        <w:t xml:space="preserve"> </w:t>
      </w:r>
      <w:r w:rsidR="00642490">
        <w:rPr>
          <w:rFonts w:ascii="Arial" w:hAnsi="Arial" w:cs="Arial" w:hint="eastAsia"/>
          <w:b/>
          <w:color w:val="000000" w:themeColor="text1"/>
          <w:sz w:val="26"/>
          <w:szCs w:val="26"/>
        </w:rPr>
        <w:t>3</w:t>
      </w:r>
      <w:r w:rsidR="00407B87">
        <w:rPr>
          <w:rFonts w:ascii="Arial" w:hAnsi="Arial" w:cs="Arial" w:hint="eastAsia"/>
          <w:b/>
          <w:color w:val="000000" w:themeColor="text1"/>
          <w:sz w:val="26"/>
          <w:szCs w:val="26"/>
        </w:rPr>
        <w:t>231</w:t>
      </w:r>
      <w:r w:rsidR="005B2354" w:rsidRPr="00B17621">
        <w:rPr>
          <w:rFonts w:ascii="Arial" w:hAnsi="Arial" w:cs="Arial" w:hint="eastAsia"/>
          <w:b/>
          <w:color w:val="000000" w:themeColor="text1"/>
          <w:sz w:val="26"/>
          <w:szCs w:val="26"/>
        </w:rPr>
        <w:t xml:space="preserve"> </w:t>
      </w:r>
      <w:r w:rsidR="005B2354" w:rsidRPr="00B17621">
        <w:rPr>
          <w:rFonts w:hint="eastAsia"/>
          <w:color w:val="000000" w:themeColor="text1"/>
          <w:position w:val="2"/>
          <w:sz w:val="22"/>
          <w:szCs w:val="22"/>
        </w:rPr>
        <w:t xml:space="preserve">: </w:t>
      </w:r>
      <w:r w:rsidRPr="00B17621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begin"/>
      </w:r>
      <w:r w:rsidR="005B2354" w:rsidRPr="00B17621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5B2354" w:rsidRPr="00B17621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IF </w:instrText>
      </w:r>
      <w:fldSimple w:instr=" DOCPROPERTY &quot;NCKnd&quot; \* MERGEFORMAT ">
        <w:r w:rsidR="005B2354" w:rsidRPr="00B17621">
          <w:rPr>
            <w:rFonts w:ascii="Arial" w:hAnsi="Arial" w:cs="Arial"/>
            <w:b/>
            <w:color w:val="000000" w:themeColor="text1"/>
            <w:position w:val="2"/>
            <w:sz w:val="22"/>
            <w:szCs w:val="22"/>
          </w:rPr>
          <w:instrText>1</w:instrText>
        </w:r>
      </w:fldSimple>
      <w:r w:rsidR="005B2354" w:rsidRPr="00B17621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instrText xml:space="preserve"> = 1 </w:instrText>
      </w:r>
      <w:fldSimple w:instr=" DOCPROPERTY &quot;NewYear&quot; \* MERGEFORMAT ">
        <w:r w:rsidR="005B2354" w:rsidRPr="00B17621">
          <w:rPr>
            <w:rFonts w:ascii="Arial" w:hAnsi="Arial" w:cs="Arial"/>
            <w:b/>
            <w:color w:val="000000" w:themeColor="text1"/>
            <w:position w:val="2"/>
            <w:sz w:val="22"/>
            <w:szCs w:val="22"/>
          </w:rPr>
          <w:instrText>2003</w:instrText>
        </w:r>
      </w:fldSimple>
      <w:r w:rsidR="005B2354" w:rsidRPr="00B17621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B17621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separate"/>
      </w:r>
      <w:r w:rsidR="005B2354" w:rsidRPr="00B17621">
        <w:rPr>
          <w:rFonts w:ascii="Arial" w:hAnsi="Arial" w:cs="Arial"/>
          <w:b/>
          <w:noProof/>
          <w:color w:val="000000" w:themeColor="text1"/>
          <w:position w:val="2"/>
          <w:sz w:val="22"/>
          <w:szCs w:val="22"/>
        </w:rPr>
        <w:t>20</w:t>
      </w:r>
      <w:r w:rsidRPr="00B17621">
        <w:rPr>
          <w:rFonts w:ascii="Arial" w:hAnsi="Arial" w:cs="Arial"/>
          <w:b/>
          <w:color w:val="000000" w:themeColor="text1"/>
          <w:position w:val="2"/>
          <w:sz w:val="22"/>
          <w:szCs w:val="22"/>
        </w:rPr>
        <w:fldChar w:fldCharType="end"/>
      </w:r>
      <w:r w:rsidR="005B2354" w:rsidRPr="00B17621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t>1</w:t>
      </w:r>
      <w:r w:rsidR="00AF08B1">
        <w:rPr>
          <w:rFonts w:ascii="Arial" w:hAnsi="Arial" w:cs="Arial" w:hint="eastAsia"/>
          <w:b/>
          <w:color w:val="000000" w:themeColor="text1"/>
          <w:position w:val="2"/>
          <w:sz w:val="22"/>
          <w:szCs w:val="22"/>
        </w:rPr>
        <w:t>4</w:t>
      </w:r>
      <w:r w:rsidRPr="00B17621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fldChar w:fldCharType="begin"/>
      </w:r>
      <w:r w:rsidR="005B2354" w:rsidRPr="00B17621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="005B2354" w:rsidRPr="00B17621">
        <w:rPr>
          <w:rFonts w:ascii="Arial" w:eastAsia="돋움" w:hAnsi="Arial" w:hint="eastAsia"/>
          <w:b/>
          <w:color w:val="000000" w:themeColor="text1"/>
          <w:position w:val="2"/>
          <w:sz w:val="22"/>
          <w:szCs w:val="22"/>
        </w:rPr>
        <w:instrText>DOCPROPERTY  Amendment  \* MERGEFORMAT</w:instrText>
      </w:r>
      <w:r w:rsidR="005B2354" w:rsidRPr="00B17621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instrText xml:space="preserve"> </w:instrText>
      </w:r>
      <w:r w:rsidRPr="00B17621">
        <w:rPr>
          <w:rFonts w:ascii="Arial" w:eastAsia="돋움" w:hAnsi="Arial"/>
          <w:b/>
          <w:color w:val="000000" w:themeColor="text1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5B2354" w:rsidRPr="00B17621" w:rsidTr="00CB52C5">
        <w:trPr>
          <w:trHeight w:hRule="exact" w:val="3427"/>
          <w:jc w:val="center"/>
        </w:trPr>
        <w:tc>
          <w:tcPr>
            <w:tcW w:w="3435" w:type="dxa"/>
            <w:vAlign w:val="center"/>
          </w:tcPr>
          <w:p w:rsidR="005B2354" w:rsidRPr="00B17621" w:rsidRDefault="005B2354" w:rsidP="00522F54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  <w:p w:rsidR="005B2354" w:rsidRPr="00B17621" w:rsidRDefault="004F106F" w:rsidP="00CB52C5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</w:t>
            </w:r>
            <w:r w:rsidR="005B2354"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SKSK</w:t>
            </w:r>
          </w:p>
          <w:p w:rsidR="005B2354" w:rsidRPr="00B17621" w:rsidRDefault="005B2354" w:rsidP="00CB52C5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:rsidR="005B2354" w:rsidRPr="00B17621" w:rsidRDefault="004F106F" w:rsidP="00CB52C5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</w:t>
            </w:r>
            <w:r w:rsidR="005B2354"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SK</w:t>
            </w:r>
          </w:p>
          <w:p w:rsidR="005B2354" w:rsidRPr="00B17621" w:rsidRDefault="005B2354" w:rsidP="00CB52C5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B17621">
              <w:rPr>
                <w:rFonts w:ascii="Arial" w:hAnsi="Arial" w:cs="Arial" w:hint="eastAsia"/>
                <w:b/>
                <w:bCs/>
                <w:color w:val="000000" w:themeColor="text1"/>
                <w:sz w:val="40"/>
                <w:szCs w:val="40"/>
              </w:rPr>
              <w:t>KS</w:t>
            </w:r>
          </w:p>
          <w:p w:rsidR="005B2354" w:rsidRPr="00B17621" w:rsidRDefault="004F106F" w:rsidP="00CB52C5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</w:t>
            </w:r>
            <w:r w:rsidR="005B2354" w:rsidRPr="00B17621">
              <w:rPr>
                <w:rFonts w:ascii="Arial" w:hAnsi="Arial" w:cs="Arial" w:hint="eastAsia"/>
                <w:b/>
                <w:bCs/>
                <w:color w:val="000000" w:themeColor="text1"/>
                <w:sz w:val="40"/>
                <w:szCs w:val="40"/>
              </w:rPr>
              <w:t>SK</w:t>
            </w:r>
          </w:p>
          <w:p w:rsidR="005B2354" w:rsidRPr="00B17621" w:rsidRDefault="005B2354" w:rsidP="00CB52C5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</w:t>
            </w:r>
          </w:p>
          <w:p w:rsidR="005B2354" w:rsidRPr="00B17621" w:rsidRDefault="004F106F" w:rsidP="00CB52C5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</w:t>
            </w:r>
            <w:r w:rsidR="005B2354"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SKSK</w:t>
            </w:r>
          </w:p>
          <w:p w:rsidR="005B2354" w:rsidRPr="00B17621" w:rsidRDefault="005B2354" w:rsidP="00CB52C5">
            <w:pPr>
              <w:pStyle w:val="aa"/>
              <w:wordWrap/>
              <w:spacing w:line="360" w:lineRule="exact"/>
              <w:ind w:leftChars="89" w:left="178"/>
              <w:rPr>
                <w:color w:val="000000" w:themeColor="text1"/>
              </w:rPr>
            </w:pPr>
            <w:r w:rsidRPr="00B17621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>KSKSKS</w:t>
            </w:r>
          </w:p>
        </w:tc>
      </w:tr>
    </w:tbl>
    <w:p w:rsidR="005B2354" w:rsidRPr="00B17621" w:rsidRDefault="005B2354" w:rsidP="005B2354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5B2354" w:rsidRPr="00B17621" w:rsidTr="00CB52C5">
        <w:trPr>
          <w:trHeight w:val="363"/>
          <w:jc w:val="center"/>
        </w:trPr>
        <w:tc>
          <w:tcPr>
            <w:tcW w:w="5186" w:type="dxa"/>
          </w:tcPr>
          <w:p w:rsidR="005B2354" w:rsidRPr="00B17621" w:rsidRDefault="00AF08B1" w:rsidP="005B2354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</w:pPr>
            <w:r w:rsidRPr="00AF08B1">
              <w:rPr>
                <w:rFonts w:ascii="Arial" w:eastAsia="한컴돋움" w:hAnsi="Arial" w:cs="Arial"/>
                <w:b/>
                <w:color w:val="000000" w:themeColor="text1"/>
                <w:w w:val="70"/>
                <w:sz w:val="40"/>
                <w:szCs w:val="40"/>
              </w:rPr>
              <w:t>Device Certificate Specification</w:t>
            </w:r>
          </w:p>
        </w:tc>
      </w:tr>
      <w:tr w:rsidR="005B2354" w:rsidRPr="00B17621" w:rsidTr="00CB52C5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:rsidR="005B2354" w:rsidRPr="00B17621" w:rsidRDefault="005B2354" w:rsidP="00CB52C5">
            <w:pPr>
              <w:pStyle w:val="aa"/>
              <w:rPr>
                <w:color w:val="000000" w:themeColor="text1"/>
                <w:sz w:val="20"/>
              </w:rPr>
            </w:pPr>
          </w:p>
        </w:tc>
      </w:tr>
    </w:tbl>
    <w:p w:rsidR="005B2354" w:rsidRPr="00B17621" w:rsidRDefault="005B2354" w:rsidP="005B2354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 w:themeColor="text1"/>
          <w:lang w:val="en-US"/>
        </w:rPr>
      </w:pPr>
    </w:p>
    <w:p w:rsidR="005B2354" w:rsidRPr="005B2354" w:rsidRDefault="005B2354" w:rsidP="005B2354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 w:themeColor="text1"/>
          <w:lang w:val="en-US"/>
        </w:rPr>
      </w:pPr>
    </w:p>
    <w:p w:rsidR="005B2354" w:rsidRDefault="005B2354" w:rsidP="005B2354">
      <w:pPr>
        <w:shd w:val="clear" w:color="auto" w:fill="FFFFFF"/>
        <w:spacing w:line="384" w:lineRule="auto"/>
        <w:jc w:val="center"/>
        <w:textAlignment w:val="baseline"/>
        <w:rPr>
          <w:rFonts w:ascii="바탕" w:eastAsia="굴림" w:hAnsi="굴림" w:cs="굴림"/>
          <w:color w:val="000000" w:themeColor="text1"/>
          <w:lang w:val="en-US"/>
        </w:rPr>
      </w:pPr>
    </w:p>
    <w:p w:rsidR="002A7BC1" w:rsidRPr="00B17621" w:rsidRDefault="002A7BC1" w:rsidP="005B2354">
      <w:pPr>
        <w:shd w:val="clear" w:color="auto" w:fill="FFFFFF"/>
        <w:spacing w:line="384" w:lineRule="auto"/>
        <w:jc w:val="center"/>
        <w:textAlignment w:val="baseline"/>
        <w:rPr>
          <w:rFonts w:ascii="바탕" w:eastAsia="굴림" w:hAnsi="굴림" w:cs="굴림"/>
          <w:color w:val="000000" w:themeColor="text1"/>
          <w:lang w:val="en-US"/>
        </w:rPr>
      </w:pPr>
    </w:p>
    <w:p w:rsidR="005B2354" w:rsidRPr="00B17621" w:rsidRDefault="005B2354" w:rsidP="005B2354">
      <w:pPr>
        <w:jc w:val="center"/>
        <w:rPr>
          <w:color w:val="000000" w:themeColor="text1"/>
        </w:rPr>
      </w:pPr>
    </w:p>
    <w:p w:rsidR="00810423" w:rsidRPr="00810423" w:rsidRDefault="00810423" w:rsidP="0081042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color w:val="000000" w:themeColor="text1"/>
        </w:rPr>
      </w:pPr>
    </w:p>
    <w:p w:rsidR="00277A06" w:rsidRPr="00B17621" w:rsidRDefault="00277A06" w:rsidP="00221F4C">
      <w:pPr>
        <w:jc w:val="center"/>
        <w:rPr>
          <w:color w:val="000000" w:themeColor="text1"/>
        </w:rPr>
      </w:pPr>
      <w:bookmarkStart w:id="40" w:name="_Toc426123541"/>
      <w:bookmarkStart w:id="41" w:name="_Toc426123595"/>
      <w:bookmarkStart w:id="42" w:name="표지3"/>
      <w:bookmarkStart w:id="43" w:name="표지4"/>
      <w:bookmarkEnd w:id="40"/>
      <w:bookmarkEnd w:id="41"/>
      <w:bookmarkEnd w:id="42"/>
      <w:bookmarkEnd w:id="43"/>
    </w:p>
    <w:sectPr w:rsidR="00277A06" w:rsidRPr="00B17621" w:rsidSect="00277A06">
      <w:headerReference w:type="default" r:id="rId32"/>
      <w:footerReference w:type="default" r:id="rId33"/>
      <w:headerReference w:type="first" r:id="rId34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8CA" w:rsidRDefault="005648CA" w:rsidP="00277A06">
      <w:pPr>
        <w:spacing w:line="240" w:lineRule="auto"/>
      </w:pPr>
      <w:r>
        <w:separator/>
      </w:r>
    </w:p>
  </w:endnote>
  <w:endnote w:type="continuationSeparator" w:id="0">
    <w:p w:rsidR="005648CA" w:rsidRDefault="005648CA" w:rsidP="00277A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한컴돋움">
    <w:altName w:val="새굴림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aira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3828F4" w:rsidRDefault="00B95EBE" w:rsidP="00277A06">
    <w:pPr>
      <w:pStyle w:val="ad"/>
      <w:tabs>
        <w:tab w:val="left" w:pos="4669"/>
      </w:tabs>
      <w:rPr>
        <w:b/>
        <w:sz w:val="22"/>
        <w:szCs w:val="22"/>
      </w:rPr>
    </w:pPr>
    <w:r w:rsidRPr="003828F4">
      <w:rPr>
        <w:rStyle w:val="ae"/>
        <w:b/>
        <w:sz w:val="22"/>
        <w:szCs w:val="22"/>
      </w:rPr>
      <w:fldChar w:fldCharType="begin"/>
    </w:r>
    <w:r w:rsidRPr="003828F4">
      <w:rPr>
        <w:rStyle w:val="ae"/>
        <w:b/>
        <w:sz w:val="22"/>
        <w:szCs w:val="22"/>
      </w:rPr>
      <w:instrText xml:space="preserve"> PAGE </w:instrText>
    </w:r>
    <w:r w:rsidRPr="003828F4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2</w:t>
    </w:r>
    <w:r w:rsidRPr="003828F4">
      <w:rPr>
        <w:rStyle w:val="ae"/>
        <w:b/>
        <w:sz w:val="22"/>
        <w:szCs w:val="22"/>
      </w:rPr>
      <w:fldChar w:fldCharType="end"/>
    </w:r>
  </w:p>
  <w:p w:rsidR="00B95EBE" w:rsidRDefault="00B95EBE" w:rsidP="00277A0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0447B3" w:rsidRDefault="00B95EBE" w:rsidP="00277A06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B267FA">
      <w:rPr>
        <w:rStyle w:val="ae"/>
        <w:rFonts w:cs="Arial"/>
        <w:b/>
        <w:noProof/>
        <w:sz w:val="22"/>
        <w:szCs w:val="22"/>
      </w:rPr>
      <w:t>2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Default="00B95EBE" w:rsidP="00277A06">
    <w:pPr>
      <w:pStyle w:val="ad"/>
      <w:jc w:val="center"/>
    </w:pPr>
    <w:r>
      <w:rPr>
        <w:rStyle w:val="ae"/>
        <w:rFonts w:ascii="Arial Black" w:hAnsi="Arial Black" w:cs="Arial" w:hint="eastAsia"/>
        <w:sz w:val="22"/>
      </w:rPr>
      <w:t xml:space="preserve">- </w:t>
    </w:r>
    <w:r>
      <w:rPr>
        <w:rStyle w:val="ae"/>
        <w:rFonts w:ascii="Arial Black" w:hAnsi="Arial Black" w:cs="Arial"/>
        <w:sz w:val="22"/>
      </w:rPr>
      <w:fldChar w:fldCharType="begin"/>
    </w:r>
    <w:r>
      <w:rPr>
        <w:rStyle w:val="ae"/>
        <w:rFonts w:ascii="Arial Black" w:hAnsi="Arial Black" w:cs="Arial"/>
        <w:sz w:val="22"/>
      </w:rPr>
      <w:instrText xml:space="preserve"> PAGE </w:instrText>
    </w:r>
    <w:r>
      <w:rPr>
        <w:rStyle w:val="ae"/>
        <w:rFonts w:ascii="Arial Black" w:hAnsi="Arial Black" w:cs="Arial"/>
        <w:sz w:val="22"/>
      </w:rPr>
      <w:fldChar w:fldCharType="separate"/>
    </w:r>
    <w:r>
      <w:rPr>
        <w:rStyle w:val="ae"/>
        <w:rFonts w:ascii="Arial Black" w:hAnsi="Arial Black" w:cs="Arial"/>
        <w:noProof/>
        <w:sz w:val="22"/>
      </w:rPr>
      <w:t>1</w:t>
    </w:r>
    <w:r>
      <w:rPr>
        <w:rStyle w:val="ae"/>
        <w:rFonts w:ascii="Arial Black" w:hAnsi="Arial Black" w:cs="Arial"/>
        <w:sz w:val="22"/>
      </w:rPr>
      <w:fldChar w:fldCharType="end"/>
    </w:r>
    <w:r>
      <w:rPr>
        <w:rStyle w:val="ae"/>
        <w:rFonts w:ascii="Arial Black" w:hAnsi="Arial Black" w:cs="Arial" w:hint="eastAsia"/>
        <w:sz w:val="22"/>
      </w:rPr>
      <w:t xml:space="preserve"> -</w:t>
    </w:r>
  </w:p>
  <w:p w:rsidR="00B95EBE" w:rsidRDefault="00B95EB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2621E6" w:rsidRDefault="00B95EBE" w:rsidP="00277A06">
    <w:pPr>
      <w:pStyle w:val="ad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8CA" w:rsidRDefault="005648CA" w:rsidP="00277A06">
      <w:pPr>
        <w:spacing w:line="240" w:lineRule="auto"/>
      </w:pPr>
      <w:r>
        <w:separator/>
      </w:r>
    </w:p>
  </w:footnote>
  <w:footnote w:type="continuationSeparator" w:id="0">
    <w:p w:rsidR="005648CA" w:rsidRDefault="005648CA" w:rsidP="00277A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Default="00B95EBE">
    <w:pP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Default="00B95EBE" w:rsidP="00277A06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Default="00B95EBE">
    <w:pPr>
      <w:jc w:val="right"/>
      <w:rPr>
        <w:b/>
        <w:bCs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007BBB" w:rsidRDefault="009C16FF" w:rsidP="00277A06">
    <w:pPr>
      <w:pStyle w:val="ac"/>
      <w:rPr>
        <w:b/>
        <w:bCs/>
        <w:sz w:val="18"/>
      </w:rPr>
    </w:pPr>
    <w:fldSimple w:instr=" DOCPROPERTY &quot;DocSymPart&quot;  \* MERGEFORMAT ">
      <w:r w:rsidR="00B95EBE" w:rsidRPr="006A0C1D">
        <w:rPr>
          <w:rFonts w:cs="Arial"/>
          <w:b/>
          <w:bCs/>
          <w:sz w:val="18"/>
        </w:rPr>
        <w:t>C</w:t>
      </w:r>
    </w:fldSimple>
    <w:r w:rsidR="00B95EBE" w:rsidRPr="004457B8">
      <w:rPr>
        <w:rFonts w:cs="Arial"/>
        <w:b/>
        <w:bCs/>
        <w:sz w:val="18"/>
      </w:rPr>
      <w:t xml:space="preserve"> </w:t>
    </w:r>
    <w:fldSimple w:instr=" DOCPROPERTY &quot;DocNoPart&quot;  \* MERGEFORMAT ">
      <w:r w:rsidR="00B95EBE" w:rsidRPr="006A0C1D">
        <w:rPr>
          <w:rFonts w:cs="Arial"/>
          <w:b/>
          <w:bCs/>
          <w:sz w:val="18"/>
        </w:rPr>
        <w:t>IEC</w:t>
      </w:r>
      <w:r w:rsidR="00B95EBE">
        <w:t xml:space="preserve"> 61000-2-9 Ed. 1.0</w:t>
      </w:r>
    </w:fldSimple>
    <w:r w:rsidR="00B95EBE" w:rsidRPr="00007BBB">
      <w:rPr>
        <w:rFonts w:hint="eastAsia"/>
        <w:b/>
        <w:bCs/>
        <w:sz w:val="18"/>
      </w:rPr>
      <w:t xml:space="preserve"> </w:t>
    </w:r>
    <w:r w:rsidR="00B95EBE" w:rsidRPr="00007BBB">
      <w:rPr>
        <w:rFonts w:hint="eastAsia"/>
        <w:sz w:val="18"/>
      </w:rPr>
      <w:t xml:space="preserve">: </w:t>
    </w:r>
    <w:r w:rsidR="00B95EBE" w:rsidRPr="00007BBB">
      <w:rPr>
        <w:sz w:val="18"/>
      </w:rPr>
      <w:fldChar w:fldCharType="begin"/>
    </w:r>
    <w:r w:rsidR="00B95EBE" w:rsidRPr="00007BBB">
      <w:rPr>
        <w:sz w:val="18"/>
      </w:rPr>
      <w:instrText xml:space="preserve"> </w:instrText>
    </w:r>
    <w:r w:rsidR="00B95EBE" w:rsidRPr="00007BBB">
      <w:rPr>
        <w:rFonts w:hint="eastAsia"/>
        <w:sz w:val="18"/>
      </w:rPr>
      <w:instrText xml:space="preserve">IF </w:instrText>
    </w:r>
    <w:fldSimple w:instr=" DOCPROPERTY &quot;NCKnd&quot;  \* MERGEFORMAT ">
      <w:r w:rsidR="00B95EBE" w:rsidRPr="006A0C1D">
        <w:rPr>
          <w:sz w:val="18"/>
        </w:rPr>
        <w:instrText>1</w:instrText>
      </w:r>
    </w:fldSimple>
    <w:r w:rsidR="00B95EBE" w:rsidRPr="00007BBB">
      <w:rPr>
        <w:sz w:val="18"/>
      </w:rPr>
      <w:instrText xml:space="preserve"> </w:instrText>
    </w:r>
    <w:r w:rsidR="00B95EBE" w:rsidRPr="00007BBB">
      <w:rPr>
        <w:rFonts w:hint="eastAsia"/>
        <w:sz w:val="18"/>
      </w:rPr>
      <w:instrText xml:space="preserve">= 1 </w:instrText>
    </w:r>
    <w:fldSimple w:instr=" DOCPROPERTY &quot;NewYear&quot;  \* MERGEFORMAT ">
      <w:r w:rsidR="00B95EBE" w:rsidRPr="006A0C1D">
        <w:rPr>
          <w:sz w:val="18"/>
        </w:rPr>
        <w:instrText>2003</w:instrText>
      </w:r>
    </w:fldSimple>
    <w:r w:rsidR="00B95EBE" w:rsidRPr="00007BBB">
      <w:rPr>
        <w:sz w:val="18"/>
      </w:rPr>
      <w:fldChar w:fldCharType="separate"/>
    </w:r>
    <w:r w:rsidR="00B95EBE" w:rsidRPr="006A0C1D">
      <w:rPr>
        <w:noProof/>
        <w:sz w:val="18"/>
      </w:rPr>
      <w:t>2003</w:t>
    </w:r>
    <w:r w:rsidR="00B95EBE" w:rsidRPr="00007BBB">
      <w:rPr>
        <w:sz w:val="18"/>
      </w:rPr>
      <w:fldChar w:fldCharType="end"/>
    </w:r>
    <w:r w:rsidR="00B95EBE" w:rsidRPr="00007BBB">
      <w:rPr>
        <w:sz w:val="18"/>
      </w:rPr>
      <w:fldChar w:fldCharType="begin"/>
    </w:r>
    <w:r w:rsidR="00B95EBE" w:rsidRPr="00007BBB">
      <w:rPr>
        <w:sz w:val="18"/>
      </w:rPr>
      <w:instrText xml:space="preserve"> </w:instrText>
    </w:r>
    <w:r w:rsidR="00B95EBE" w:rsidRPr="00007BBB">
      <w:rPr>
        <w:rFonts w:hint="eastAsia"/>
        <w:sz w:val="18"/>
      </w:rPr>
      <w:instrText xml:space="preserve">IF </w:instrText>
    </w:r>
    <w:fldSimple w:instr=" DOCPROPERTY &quot;NCKnd&quot;  \* MERGEFORMAT ">
      <w:r w:rsidR="00B95EBE" w:rsidRPr="006A0C1D">
        <w:rPr>
          <w:sz w:val="18"/>
        </w:rPr>
        <w:instrText>1</w:instrText>
      </w:r>
    </w:fldSimple>
    <w:r w:rsidR="00B95EBE" w:rsidRPr="00007BBB">
      <w:rPr>
        <w:sz w:val="18"/>
      </w:rPr>
      <w:instrText xml:space="preserve"> </w:instrText>
    </w:r>
    <w:r w:rsidR="00B95EBE" w:rsidRPr="00007BBB">
      <w:rPr>
        <w:rFonts w:hint="eastAsia"/>
        <w:sz w:val="18"/>
      </w:rPr>
      <w:instrText xml:space="preserve">= 2 </w:instrText>
    </w:r>
    <w:fldSimple w:instr=" DOCPROPERTY &quot;ChgYear&quot;  \* MERGEFORMAT ">
      <w:r w:rsidR="00B95EBE">
        <w:rPr>
          <w:sz w:val="18"/>
        </w:rPr>
        <w:instrText>2004</w:instrText>
      </w:r>
    </w:fldSimple>
    <w:r w:rsidR="00B95EBE" w:rsidRPr="00007BBB">
      <w:rPr>
        <w:sz w:val="18"/>
      </w:rPr>
      <w:fldChar w:fldCharType="end"/>
    </w:r>
  </w:p>
  <w:p w:rsidR="00B95EBE" w:rsidRDefault="00B95EBE" w:rsidP="00277A06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3D40CA" w:rsidRDefault="00B95EBE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3231 : 2014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Pr="006A0C1D">
        <w:rPr>
          <w:rFonts w:cs="Arial"/>
          <w:color w:val="000000"/>
          <w:sz w:val="22"/>
          <w:szCs w:val="22"/>
        </w:rPr>
        <w:instrText>1</w:instrText>
      </w:r>
    </w:fldSimple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935C97" w:rsidRDefault="009C16FF" w:rsidP="00277A06">
    <w:pPr>
      <w:pStyle w:val="ac"/>
      <w:tabs>
        <w:tab w:val="clear" w:pos="4252"/>
        <w:tab w:val="clear" w:pos="8504"/>
      </w:tabs>
      <w:adjustRightInd w:val="0"/>
      <w:rPr>
        <w:rFonts w:eastAsia="돋움"/>
        <w:bCs/>
        <w:sz w:val="22"/>
        <w:szCs w:val="22"/>
      </w:rPr>
    </w:pPr>
    <w:fldSimple w:instr=" DOCPROPERTY &quot;DocKnd&quot;  \* MERGEFORMAT ">
      <w:r w:rsidR="00B95EBE" w:rsidRPr="006A0C1D">
        <w:rPr>
          <w:rFonts w:eastAsia="돋움"/>
          <w:sz w:val="22"/>
        </w:rPr>
        <w:t>KS</w:t>
      </w:r>
    </w:fldSimple>
    <w:r w:rsidR="00B95EBE" w:rsidRPr="00935C97">
      <w:rPr>
        <w:rFonts w:eastAsia="돋움"/>
        <w:sz w:val="22"/>
      </w:rPr>
      <w:t xml:space="preserve"> </w:t>
    </w:r>
    <w:fldSimple w:instr=" DOCPROPERTY &quot;DocSymPart&quot;  \* MERGEFORMAT ">
      <w:r w:rsidR="00B95EBE" w:rsidRPr="006A0C1D">
        <w:rPr>
          <w:rFonts w:eastAsia="돋움"/>
          <w:sz w:val="22"/>
        </w:rPr>
        <w:t>C</w:t>
      </w:r>
    </w:fldSimple>
    <w:r w:rsidR="00B95EBE" w:rsidRPr="00935C97">
      <w:rPr>
        <w:rFonts w:eastAsia="돋움" w:hint="eastAsia"/>
        <w:sz w:val="22"/>
      </w:rPr>
      <w:t xml:space="preserve"> </w:t>
    </w:r>
    <w:fldSimple w:instr=" DOCPROPERTY &quot;DocNoPart&quot;  \* MERGEFORMAT ">
      <w:r w:rsidR="00B95EBE" w:rsidRPr="006A0C1D">
        <w:rPr>
          <w:rFonts w:eastAsia="돋움"/>
          <w:sz w:val="22"/>
        </w:rPr>
        <w:t>IEC</w:t>
      </w:r>
      <w:r w:rsidR="00B95EBE">
        <w:t xml:space="preserve"> 61000-2-9 Ed. 1.0</w:t>
      </w:r>
    </w:fldSimple>
    <w:r w:rsidR="00B95EBE">
      <w:rPr>
        <w:rFonts w:ascii="돋움" w:eastAsia="돋움" w:hAnsi="돋움" w:hint="eastAsia"/>
        <w:sz w:val="22"/>
      </w:rPr>
      <w:t>：</w:t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="00B95EBE" w:rsidRPr="006A0C1D">
        <w:rPr>
          <w:rFonts w:cs="Arial"/>
          <w:color w:val="000000"/>
          <w:sz w:val="22"/>
          <w:szCs w:val="22"/>
        </w:rPr>
        <w:instrText>1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= 1 </w:instrText>
    </w:r>
    <w:fldSimple w:instr=" DOCPROPERTY &quot;NewYear&quot; \* MERGEFORMAT ">
      <w:r w:rsidR="00B95EBE" w:rsidRPr="006A0C1D">
        <w:rPr>
          <w:rFonts w:cs="Arial"/>
          <w:color w:val="000000"/>
          <w:sz w:val="22"/>
          <w:szCs w:val="22"/>
        </w:rPr>
        <w:instrText>2003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</w:instrText>
    </w:r>
    <w:r w:rsidR="00B95EBE" w:rsidRPr="00291E8D">
      <w:rPr>
        <w:rFonts w:cs="Arial"/>
        <w:color w:val="000000"/>
        <w:sz w:val="22"/>
        <w:szCs w:val="22"/>
      </w:rPr>
      <w:fldChar w:fldCharType="separate"/>
    </w:r>
    <w:r w:rsidR="00B95EBE" w:rsidRPr="006A0C1D">
      <w:rPr>
        <w:rFonts w:cs="Arial"/>
        <w:noProof/>
        <w:color w:val="000000"/>
        <w:sz w:val="22"/>
        <w:szCs w:val="22"/>
      </w:rPr>
      <w:t>2003</w: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="00B95EBE" w:rsidRPr="006A0C1D">
        <w:rPr>
          <w:rFonts w:cs="Arial"/>
          <w:color w:val="000000"/>
          <w:sz w:val="22"/>
          <w:szCs w:val="22"/>
        </w:rPr>
        <w:instrText>1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= 2 </w:instrText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 w:rsidRPr="00291E8D">
      <w:rPr>
        <w:rFonts w:cs="Arial"/>
        <w:color w:val="000000"/>
        <w:sz w:val="22"/>
        <w:szCs w:val="22"/>
      </w:rPr>
      <w:instrText xml:space="preserve"> </w:instrTex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>
      <w:fldChar w:fldCharType="begin"/>
    </w:r>
    <w:r w:rsidR="00B95EBE">
      <w:instrText xml:space="preserve"> DOCPROPERTY  Amendment  \* MERGEFORMAT </w:instrText>
    </w:r>
    <w:r w:rsidR="00B95EBE">
      <w:rPr>
        <w:rFonts w:eastAsia="돋움" w:cs="Arial"/>
        <w:color w:val="000000"/>
        <w:sz w:val="22"/>
        <w:szCs w:val="22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A10975" w:rsidRDefault="00B95EBE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3231 : 2014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Pr="006A0C1D">
        <w:rPr>
          <w:rFonts w:cs="Arial"/>
          <w:color w:val="000000"/>
          <w:sz w:val="22"/>
          <w:szCs w:val="22"/>
        </w:rPr>
        <w:instrText>1</w:instrText>
      </w:r>
    </w:fldSimple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EBE" w:rsidRPr="00D16D82" w:rsidRDefault="009C16FF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fldSimple w:instr=" DOCPROPERTY &quot;DocKnd&quot;  \* MERGEFORMAT ">
      <w:r w:rsidR="00B95EBE" w:rsidRPr="006A0C1D">
        <w:rPr>
          <w:rFonts w:cs="Arial"/>
          <w:sz w:val="22"/>
          <w:szCs w:val="22"/>
        </w:rPr>
        <w:t>KS</w:t>
      </w:r>
    </w:fldSimple>
    <w:r w:rsidR="00B95EBE" w:rsidRPr="00291E8D">
      <w:rPr>
        <w:rFonts w:cs="Arial"/>
        <w:sz w:val="22"/>
        <w:szCs w:val="22"/>
      </w:rPr>
      <w:t xml:space="preserve"> </w:t>
    </w:r>
    <w:fldSimple w:instr=" DOCPROPERTY &quot;DocSymPart&quot;  \* MERGEFORMAT ">
      <w:r w:rsidR="00B95EBE" w:rsidRPr="006A0C1D">
        <w:rPr>
          <w:rFonts w:cs="Arial"/>
          <w:sz w:val="22"/>
          <w:szCs w:val="22"/>
        </w:rPr>
        <w:t>C</w:t>
      </w:r>
    </w:fldSimple>
    <w:r w:rsidR="00B95EBE" w:rsidRPr="00291E8D">
      <w:rPr>
        <w:rFonts w:cs="Arial"/>
        <w:sz w:val="22"/>
        <w:szCs w:val="22"/>
      </w:rPr>
      <w:t xml:space="preserve"> </w:t>
    </w:r>
    <w:fldSimple w:instr=" DOCPROPERTY  DocNoPart1  \* MERGEFORMAT ">
      <w:r w:rsidR="00B95EBE" w:rsidRPr="006A0C1D">
        <w:rPr>
          <w:rFonts w:cs="Arial"/>
          <w:color w:val="000000"/>
          <w:sz w:val="22"/>
          <w:szCs w:val="22"/>
        </w:rPr>
        <w:t>IEC61000-2-9</w:t>
      </w:r>
    </w:fldSimple>
    <w:r w:rsidR="00B95EBE">
      <w:rPr>
        <w:rFonts w:ascii="바탕" w:hAnsi="바탕" w:cs="Arial" w:hint="eastAsia"/>
        <w:color w:val="000000"/>
        <w:sz w:val="22"/>
        <w:szCs w:val="22"/>
      </w:rPr>
      <w:t>：</w:t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="00B95EBE" w:rsidRPr="006A0C1D">
        <w:rPr>
          <w:rFonts w:cs="Arial"/>
          <w:color w:val="000000"/>
          <w:sz w:val="22"/>
          <w:szCs w:val="22"/>
        </w:rPr>
        <w:instrText>1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= 1 </w:instrText>
    </w:r>
    <w:fldSimple w:instr=" DOCPROPERTY &quot;NewYear&quot; \* MERGEFORMAT ">
      <w:r w:rsidR="00B95EBE" w:rsidRPr="006A0C1D">
        <w:rPr>
          <w:rFonts w:cs="Arial"/>
          <w:color w:val="000000"/>
          <w:sz w:val="22"/>
          <w:szCs w:val="22"/>
        </w:rPr>
        <w:instrText>2003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</w:instrText>
    </w:r>
    <w:r w:rsidR="00B95EBE" w:rsidRPr="00291E8D">
      <w:rPr>
        <w:rFonts w:cs="Arial"/>
        <w:color w:val="000000"/>
        <w:sz w:val="22"/>
        <w:szCs w:val="22"/>
      </w:rPr>
      <w:fldChar w:fldCharType="separate"/>
    </w:r>
    <w:r w:rsidR="00B95EBE" w:rsidRPr="006A0C1D">
      <w:rPr>
        <w:rFonts w:cs="Arial"/>
        <w:noProof/>
        <w:color w:val="000000"/>
        <w:sz w:val="22"/>
        <w:szCs w:val="22"/>
      </w:rPr>
      <w:t>2003</w: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IF </w:instrText>
    </w:r>
    <w:fldSimple w:instr=" DOCPROPERTY &quot;NCKnd&quot; \* MERGEFORMAT ">
      <w:r w:rsidR="00B95EBE" w:rsidRPr="006A0C1D">
        <w:rPr>
          <w:rFonts w:cs="Arial"/>
          <w:color w:val="000000"/>
          <w:sz w:val="22"/>
          <w:szCs w:val="22"/>
        </w:rPr>
        <w:instrText>1</w:instrText>
      </w:r>
    </w:fldSimple>
    <w:r w:rsidR="00B95EBE" w:rsidRPr="00291E8D">
      <w:rPr>
        <w:rFonts w:cs="Arial"/>
        <w:color w:val="000000"/>
        <w:sz w:val="22"/>
        <w:szCs w:val="22"/>
      </w:rPr>
      <w:instrText xml:space="preserve"> = 2 </w:instrText>
    </w:r>
    <w:r w:rsidR="00B95EBE" w:rsidRPr="00291E8D">
      <w:rPr>
        <w:rFonts w:cs="Arial"/>
        <w:color w:val="000000"/>
        <w:sz w:val="22"/>
        <w:szCs w:val="22"/>
      </w:rPr>
      <w:fldChar w:fldCharType="begin"/>
    </w:r>
    <w:r w:rsidR="00B95EBE"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 w:rsidRPr="00291E8D">
      <w:rPr>
        <w:rFonts w:cs="Arial"/>
        <w:color w:val="000000"/>
        <w:sz w:val="22"/>
        <w:szCs w:val="22"/>
      </w:rPr>
      <w:instrText xml:space="preserve"> </w:instrText>
    </w:r>
    <w:r w:rsidR="00B95EBE" w:rsidRPr="00291E8D">
      <w:rPr>
        <w:rFonts w:cs="Arial"/>
        <w:color w:val="000000"/>
        <w:sz w:val="22"/>
        <w:szCs w:val="22"/>
      </w:rPr>
      <w:fldChar w:fldCharType="end"/>
    </w:r>
    <w:r w:rsidR="00B95EBE">
      <w:fldChar w:fldCharType="begin"/>
    </w:r>
    <w:r w:rsidR="00B95EBE">
      <w:instrText xml:space="preserve"> DOCPROPERTY  Amendment  \* MERGEFORMAT </w:instrText>
    </w:r>
    <w:r w:rsidR="00B95EBE"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7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9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3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4">
    <w:nsid w:val="33AC7EB8"/>
    <w:multiLevelType w:val="multilevel"/>
    <w:tmpl w:val="86748066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5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6">
    <w:nsid w:val="39B21CAF"/>
    <w:multiLevelType w:val="hybridMultilevel"/>
    <w:tmpl w:val="C99CFA86"/>
    <w:lvl w:ilvl="0" w:tplc="B42464A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8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1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4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5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7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8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29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20"/>
  </w:num>
  <w:num w:numId="12">
    <w:abstractNumId w:val="13"/>
  </w:num>
  <w:num w:numId="13">
    <w:abstractNumId w:val="30"/>
  </w:num>
  <w:num w:numId="14">
    <w:abstractNumId w:val="25"/>
  </w:num>
  <w:num w:numId="15">
    <w:abstractNumId w:val="11"/>
  </w:num>
  <w:num w:numId="16">
    <w:abstractNumId w:val="5"/>
  </w:num>
  <w:num w:numId="17">
    <w:abstractNumId w:val="22"/>
  </w:num>
  <w:num w:numId="18">
    <w:abstractNumId w:val="14"/>
    <w:lvlOverride w:ilvl="0">
      <w:startOverride w:val="1"/>
    </w:lvlOverride>
  </w:num>
  <w:num w:numId="19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ko-KR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7A06"/>
    <w:rsid w:val="00000F64"/>
    <w:rsid w:val="00000FE7"/>
    <w:rsid w:val="00002755"/>
    <w:rsid w:val="00006F3F"/>
    <w:rsid w:val="00010AC1"/>
    <w:rsid w:val="00011661"/>
    <w:rsid w:val="00014BB8"/>
    <w:rsid w:val="000176C9"/>
    <w:rsid w:val="00017C3A"/>
    <w:rsid w:val="0002270B"/>
    <w:rsid w:val="000315DE"/>
    <w:rsid w:val="00031A1B"/>
    <w:rsid w:val="000331F6"/>
    <w:rsid w:val="000349F2"/>
    <w:rsid w:val="00035AF3"/>
    <w:rsid w:val="00036067"/>
    <w:rsid w:val="000403EE"/>
    <w:rsid w:val="000415CB"/>
    <w:rsid w:val="000459EA"/>
    <w:rsid w:val="0004722C"/>
    <w:rsid w:val="0005404D"/>
    <w:rsid w:val="000557A5"/>
    <w:rsid w:val="00057746"/>
    <w:rsid w:val="000637EF"/>
    <w:rsid w:val="000670AF"/>
    <w:rsid w:val="00070B0F"/>
    <w:rsid w:val="00071168"/>
    <w:rsid w:val="00076892"/>
    <w:rsid w:val="0008342C"/>
    <w:rsid w:val="00086DB9"/>
    <w:rsid w:val="000908E8"/>
    <w:rsid w:val="00096F89"/>
    <w:rsid w:val="000A0B76"/>
    <w:rsid w:val="000A4279"/>
    <w:rsid w:val="000A63D1"/>
    <w:rsid w:val="000A666B"/>
    <w:rsid w:val="000B4070"/>
    <w:rsid w:val="000B794A"/>
    <w:rsid w:val="000B7CB2"/>
    <w:rsid w:val="000C1D86"/>
    <w:rsid w:val="000C439C"/>
    <w:rsid w:val="000C443D"/>
    <w:rsid w:val="000C6A3C"/>
    <w:rsid w:val="000D0D42"/>
    <w:rsid w:val="000D40BF"/>
    <w:rsid w:val="000D4183"/>
    <w:rsid w:val="000D440F"/>
    <w:rsid w:val="000D708C"/>
    <w:rsid w:val="000E14C8"/>
    <w:rsid w:val="000E3195"/>
    <w:rsid w:val="000E4463"/>
    <w:rsid w:val="000E6835"/>
    <w:rsid w:val="0010132D"/>
    <w:rsid w:val="001106A3"/>
    <w:rsid w:val="0011168F"/>
    <w:rsid w:val="0011209F"/>
    <w:rsid w:val="00113785"/>
    <w:rsid w:val="001148B9"/>
    <w:rsid w:val="00115459"/>
    <w:rsid w:val="00116BEA"/>
    <w:rsid w:val="00120729"/>
    <w:rsid w:val="00121503"/>
    <w:rsid w:val="001220C7"/>
    <w:rsid w:val="00125FCB"/>
    <w:rsid w:val="00132B55"/>
    <w:rsid w:val="00134759"/>
    <w:rsid w:val="00141109"/>
    <w:rsid w:val="0014151A"/>
    <w:rsid w:val="001447D5"/>
    <w:rsid w:val="00145049"/>
    <w:rsid w:val="00155BD5"/>
    <w:rsid w:val="00157423"/>
    <w:rsid w:val="0016700A"/>
    <w:rsid w:val="00167770"/>
    <w:rsid w:val="00171A90"/>
    <w:rsid w:val="00174BBA"/>
    <w:rsid w:val="00175084"/>
    <w:rsid w:val="00176C2A"/>
    <w:rsid w:val="001820D8"/>
    <w:rsid w:val="0018225C"/>
    <w:rsid w:val="001878B2"/>
    <w:rsid w:val="00187AEC"/>
    <w:rsid w:val="001901C7"/>
    <w:rsid w:val="00190BD4"/>
    <w:rsid w:val="001933DB"/>
    <w:rsid w:val="0019361E"/>
    <w:rsid w:val="00193FEF"/>
    <w:rsid w:val="00194809"/>
    <w:rsid w:val="001A0E8A"/>
    <w:rsid w:val="001A3828"/>
    <w:rsid w:val="001B1DF0"/>
    <w:rsid w:val="001B683C"/>
    <w:rsid w:val="001C3B71"/>
    <w:rsid w:val="001C5D35"/>
    <w:rsid w:val="001D0DD9"/>
    <w:rsid w:val="001D1270"/>
    <w:rsid w:val="001D4C55"/>
    <w:rsid w:val="001D59AB"/>
    <w:rsid w:val="001D64F2"/>
    <w:rsid w:val="001E14A7"/>
    <w:rsid w:val="001E4033"/>
    <w:rsid w:val="001E539E"/>
    <w:rsid w:val="001E5C46"/>
    <w:rsid w:val="001F01D3"/>
    <w:rsid w:val="001F10F7"/>
    <w:rsid w:val="001F5B67"/>
    <w:rsid w:val="00200917"/>
    <w:rsid w:val="00203EE2"/>
    <w:rsid w:val="0020734D"/>
    <w:rsid w:val="0020746B"/>
    <w:rsid w:val="002101A5"/>
    <w:rsid w:val="002101C3"/>
    <w:rsid w:val="00211728"/>
    <w:rsid w:val="00215EAD"/>
    <w:rsid w:val="00221F4C"/>
    <w:rsid w:val="00233F8C"/>
    <w:rsid w:val="00240103"/>
    <w:rsid w:val="00240BFB"/>
    <w:rsid w:val="00241A9C"/>
    <w:rsid w:val="00244645"/>
    <w:rsid w:val="00245057"/>
    <w:rsid w:val="0024692A"/>
    <w:rsid w:val="00250E93"/>
    <w:rsid w:val="00256F72"/>
    <w:rsid w:val="00267033"/>
    <w:rsid w:val="00270F5E"/>
    <w:rsid w:val="00275283"/>
    <w:rsid w:val="00277A06"/>
    <w:rsid w:val="002938C9"/>
    <w:rsid w:val="00294014"/>
    <w:rsid w:val="00295729"/>
    <w:rsid w:val="0029660A"/>
    <w:rsid w:val="00296CBE"/>
    <w:rsid w:val="00297E8A"/>
    <w:rsid w:val="00297EC6"/>
    <w:rsid w:val="00297EC8"/>
    <w:rsid w:val="002A0AAA"/>
    <w:rsid w:val="002A1506"/>
    <w:rsid w:val="002A7850"/>
    <w:rsid w:val="002A7BC1"/>
    <w:rsid w:val="002B144B"/>
    <w:rsid w:val="002B19BD"/>
    <w:rsid w:val="002B58A2"/>
    <w:rsid w:val="002C18A2"/>
    <w:rsid w:val="002C54C1"/>
    <w:rsid w:val="002C7624"/>
    <w:rsid w:val="002D7D3B"/>
    <w:rsid w:val="002E237E"/>
    <w:rsid w:val="002E2993"/>
    <w:rsid w:val="002E2E90"/>
    <w:rsid w:val="002E73CC"/>
    <w:rsid w:val="002F00B2"/>
    <w:rsid w:val="002F1C97"/>
    <w:rsid w:val="002F4FDA"/>
    <w:rsid w:val="002F6A81"/>
    <w:rsid w:val="003004D5"/>
    <w:rsid w:val="00301963"/>
    <w:rsid w:val="003034A6"/>
    <w:rsid w:val="00307750"/>
    <w:rsid w:val="00310677"/>
    <w:rsid w:val="003128ED"/>
    <w:rsid w:val="0031427D"/>
    <w:rsid w:val="0031494E"/>
    <w:rsid w:val="00315B55"/>
    <w:rsid w:val="00315F31"/>
    <w:rsid w:val="00317BB8"/>
    <w:rsid w:val="00322EFC"/>
    <w:rsid w:val="00325489"/>
    <w:rsid w:val="003267AA"/>
    <w:rsid w:val="00326A44"/>
    <w:rsid w:val="00327796"/>
    <w:rsid w:val="003314CA"/>
    <w:rsid w:val="00332BA1"/>
    <w:rsid w:val="0033394E"/>
    <w:rsid w:val="00336BA6"/>
    <w:rsid w:val="00336D99"/>
    <w:rsid w:val="0034368E"/>
    <w:rsid w:val="00347A13"/>
    <w:rsid w:val="00347E1C"/>
    <w:rsid w:val="003516DD"/>
    <w:rsid w:val="0035382A"/>
    <w:rsid w:val="00353A2F"/>
    <w:rsid w:val="00355997"/>
    <w:rsid w:val="00357B11"/>
    <w:rsid w:val="003610C6"/>
    <w:rsid w:val="003627AF"/>
    <w:rsid w:val="00362827"/>
    <w:rsid w:val="00362A8A"/>
    <w:rsid w:val="0037325F"/>
    <w:rsid w:val="003738D0"/>
    <w:rsid w:val="00373EC3"/>
    <w:rsid w:val="00376242"/>
    <w:rsid w:val="00376CCC"/>
    <w:rsid w:val="00376F2C"/>
    <w:rsid w:val="00380783"/>
    <w:rsid w:val="00381748"/>
    <w:rsid w:val="00381BFB"/>
    <w:rsid w:val="003821C8"/>
    <w:rsid w:val="00382D21"/>
    <w:rsid w:val="00383B27"/>
    <w:rsid w:val="00390DE4"/>
    <w:rsid w:val="00391679"/>
    <w:rsid w:val="003A0A5C"/>
    <w:rsid w:val="003A4A28"/>
    <w:rsid w:val="003A663D"/>
    <w:rsid w:val="003A668E"/>
    <w:rsid w:val="003B04C6"/>
    <w:rsid w:val="003B19D3"/>
    <w:rsid w:val="003B2509"/>
    <w:rsid w:val="003B56B9"/>
    <w:rsid w:val="003B56FA"/>
    <w:rsid w:val="003B5AD8"/>
    <w:rsid w:val="003C4ACB"/>
    <w:rsid w:val="003C6BEF"/>
    <w:rsid w:val="003D0B26"/>
    <w:rsid w:val="003D0DA5"/>
    <w:rsid w:val="003D18FC"/>
    <w:rsid w:val="003D3011"/>
    <w:rsid w:val="003D3912"/>
    <w:rsid w:val="003D7D83"/>
    <w:rsid w:val="003E0EBC"/>
    <w:rsid w:val="003E0F73"/>
    <w:rsid w:val="003E3FFC"/>
    <w:rsid w:val="003E443E"/>
    <w:rsid w:val="003E53FE"/>
    <w:rsid w:val="003E5EA5"/>
    <w:rsid w:val="003F3309"/>
    <w:rsid w:val="003F5166"/>
    <w:rsid w:val="00400AA1"/>
    <w:rsid w:val="00400C69"/>
    <w:rsid w:val="00400F95"/>
    <w:rsid w:val="004042FA"/>
    <w:rsid w:val="00405766"/>
    <w:rsid w:val="0040644A"/>
    <w:rsid w:val="004074C1"/>
    <w:rsid w:val="00407B87"/>
    <w:rsid w:val="004130D1"/>
    <w:rsid w:val="004138B4"/>
    <w:rsid w:val="00414EE3"/>
    <w:rsid w:val="00415546"/>
    <w:rsid w:val="00415B43"/>
    <w:rsid w:val="00416509"/>
    <w:rsid w:val="0041771B"/>
    <w:rsid w:val="00420C52"/>
    <w:rsid w:val="00420CC3"/>
    <w:rsid w:val="00421870"/>
    <w:rsid w:val="004313C6"/>
    <w:rsid w:val="004340D9"/>
    <w:rsid w:val="00442978"/>
    <w:rsid w:val="00442B4E"/>
    <w:rsid w:val="00444EFD"/>
    <w:rsid w:val="004555D3"/>
    <w:rsid w:val="00455B7D"/>
    <w:rsid w:val="004563B6"/>
    <w:rsid w:val="004624A1"/>
    <w:rsid w:val="00463310"/>
    <w:rsid w:val="00463AEF"/>
    <w:rsid w:val="00470CC7"/>
    <w:rsid w:val="00471E95"/>
    <w:rsid w:val="00472E2F"/>
    <w:rsid w:val="0048011B"/>
    <w:rsid w:val="00480487"/>
    <w:rsid w:val="00480BE5"/>
    <w:rsid w:val="00482B4F"/>
    <w:rsid w:val="004839B3"/>
    <w:rsid w:val="0048409D"/>
    <w:rsid w:val="00487B0A"/>
    <w:rsid w:val="00494AA7"/>
    <w:rsid w:val="004A0133"/>
    <w:rsid w:val="004A06D1"/>
    <w:rsid w:val="004A079B"/>
    <w:rsid w:val="004B24AD"/>
    <w:rsid w:val="004B3608"/>
    <w:rsid w:val="004B45CA"/>
    <w:rsid w:val="004B6C0B"/>
    <w:rsid w:val="004B7F3D"/>
    <w:rsid w:val="004C2BB7"/>
    <w:rsid w:val="004C686C"/>
    <w:rsid w:val="004E50B5"/>
    <w:rsid w:val="004E6C02"/>
    <w:rsid w:val="004E7A8A"/>
    <w:rsid w:val="004F106F"/>
    <w:rsid w:val="004F2823"/>
    <w:rsid w:val="004F37BC"/>
    <w:rsid w:val="004F4676"/>
    <w:rsid w:val="004F6DAA"/>
    <w:rsid w:val="00503008"/>
    <w:rsid w:val="00510244"/>
    <w:rsid w:val="00510DF4"/>
    <w:rsid w:val="00514F4C"/>
    <w:rsid w:val="0051730F"/>
    <w:rsid w:val="0051780E"/>
    <w:rsid w:val="00517F77"/>
    <w:rsid w:val="00520E9A"/>
    <w:rsid w:val="005214B4"/>
    <w:rsid w:val="005221BE"/>
    <w:rsid w:val="00522538"/>
    <w:rsid w:val="00522872"/>
    <w:rsid w:val="00522F54"/>
    <w:rsid w:val="00523D2B"/>
    <w:rsid w:val="00525543"/>
    <w:rsid w:val="00526363"/>
    <w:rsid w:val="0053266D"/>
    <w:rsid w:val="00535C39"/>
    <w:rsid w:val="00536FEC"/>
    <w:rsid w:val="00537266"/>
    <w:rsid w:val="00537E43"/>
    <w:rsid w:val="00540727"/>
    <w:rsid w:val="00540EA3"/>
    <w:rsid w:val="00542DB0"/>
    <w:rsid w:val="005504EB"/>
    <w:rsid w:val="00551B7A"/>
    <w:rsid w:val="00552C4E"/>
    <w:rsid w:val="005540F8"/>
    <w:rsid w:val="0055761B"/>
    <w:rsid w:val="0056005A"/>
    <w:rsid w:val="00560FA9"/>
    <w:rsid w:val="005625DE"/>
    <w:rsid w:val="005648CA"/>
    <w:rsid w:val="00566937"/>
    <w:rsid w:val="00571231"/>
    <w:rsid w:val="005812A4"/>
    <w:rsid w:val="005813A7"/>
    <w:rsid w:val="00581DDC"/>
    <w:rsid w:val="00582DAA"/>
    <w:rsid w:val="0058580D"/>
    <w:rsid w:val="00586AC6"/>
    <w:rsid w:val="00592D82"/>
    <w:rsid w:val="005939C6"/>
    <w:rsid w:val="00596C04"/>
    <w:rsid w:val="005A0007"/>
    <w:rsid w:val="005A7C23"/>
    <w:rsid w:val="005B2354"/>
    <w:rsid w:val="005B2A5D"/>
    <w:rsid w:val="005C3D2B"/>
    <w:rsid w:val="005C4DB9"/>
    <w:rsid w:val="005C7390"/>
    <w:rsid w:val="005D1321"/>
    <w:rsid w:val="005D49A7"/>
    <w:rsid w:val="005D5E49"/>
    <w:rsid w:val="005D6DF8"/>
    <w:rsid w:val="005E1F1B"/>
    <w:rsid w:val="005E458B"/>
    <w:rsid w:val="005E47FB"/>
    <w:rsid w:val="005F1404"/>
    <w:rsid w:val="005F39E5"/>
    <w:rsid w:val="005F44D7"/>
    <w:rsid w:val="005F4677"/>
    <w:rsid w:val="005F55B6"/>
    <w:rsid w:val="005F71CA"/>
    <w:rsid w:val="00601AA7"/>
    <w:rsid w:val="00605250"/>
    <w:rsid w:val="00613171"/>
    <w:rsid w:val="00617E29"/>
    <w:rsid w:val="00620853"/>
    <w:rsid w:val="00624738"/>
    <w:rsid w:val="00625EC2"/>
    <w:rsid w:val="00631F7C"/>
    <w:rsid w:val="00636729"/>
    <w:rsid w:val="0064000F"/>
    <w:rsid w:val="00642490"/>
    <w:rsid w:val="00643A07"/>
    <w:rsid w:val="00645B5B"/>
    <w:rsid w:val="00652B3E"/>
    <w:rsid w:val="00652C78"/>
    <w:rsid w:val="00653A94"/>
    <w:rsid w:val="00656025"/>
    <w:rsid w:val="00657672"/>
    <w:rsid w:val="00663C95"/>
    <w:rsid w:val="00665583"/>
    <w:rsid w:val="006655A3"/>
    <w:rsid w:val="006657FB"/>
    <w:rsid w:val="0066710A"/>
    <w:rsid w:val="00675868"/>
    <w:rsid w:val="00680896"/>
    <w:rsid w:val="0068420B"/>
    <w:rsid w:val="00684F6A"/>
    <w:rsid w:val="0068663F"/>
    <w:rsid w:val="00690879"/>
    <w:rsid w:val="006917A7"/>
    <w:rsid w:val="00697B40"/>
    <w:rsid w:val="006A0C1D"/>
    <w:rsid w:val="006A10F6"/>
    <w:rsid w:val="006A77EB"/>
    <w:rsid w:val="006B0862"/>
    <w:rsid w:val="006B1A45"/>
    <w:rsid w:val="006B1EE4"/>
    <w:rsid w:val="006B2516"/>
    <w:rsid w:val="006B2A88"/>
    <w:rsid w:val="006B47E8"/>
    <w:rsid w:val="006B4ECD"/>
    <w:rsid w:val="006B6B18"/>
    <w:rsid w:val="006B6E45"/>
    <w:rsid w:val="006B70ED"/>
    <w:rsid w:val="006C3A68"/>
    <w:rsid w:val="006C6847"/>
    <w:rsid w:val="006C6DDC"/>
    <w:rsid w:val="006C6E9F"/>
    <w:rsid w:val="006C7481"/>
    <w:rsid w:val="006D2C93"/>
    <w:rsid w:val="006D2F31"/>
    <w:rsid w:val="006D37B0"/>
    <w:rsid w:val="006D6342"/>
    <w:rsid w:val="006E2A7B"/>
    <w:rsid w:val="006E3D23"/>
    <w:rsid w:val="006E512E"/>
    <w:rsid w:val="006E7F82"/>
    <w:rsid w:val="006F1930"/>
    <w:rsid w:val="006F2520"/>
    <w:rsid w:val="006F68F1"/>
    <w:rsid w:val="006F7C6B"/>
    <w:rsid w:val="00705291"/>
    <w:rsid w:val="00705E24"/>
    <w:rsid w:val="007105E2"/>
    <w:rsid w:val="007109CF"/>
    <w:rsid w:val="00711236"/>
    <w:rsid w:val="0071479F"/>
    <w:rsid w:val="00724B7F"/>
    <w:rsid w:val="007266A3"/>
    <w:rsid w:val="00731A13"/>
    <w:rsid w:val="0073218D"/>
    <w:rsid w:val="00733441"/>
    <w:rsid w:val="0073490F"/>
    <w:rsid w:val="00735663"/>
    <w:rsid w:val="00735B2B"/>
    <w:rsid w:val="0074355D"/>
    <w:rsid w:val="00744B6D"/>
    <w:rsid w:val="00747162"/>
    <w:rsid w:val="0075011B"/>
    <w:rsid w:val="00750E07"/>
    <w:rsid w:val="00752F1E"/>
    <w:rsid w:val="0075367D"/>
    <w:rsid w:val="007544B4"/>
    <w:rsid w:val="00757ACC"/>
    <w:rsid w:val="0076314D"/>
    <w:rsid w:val="007655BC"/>
    <w:rsid w:val="0077428E"/>
    <w:rsid w:val="00777379"/>
    <w:rsid w:val="00777E2B"/>
    <w:rsid w:val="00780A1D"/>
    <w:rsid w:val="00781A4F"/>
    <w:rsid w:val="00781CB7"/>
    <w:rsid w:val="00784445"/>
    <w:rsid w:val="007948E7"/>
    <w:rsid w:val="00797EFA"/>
    <w:rsid w:val="007A085B"/>
    <w:rsid w:val="007A4DF9"/>
    <w:rsid w:val="007A6F10"/>
    <w:rsid w:val="007A6F28"/>
    <w:rsid w:val="007A7062"/>
    <w:rsid w:val="007B2AC0"/>
    <w:rsid w:val="007B5624"/>
    <w:rsid w:val="007B5BB8"/>
    <w:rsid w:val="007B67C3"/>
    <w:rsid w:val="007C249E"/>
    <w:rsid w:val="007C24A0"/>
    <w:rsid w:val="007C4FEE"/>
    <w:rsid w:val="007C5CE9"/>
    <w:rsid w:val="007C77C1"/>
    <w:rsid w:val="007D1BEA"/>
    <w:rsid w:val="007D227C"/>
    <w:rsid w:val="007D7170"/>
    <w:rsid w:val="007E015A"/>
    <w:rsid w:val="007E3C7B"/>
    <w:rsid w:val="007E762C"/>
    <w:rsid w:val="007F02E3"/>
    <w:rsid w:val="007F2BFF"/>
    <w:rsid w:val="007F388F"/>
    <w:rsid w:val="007F4EDE"/>
    <w:rsid w:val="00801DB7"/>
    <w:rsid w:val="00804C60"/>
    <w:rsid w:val="00810423"/>
    <w:rsid w:val="00815E8A"/>
    <w:rsid w:val="0081602C"/>
    <w:rsid w:val="00817561"/>
    <w:rsid w:val="00820641"/>
    <w:rsid w:val="00825639"/>
    <w:rsid w:val="00826CDA"/>
    <w:rsid w:val="00827CD6"/>
    <w:rsid w:val="00830259"/>
    <w:rsid w:val="008313EC"/>
    <w:rsid w:val="00832E84"/>
    <w:rsid w:val="00834AE7"/>
    <w:rsid w:val="008362A9"/>
    <w:rsid w:val="008416AD"/>
    <w:rsid w:val="0084227D"/>
    <w:rsid w:val="00844D6C"/>
    <w:rsid w:val="008467A0"/>
    <w:rsid w:val="00851B97"/>
    <w:rsid w:val="0085203E"/>
    <w:rsid w:val="00853754"/>
    <w:rsid w:val="00861145"/>
    <w:rsid w:val="008638DF"/>
    <w:rsid w:val="008640E5"/>
    <w:rsid w:val="008662EB"/>
    <w:rsid w:val="00870275"/>
    <w:rsid w:val="008737DE"/>
    <w:rsid w:val="0088270E"/>
    <w:rsid w:val="00885B41"/>
    <w:rsid w:val="00887216"/>
    <w:rsid w:val="00887F0A"/>
    <w:rsid w:val="00887FB2"/>
    <w:rsid w:val="008A0345"/>
    <w:rsid w:val="008A11C0"/>
    <w:rsid w:val="008A2A24"/>
    <w:rsid w:val="008A52D5"/>
    <w:rsid w:val="008B17B6"/>
    <w:rsid w:val="008B2086"/>
    <w:rsid w:val="008C4D67"/>
    <w:rsid w:val="008D2391"/>
    <w:rsid w:val="008D273A"/>
    <w:rsid w:val="008D53E6"/>
    <w:rsid w:val="008D5880"/>
    <w:rsid w:val="008D7AEA"/>
    <w:rsid w:val="008E066C"/>
    <w:rsid w:val="008E3808"/>
    <w:rsid w:val="008E3D07"/>
    <w:rsid w:val="008E6980"/>
    <w:rsid w:val="008E6FC7"/>
    <w:rsid w:val="008F45DC"/>
    <w:rsid w:val="008F7474"/>
    <w:rsid w:val="00906E5D"/>
    <w:rsid w:val="0090728C"/>
    <w:rsid w:val="009101CD"/>
    <w:rsid w:val="009105D1"/>
    <w:rsid w:val="009115FA"/>
    <w:rsid w:val="0091453A"/>
    <w:rsid w:val="009160EF"/>
    <w:rsid w:val="00916A8B"/>
    <w:rsid w:val="009176CE"/>
    <w:rsid w:val="00923039"/>
    <w:rsid w:val="00931329"/>
    <w:rsid w:val="009402DF"/>
    <w:rsid w:val="00940754"/>
    <w:rsid w:val="0094183F"/>
    <w:rsid w:val="00941DBA"/>
    <w:rsid w:val="0094380B"/>
    <w:rsid w:val="00952697"/>
    <w:rsid w:val="0095317F"/>
    <w:rsid w:val="00955BD0"/>
    <w:rsid w:val="00957D70"/>
    <w:rsid w:val="00957FA3"/>
    <w:rsid w:val="00964B85"/>
    <w:rsid w:val="00967A2D"/>
    <w:rsid w:val="0097226A"/>
    <w:rsid w:val="00980D13"/>
    <w:rsid w:val="009813E1"/>
    <w:rsid w:val="0098752F"/>
    <w:rsid w:val="009876CA"/>
    <w:rsid w:val="00991CB2"/>
    <w:rsid w:val="00996F76"/>
    <w:rsid w:val="009A1689"/>
    <w:rsid w:val="009B0DD5"/>
    <w:rsid w:val="009B63D7"/>
    <w:rsid w:val="009C16FF"/>
    <w:rsid w:val="009D1A07"/>
    <w:rsid w:val="009D429F"/>
    <w:rsid w:val="009D7154"/>
    <w:rsid w:val="009E1C39"/>
    <w:rsid w:val="009E285A"/>
    <w:rsid w:val="009E48BA"/>
    <w:rsid w:val="009E6864"/>
    <w:rsid w:val="009E710D"/>
    <w:rsid w:val="009E79E2"/>
    <w:rsid w:val="009F0B06"/>
    <w:rsid w:val="009F1EC8"/>
    <w:rsid w:val="009F30E7"/>
    <w:rsid w:val="00A0139E"/>
    <w:rsid w:val="00A10E34"/>
    <w:rsid w:val="00A21173"/>
    <w:rsid w:val="00A232D9"/>
    <w:rsid w:val="00A238AC"/>
    <w:rsid w:val="00A241B3"/>
    <w:rsid w:val="00A25874"/>
    <w:rsid w:val="00A25AD5"/>
    <w:rsid w:val="00A272DA"/>
    <w:rsid w:val="00A3205B"/>
    <w:rsid w:val="00A33360"/>
    <w:rsid w:val="00A41ABB"/>
    <w:rsid w:val="00A42E2B"/>
    <w:rsid w:val="00A465E1"/>
    <w:rsid w:val="00A5205E"/>
    <w:rsid w:val="00A534CD"/>
    <w:rsid w:val="00A535C2"/>
    <w:rsid w:val="00A61F0E"/>
    <w:rsid w:val="00A62069"/>
    <w:rsid w:val="00A64630"/>
    <w:rsid w:val="00A66838"/>
    <w:rsid w:val="00A7217A"/>
    <w:rsid w:val="00A74D65"/>
    <w:rsid w:val="00A77A28"/>
    <w:rsid w:val="00A815F1"/>
    <w:rsid w:val="00A84BF2"/>
    <w:rsid w:val="00A85049"/>
    <w:rsid w:val="00A86D34"/>
    <w:rsid w:val="00A87B20"/>
    <w:rsid w:val="00A87D82"/>
    <w:rsid w:val="00A97AF3"/>
    <w:rsid w:val="00AA0983"/>
    <w:rsid w:val="00AA29A7"/>
    <w:rsid w:val="00AA48FA"/>
    <w:rsid w:val="00AA6C2C"/>
    <w:rsid w:val="00AA6F52"/>
    <w:rsid w:val="00AB0F14"/>
    <w:rsid w:val="00AB11AD"/>
    <w:rsid w:val="00AB6462"/>
    <w:rsid w:val="00AC1553"/>
    <w:rsid w:val="00AC1A81"/>
    <w:rsid w:val="00AC7B80"/>
    <w:rsid w:val="00AD561C"/>
    <w:rsid w:val="00AD6E2B"/>
    <w:rsid w:val="00AD7802"/>
    <w:rsid w:val="00AE0BA1"/>
    <w:rsid w:val="00AE3829"/>
    <w:rsid w:val="00AF00E4"/>
    <w:rsid w:val="00AF08B1"/>
    <w:rsid w:val="00AF20C4"/>
    <w:rsid w:val="00AF31F5"/>
    <w:rsid w:val="00AF6123"/>
    <w:rsid w:val="00AF7761"/>
    <w:rsid w:val="00B00054"/>
    <w:rsid w:val="00B06799"/>
    <w:rsid w:val="00B1149A"/>
    <w:rsid w:val="00B12E3B"/>
    <w:rsid w:val="00B13803"/>
    <w:rsid w:val="00B14057"/>
    <w:rsid w:val="00B15509"/>
    <w:rsid w:val="00B17621"/>
    <w:rsid w:val="00B21D4B"/>
    <w:rsid w:val="00B2398E"/>
    <w:rsid w:val="00B267FA"/>
    <w:rsid w:val="00B32E8E"/>
    <w:rsid w:val="00B34A4B"/>
    <w:rsid w:val="00B363F4"/>
    <w:rsid w:val="00B415C2"/>
    <w:rsid w:val="00B4285A"/>
    <w:rsid w:val="00B42D3B"/>
    <w:rsid w:val="00B45A73"/>
    <w:rsid w:val="00B47C71"/>
    <w:rsid w:val="00B47D07"/>
    <w:rsid w:val="00B47E49"/>
    <w:rsid w:val="00B47FD2"/>
    <w:rsid w:val="00B5408B"/>
    <w:rsid w:val="00B56B69"/>
    <w:rsid w:val="00B624C2"/>
    <w:rsid w:val="00B63E5F"/>
    <w:rsid w:val="00B63F50"/>
    <w:rsid w:val="00B77EFA"/>
    <w:rsid w:val="00B80893"/>
    <w:rsid w:val="00B836A0"/>
    <w:rsid w:val="00B841F7"/>
    <w:rsid w:val="00B84E4F"/>
    <w:rsid w:val="00B8538E"/>
    <w:rsid w:val="00B87C8A"/>
    <w:rsid w:val="00B90767"/>
    <w:rsid w:val="00B921C2"/>
    <w:rsid w:val="00B948A8"/>
    <w:rsid w:val="00B95EBE"/>
    <w:rsid w:val="00B9661B"/>
    <w:rsid w:val="00BA25C2"/>
    <w:rsid w:val="00BA4EB2"/>
    <w:rsid w:val="00BA7E46"/>
    <w:rsid w:val="00BB3991"/>
    <w:rsid w:val="00BB56B6"/>
    <w:rsid w:val="00BC29FC"/>
    <w:rsid w:val="00BD1392"/>
    <w:rsid w:val="00BD4BD3"/>
    <w:rsid w:val="00BE2490"/>
    <w:rsid w:val="00BE4BFD"/>
    <w:rsid w:val="00BE6616"/>
    <w:rsid w:val="00BF0D70"/>
    <w:rsid w:val="00BF7327"/>
    <w:rsid w:val="00C00847"/>
    <w:rsid w:val="00C0355C"/>
    <w:rsid w:val="00C11985"/>
    <w:rsid w:val="00C12D87"/>
    <w:rsid w:val="00C174A9"/>
    <w:rsid w:val="00C178BA"/>
    <w:rsid w:val="00C2198F"/>
    <w:rsid w:val="00C22847"/>
    <w:rsid w:val="00C25FD7"/>
    <w:rsid w:val="00C2731C"/>
    <w:rsid w:val="00C3146B"/>
    <w:rsid w:val="00C315C0"/>
    <w:rsid w:val="00C34BCE"/>
    <w:rsid w:val="00C377A2"/>
    <w:rsid w:val="00C42A6C"/>
    <w:rsid w:val="00C43822"/>
    <w:rsid w:val="00C45786"/>
    <w:rsid w:val="00C45D7E"/>
    <w:rsid w:val="00C46E8A"/>
    <w:rsid w:val="00C50A80"/>
    <w:rsid w:val="00C51202"/>
    <w:rsid w:val="00C534A4"/>
    <w:rsid w:val="00C53819"/>
    <w:rsid w:val="00C53972"/>
    <w:rsid w:val="00C55C1B"/>
    <w:rsid w:val="00C56CCD"/>
    <w:rsid w:val="00C57C6C"/>
    <w:rsid w:val="00C62570"/>
    <w:rsid w:val="00C65131"/>
    <w:rsid w:val="00C6532C"/>
    <w:rsid w:val="00C734AD"/>
    <w:rsid w:val="00C7352A"/>
    <w:rsid w:val="00C7750B"/>
    <w:rsid w:val="00C8176D"/>
    <w:rsid w:val="00C8640E"/>
    <w:rsid w:val="00C93BEF"/>
    <w:rsid w:val="00C9428B"/>
    <w:rsid w:val="00CA0408"/>
    <w:rsid w:val="00CA1F85"/>
    <w:rsid w:val="00CA45B6"/>
    <w:rsid w:val="00CA7D20"/>
    <w:rsid w:val="00CB1D13"/>
    <w:rsid w:val="00CB36E4"/>
    <w:rsid w:val="00CB3B43"/>
    <w:rsid w:val="00CB52C5"/>
    <w:rsid w:val="00CC048A"/>
    <w:rsid w:val="00CC0A9B"/>
    <w:rsid w:val="00CC1228"/>
    <w:rsid w:val="00CC167F"/>
    <w:rsid w:val="00CC3628"/>
    <w:rsid w:val="00CC4A1B"/>
    <w:rsid w:val="00CD21CF"/>
    <w:rsid w:val="00CD3132"/>
    <w:rsid w:val="00CD32AE"/>
    <w:rsid w:val="00CD5AF6"/>
    <w:rsid w:val="00CD64B8"/>
    <w:rsid w:val="00CD6985"/>
    <w:rsid w:val="00CD7135"/>
    <w:rsid w:val="00CD7849"/>
    <w:rsid w:val="00CE28BF"/>
    <w:rsid w:val="00CE3307"/>
    <w:rsid w:val="00CE3682"/>
    <w:rsid w:val="00CE3EB7"/>
    <w:rsid w:val="00CE4938"/>
    <w:rsid w:val="00CE5E9B"/>
    <w:rsid w:val="00CF159F"/>
    <w:rsid w:val="00CF3168"/>
    <w:rsid w:val="00CF499C"/>
    <w:rsid w:val="00CF569D"/>
    <w:rsid w:val="00D01585"/>
    <w:rsid w:val="00D01BD6"/>
    <w:rsid w:val="00D04055"/>
    <w:rsid w:val="00D04DC3"/>
    <w:rsid w:val="00D06B83"/>
    <w:rsid w:val="00D14F7C"/>
    <w:rsid w:val="00D23533"/>
    <w:rsid w:val="00D24295"/>
    <w:rsid w:val="00D26401"/>
    <w:rsid w:val="00D2665B"/>
    <w:rsid w:val="00D26C1C"/>
    <w:rsid w:val="00D3284D"/>
    <w:rsid w:val="00D3389A"/>
    <w:rsid w:val="00D353F2"/>
    <w:rsid w:val="00D35CBB"/>
    <w:rsid w:val="00D40729"/>
    <w:rsid w:val="00D42328"/>
    <w:rsid w:val="00D43BCD"/>
    <w:rsid w:val="00D477A1"/>
    <w:rsid w:val="00D5361F"/>
    <w:rsid w:val="00D56DA6"/>
    <w:rsid w:val="00D6193F"/>
    <w:rsid w:val="00D64A6B"/>
    <w:rsid w:val="00D70ECA"/>
    <w:rsid w:val="00D71A00"/>
    <w:rsid w:val="00D71A7C"/>
    <w:rsid w:val="00D73139"/>
    <w:rsid w:val="00D80445"/>
    <w:rsid w:val="00D84108"/>
    <w:rsid w:val="00D95D08"/>
    <w:rsid w:val="00DA2367"/>
    <w:rsid w:val="00DA48D5"/>
    <w:rsid w:val="00DA4DC0"/>
    <w:rsid w:val="00DA7B53"/>
    <w:rsid w:val="00DB30E2"/>
    <w:rsid w:val="00DB517D"/>
    <w:rsid w:val="00DB7156"/>
    <w:rsid w:val="00DC08DD"/>
    <w:rsid w:val="00DC714B"/>
    <w:rsid w:val="00DD0FDC"/>
    <w:rsid w:val="00DD387D"/>
    <w:rsid w:val="00DD475C"/>
    <w:rsid w:val="00DD7D17"/>
    <w:rsid w:val="00DE1536"/>
    <w:rsid w:val="00DF0981"/>
    <w:rsid w:val="00DF0B56"/>
    <w:rsid w:val="00DF1485"/>
    <w:rsid w:val="00DF22B1"/>
    <w:rsid w:val="00DF30E5"/>
    <w:rsid w:val="00DF35E9"/>
    <w:rsid w:val="00DF5BA8"/>
    <w:rsid w:val="00E01769"/>
    <w:rsid w:val="00E070C3"/>
    <w:rsid w:val="00E07745"/>
    <w:rsid w:val="00E1204A"/>
    <w:rsid w:val="00E14FCA"/>
    <w:rsid w:val="00E15049"/>
    <w:rsid w:val="00E15190"/>
    <w:rsid w:val="00E22FBD"/>
    <w:rsid w:val="00E3016F"/>
    <w:rsid w:val="00E319FE"/>
    <w:rsid w:val="00E347D2"/>
    <w:rsid w:val="00E40069"/>
    <w:rsid w:val="00E405D7"/>
    <w:rsid w:val="00E41B9B"/>
    <w:rsid w:val="00E4278E"/>
    <w:rsid w:val="00E451DF"/>
    <w:rsid w:val="00E52564"/>
    <w:rsid w:val="00E63974"/>
    <w:rsid w:val="00E66019"/>
    <w:rsid w:val="00E67672"/>
    <w:rsid w:val="00E715B8"/>
    <w:rsid w:val="00E74A64"/>
    <w:rsid w:val="00E82E19"/>
    <w:rsid w:val="00E8360D"/>
    <w:rsid w:val="00E85408"/>
    <w:rsid w:val="00E9262F"/>
    <w:rsid w:val="00E94F7B"/>
    <w:rsid w:val="00E95D35"/>
    <w:rsid w:val="00EA1937"/>
    <w:rsid w:val="00EA339D"/>
    <w:rsid w:val="00EA6632"/>
    <w:rsid w:val="00EA71A7"/>
    <w:rsid w:val="00EB30EE"/>
    <w:rsid w:val="00EB4797"/>
    <w:rsid w:val="00EB484D"/>
    <w:rsid w:val="00EC10E9"/>
    <w:rsid w:val="00EC1424"/>
    <w:rsid w:val="00EC439C"/>
    <w:rsid w:val="00EC6C16"/>
    <w:rsid w:val="00ED17EF"/>
    <w:rsid w:val="00ED2202"/>
    <w:rsid w:val="00ED226B"/>
    <w:rsid w:val="00ED4B7B"/>
    <w:rsid w:val="00ED4F59"/>
    <w:rsid w:val="00ED658D"/>
    <w:rsid w:val="00EE358C"/>
    <w:rsid w:val="00EF2331"/>
    <w:rsid w:val="00EF4617"/>
    <w:rsid w:val="00EF5F53"/>
    <w:rsid w:val="00EF629F"/>
    <w:rsid w:val="00F01D13"/>
    <w:rsid w:val="00F07FDA"/>
    <w:rsid w:val="00F12ECD"/>
    <w:rsid w:val="00F1578E"/>
    <w:rsid w:val="00F1728B"/>
    <w:rsid w:val="00F21918"/>
    <w:rsid w:val="00F25081"/>
    <w:rsid w:val="00F26E45"/>
    <w:rsid w:val="00F33531"/>
    <w:rsid w:val="00F414DD"/>
    <w:rsid w:val="00F429E5"/>
    <w:rsid w:val="00F45A90"/>
    <w:rsid w:val="00F529A5"/>
    <w:rsid w:val="00F52E5D"/>
    <w:rsid w:val="00F54BE2"/>
    <w:rsid w:val="00F55451"/>
    <w:rsid w:val="00F62B33"/>
    <w:rsid w:val="00F63CD4"/>
    <w:rsid w:val="00F648A4"/>
    <w:rsid w:val="00F70160"/>
    <w:rsid w:val="00F72231"/>
    <w:rsid w:val="00F7420D"/>
    <w:rsid w:val="00F81A6D"/>
    <w:rsid w:val="00F82CE2"/>
    <w:rsid w:val="00F8676D"/>
    <w:rsid w:val="00F867FF"/>
    <w:rsid w:val="00F873F9"/>
    <w:rsid w:val="00F920B4"/>
    <w:rsid w:val="00F92631"/>
    <w:rsid w:val="00FA0633"/>
    <w:rsid w:val="00FA25EB"/>
    <w:rsid w:val="00FA43A4"/>
    <w:rsid w:val="00FB2B36"/>
    <w:rsid w:val="00FC007F"/>
    <w:rsid w:val="00FC2875"/>
    <w:rsid w:val="00FC32E3"/>
    <w:rsid w:val="00FC3B5E"/>
    <w:rsid w:val="00FC532E"/>
    <w:rsid w:val="00FC6376"/>
    <w:rsid w:val="00FC67C3"/>
    <w:rsid w:val="00FD2599"/>
    <w:rsid w:val="00FE0CF1"/>
    <w:rsid w:val="00FE7060"/>
    <w:rsid w:val="00FE7237"/>
    <w:rsid w:val="00FF1701"/>
    <w:rsid w:val="00FF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DCDF870-7EE2-4244-96A5-DF4FA8E2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832E84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qFormat/>
    <w:rsid w:val="00510244"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qFormat/>
    <w:rsid w:val="00FF170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qFormat/>
    <w:rsid w:val="00275283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275283"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277A06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KSDTKS">
    <w:name w:val="[KSDT] 표지 KS"/>
    <w:basedOn w:val="13"/>
    <w:next w:val="a6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7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E15190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203EE2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203EE2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203EE2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203EE2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781CB7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781CB7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6"/>
    <w:next w:val="a6"/>
    <w:rsid w:val="00F52E5D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7A6F10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6"/>
    <w:next w:val="a6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7A6F10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523D2B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6C6E9F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6C6E9F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6C6E9F"/>
    <w:pPr>
      <w:numPr>
        <w:ilvl w:val="3"/>
        <w:numId w:val="9"/>
      </w:numPr>
    </w:pPr>
  </w:style>
  <w:style w:type="paragraph" w:customStyle="1" w:styleId="10">
    <w:name w:val="참고1"/>
    <w:basedOn w:val="a6"/>
    <w:rsid w:val="00523D2B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E85408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E85408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E85408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6B4ECD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6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2F6A81"/>
    <w:rPr>
      <w:rFonts w:eastAsia="바탕"/>
      <w:b w:val="0"/>
    </w:rPr>
  </w:style>
  <w:style w:type="paragraph" w:styleId="16">
    <w:name w:val="toc 1"/>
    <w:basedOn w:val="a6"/>
    <w:next w:val="a6"/>
    <w:autoRedefine/>
    <w:uiPriority w:val="39"/>
    <w:rsid w:val="004042FA"/>
    <w:pPr>
      <w:tabs>
        <w:tab w:val="left" w:pos="300"/>
        <w:tab w:val="right" w:leader="dot" w:pos="9344"/>
      </w:tabs>
    </w:pPr>
    <w:rPr>
      <w:rFonts w:eastAsia="돋움" w:cs="Arial"/>
    </w:rPr>
  </w:style>
  <w:style w:type="paragraph" w:styleId="2a">
    <w:name w:val="toc 2"/>
    <w:basedOn w:val="a6"/>
    <w:next w:val="a6"/>
    <w:autoRedefine/>
    <w:uiPriority w:val="39"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semiHidden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semiHidden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4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43822"/>
    <w:pPr>
      <w:numPr>
        <w:ilvl w:val="3"/>
        <w:numId w:val="12"/>
      </w:numPr>
    </w:pPr>
  </w:style>
  <w:style w:type="paragraph" w:styleId="5">
    <w:name w:val="List Number 5"/>
    <w:basedOn w:val="a6"/>
    <w:rsid w:val="002F00B2"/>
    <w:pPr>
      <w:numPr>
        <w:ilvl w:val="4"/>
        <w:numId w:val="12"/>
      </w:numPr>
    </w:pPr>
  </w:style>
  <w:style w:type="paragraph" w:customStyle="1" w:styleId="a0">
    <w:name w:val="번호매기기 a)"/>
    <w:basedOn w:val="a6"/>
    <w:next w:val="a6"/>
    <w:rsid w:val="007A6F10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014BB8"/>
    <w:pPr>
      <w:numPr>
        <w:ilvl w:val="1"/>
        <w:numId w:val="14"/>
      </w:numPr>
    </w:pPr>
  </w:style>
  <w:style w:type="paragraph" w:customStyle="1" w:styleId="37">
    <w:name w:val="비고3"/>
    <w:basedOn w:val="a6"/>
    <w:rsid w:val="00014BB8"/>
    <w:pPr>
      <w:numPr>
        <w:ilvl w:val="2"/>
        <w:numId w:val="14"/>
      </w:numPr>
    </w:pPr>
  </w:style>
  <w:style w:type="paragraph" w:customStyle="1" w:styleId="47">
    <w:name w:val="비고4"/>
    <w:basedOn w:val="a6"/>
    <w:rsid w:val="00014BB8"/>
    <w:pPr>
      <w:numPr>
        <w:ilvl w:val="3"/>
        <w:numId w:val="14"/>
      </w:numPr>
    </w:pPr>
  </w:style>
  <w:style w:type="paragraph" w:customStyle="1" w:styleId="12">
    <w:name w:val="비고1(번호)"/>
    <w:basedOn w:val="a6"/>
    <w:rsid w:val="00523D2B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014BB8"/>
    <w:pPr>
      <w:numPr>
        <w:ilvl w:val="1"/>
        <w:numId w:val="15"/>
      </w:numPr>
    </w:pPr>
  </w:style>
  <w:style w:type="paragraph" w:customStyle="1" w:styleId="33">
    <w:name w:val="비고3(번호)"/>
    <w:basedOn w:val="a6"/>
    <w:rsid w:val="00014BB8"/>
    <w:pPr>
      <w:numPr>
        <w:ilvl w:val="2"/>
        <w:numId w:val="15"/>
      </w:numPr>
    </w:pPr>
  </w:style>
  <w:style w:type="paragraph" w:customStyle="1" w:styleId="43">
    <w:name w:val="비고4(번호)"/>
    <w:basedOn w:val="a6"/>
    <w:rsid w:val="00014BB8"/>
    <w:pPr>
      <w:numPr>
        <w:ilvl w:val="3"/>
        <w:numId w:val="15"/>
      </w:numPr>
    </w:pPr>
  </w:style>
  <w:style w:type="paragraph" w:customStyle="1" w:styleId="20">
    <w:name w:val="참고2"/>
    <w:basedOn w:val="a6"/>
    <w:rsid w:val="00014BB8"/>
    <w:pPr>
      <w:numPr>
        <w:ilvl w:val="1"/>
        <w:numId w:val="16"/>
      </w:numPr>
    </w:pPr>
  </w:style>
  <w:style w:type="paragraph" w:customStyle="1" w:styleId="30">
    <w:name w:val="참고3"/>
    <w:basedOn w:val="a6"/>
    <w:rsid w:val="00014BB8"/>
    <w:pPr>
      <w:numPr>
        <w:ilvl w:val="2"/>
        <w:numId w:val="16"/>
      </w:numPr>
    </w:pPr>
  </w:style>
  <w:style w:type="paragraph" w:customStyle="1" w:styleId="40">
    <w:name w:val="참고4"/>
    <w:basedOn w:val="a6"/>
    <w:rsid w:val="00014BB8"/>
    <w:pPr>
      <w:numPr>
        <w:ilvl w:val="3"/>
        <w:numId w:val="16"/>
      </w:numPr>
    </w:pPr>
  </w:style>
  <w:style w:type="paragraph" w:customStyle="1" w:styleId="26">
    <w:name w:val="참고2(번호)"/>
    <w:basedOn w:val="a6"/>
    <w:rsid w:val="00014BB8"/>
    <w:pPr>
      <w:numPr>
        <w:ilvl w:val="1"/>
        <w:numId w:val="17"/>
      </w:numPr>
    </w:pPr>
  </w:style>
  <w:style w:type="paragraph" w:customStyle="1" w:styleId="36">
    <w:name w:val="참고3(번호)"/>
    <w:basedOn w:val="a6"/>
    <w:rsid w:val="00014BB8"/>
    <w:pPr>
      <w:numPr>
        <w:ilvl w:val="2"/>
        <w:numId w:val="17"/>
      </w:numPr>
    </w:pPr>
  </w:style>
  <w:style w:type="paragraph" w:customStyle="1" w:styleId="46">
    <w:name w:val="참고4(번호)"/>
    <w:basedOn w:val="a6"/>
    <w:rsid w:val="00014BB8"/>
    <w:pPr>
      <w:numPr>
        <w:ilvl w:val="3"/>
        <w:numId w:val="17"/>
      </w:numPr>
    </w:pPr>
  </w:style>
  <w:style w:type="paragraph" w:customStyle="1" w:styleId="KSDTff2">
    <w:name w:val="[KSDT] 부도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uiPriority w:val="99"/>
    <w:rsid w:val="004042FA"/>
    <w:rPr>
      <w:color w:val="0000FF"/>
      <w:u w:val="single"/>
    </w:rPr>
  </w:style>
  <w:style w:type="character" w:customStyle="1" w:styleId="9Char">
    <w:name w:val="제목 9 Char"/>
    <w:basedOn w:val="a7"/>
    <w:link w:val="9"/>
    <w:rsid w:val="00277A06"/>
    <w:rPr>
      <w:rFonts w:ascii="Arial" w:hAnsi="Arial"/>
      <w:lang w:val="en-GB"/>
    </w:rPr>
  </w:style>
  <w:style w:type="paragraph" w:styleId="ac">
    <w:name w:val="header"/>
    <w:basedOn w:val="a6"/>
    <w:link w:val="Char0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7"/>
    <w:link w:val="ac"/>
    <w:rsid w:val="00277A06"/>
    <w:rPr>
      <w:rFonts w:ascii="Arial" w:hAnsi="Arial"/>
      <w:lang w:val="en-GB"/>
    </w:rPr>
  </w:style>
  <w:style w:type="paragraph" w:styleId="ad">
    <w:name w:val="footer"/>
    <w:basedOn w:val="a6"/>
    <w:link w:val="Char1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7"/>
    <w:link w:val="ad"/>
    <w:rsid w:val="00277A06"/>
    <w:rPr>
      <w:rFonts w:ascii="Arial" w:hAnsi="Arial"/>
      <w:lang w:val="en-GB"/>
    </w:rPr>
  </w:style>
  <w:style w:type="character" w:styleId="ae">
    <w:name w:val="page number"/>
    <w:basedOn w:val="a7"/>
    <w:rsid w:val="00277A06"/>
  </w:style>
  <w:style w:type="paragraph" w:styleId="51">
    <w:name w:val="toc 5"/>
    <w:basedOn w:val="a6"/>
    <w:next w:val="a6"/>
    <w:autoRedefine/>
    <w:rsid w:val="00277A06"/>
    <w:pPr>
      <w:ind w:leftChars="800" w:left="1700"/>
    </w:pPr>
  </w:style>
  <w:style w:type="paragraph" w:styleId="60">
    <w:name w:val="toc 6"/>
    <w:basedOn w:val="a6"/>
    <w:next w:val="a6"/>
    <w:autoRedefine/>
    <w:rsid w:val="00277A06"/>
    <w:pPr>
      <w:ind w:leftChars="1000" w:left="2125"/>
    </w:pPr>
  </w:style>
  <w:style w:type="paragraph" w:styleId="7">
    <w:name w:val="toc 7"/>
    <w:basedOn w:val="a6"/>
    <w:next w:val="a6"/>
    <w:autoRedefine/>
    <w:rsid w:val="00277A06"/>
    <w:pPr>
      <w:ind w:leftChars="1200" w:left="2550"/>
    </w:pPr>
  </w:style>
  <w:style w:type="paragraph" w:styleId="8">
    <w:name w:val="toc 8"/>
    <w:basedOn w:val="a6"/>
    <w:next w:val="a6"/>
    <w:autoRedefine/>
    <w:rsid w:val="00277A06"/>
    <w:pPr>
      <w:ind w:leftChars="1400" w:left="2975"/>
    </w:pPr>
  </w:style>
  <w:style w:type="paragraph" w:styleId="90">
    <w:name w:val="toc 9"/>
    <w:basedOn w:val="a6"/>
    <w:next w:val="a6"/>
    <w:autoRedefine/>
    <w:rsid w:val="00277A06"/>
    <w:pPr>
      <w:ind w:leftChars="1600" w:left="3400"/>
    </w:pPr>
  </w:style>
  <w:style w:type="character" w:customStyle="1" w:styleId="12pt">
    <w:name w:val="스타일 12 pt 굵게"/>
    <w:basedOn w:val="a7"/>
    <w:rsid w:val="00277A06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link w:val="aa"/>
    <w:locked/>
    <w:rsid w:val="00277A06"/>
    <w:rPr>
      <w:color w:val="000000"/>
      <w:sz w:val="19"/>
    </w:rPr>
  </w:style>
  <w:style w:type="paragraph" w:styleId="af">
    <w:name w:val="Plain Text"/>
    <w:aliases w:val="문서명 중 영어부분"/>
    <w:basedOn w:val="a6"/>
    <w:link w:val="Char2"/>
    <w:rsid w:val="00277A06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2">
    <w:name w:val="글자만 Char"/>
    <w:aliases w:val="문서명 중 영어부분 Char"/>
    <w:basedOn w:val="a7"/>
    <w:link w:val="af"/>
    <w:rsid w:val="00277A06"/>
    <w:rPr>
      <w:rFonts w:ascii="바탕체" w:hAnsi="Courier New"/>
      <w:kern w:val="2"/>
      <w:sz w:val="19"/>
    </w:rPr>
  </w:style>
  <w:style w:type="paragraph" w:customStyle="1" w:styleId="af0">
    <w:name w:val="논"/>
    <w:basedOn w:val="a6"/>
    <w:rsid w:val="00277A06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1">
    <w:name w:val="쪽"/>
    <w:basedOn w:val="a6"/>
    <w:rsid w:val="00277A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2">
    <w:name w:val="Balloon Text"/>
    <w:basedOn w:val="a6"/>
    <w:link w:val="Char3"/>
    <w:rsid w:val="0041771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7"/>
    <w:link w:val="af2"/>
    <w:rsid w:val="0041771B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3">
    <w:name w:val="List Paragraph"/>
    <w:basedOn w:val="a6"/>
    <w:uiPriority w:val="34"/>
    <w:qFormat/>
    <w:rsid w:val="00382D21"/>
    <w:pPr>
      <w:ind w:leftChars="400" w:left="800"/>
    </w:pPr>
  </w:style>
  <w:style w:type="table" w:styleId="af4">
    <w:name w:val="Table Grid"/>
    <w:basedOn w:val="a8"/>
    <w:rsid w:val="00A23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7"/>
    <w:rsid w:val="00624738"/>
    <w:rPr>
      <w:sz w:val="18"/>
      <w:szCs w:val="18"/>
    </w:rPr>
  </w:style>
  <w:style w:type="paragraph" w:styleId="af6">
    <w:name w:val="annotation text"/>
    <w:basedOn w:val="a6"/>
    <w:link w:val="Char4"/>
    <w:rsid w:val="00624738"/>
    <w:pPr>
      <w:jc w:val="left"/>
    </w:pPr>
  </w:style>
  <w:style w:type="character" w:customStyle="1" w:styleId="Char4">
    <w:name w:val="메모 텍스트 Char"/>
    <w:basedOn w:val="a7"/>
    <w:link w:val="af6"/>
    <w:rsid w:val="00624738"/>
    <w:rPr>
      <w:rFonts w:ascii="Arial" w:hAnsi="Arial"/>
      <w:lang w:val="en-GB"/>
    </w:rPr>
  </w:style>
  <w:style w:type="paragraph" w:styleId="af7">
    <w:name w:val="annotation subject"/>
    <w:basedOn w:val="af6"/>
    <w:next w:val="af6"/>
    <w:link w:val="Char5"/>
    <w:rsid w:val="00624738"/>
    <w:rPr>
      <w:b/>
      <w:bCs/>
    </w:rPr>
  </w:style>
  <w:style w:type="character" w:customStyle="1" w:styleId="Char5">
    <w:name w:val="메모 주제 Char"/>
    <w:basedOn w:val="Char4"/>
    <w:link w:val="af7"/>
    <w:rsid w:val="00624738"/>
    <w:rPr>
      <w:rFonts w:ascii="Arial" w:hAnsi="Arial"/>
      <w:b/>
      <w:bCs/>
      <w:lang w:val="en-GB"/>
    </w:rPr>
  </w:style>
  <w:style w:type="paragraph" w:styleId="af8">
    <w:name w:val="Body Text"/>
    <w:basedOn w:val="a6"/>
    <w:link w:val="Char6"/>
    <w:uiPriority w:val="1"/>
    <w:rsid w:val="00CC167F"/>
    <w:pPr>
      <w:adjustRightInd w:val="0"/>
      <w:spacing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lang w:val="en-US"/>
    </w:rPr>
  </w:style>
  <w:style w:type="character" w:customStyle="1" w:styleId="Char6">
    <w:name w:val="본문 Char"/>
    <w:basedOn w:val="a7"/>
    <w:link w:val="af8"/>
    <w:uiPriority w:val="1"/>
    <w:rsid w:val="00CC167F"/>
    <w:rPr>
      <w:rFonts w:ascii="함초롬바탕" w:eastAsia="함초롬바탕" w:hAnsi="함초롬바탕" w:cs="함초롬바탕"/>
      <w:color w:val="000000"/>
    </w:rPr>
  </w:style>
  <w:style w:type="paragraph" w:customStyle="1" w:styleId="af9">
    <w:name w:val="대항목/소항목"/>
    <w:uiPriority w:val="19"/>
    <w:rsid w:val="00CC167F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a">
    <w:name w:val="본문서술"/>
    <w:rsid w:val="00CC167F"/>
    <w:pPr>
      <w:widowControl w:val="0"/>
      <w:wordWrap w:val="0"/>
      <w:autoSpaceDE w:val="0"/>
      <w:autoSpaceDN w:val="0"/>
      <w:adjustRightInd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1">
    <w:name w:val="개요 6"/>
    <w:uiPriority w:val="7"/>
    <w:rsid w:val="00CD7849"/>
    <w:pPr>
      <w:widowControl w:val="0"/>
      <w:wordWrap w:val="0"/>
      <w:autoSpaceDE w:val="0"/>
      <w:autoSpaceDN w:val="0"/>
      <w:adjustRightInd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styleId="afb">
    <w:name w:val="Normal (Web)"/>
    <w:basedOn w:val="a6"/>
    <w:uiPriority w:val="99"/>
    <w:unhideWhenUsed/>
    <w:rsid w:val="007A6F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17">
    <w:name w:val="장 1"/>
    <w:basedOn w:val="a6"/>
    <w:rsid w:val="00B80893"/>
    <w:pPr>
      <w:shd w:val="clear" w:color="auto" w:fill="FFFFFF"/>
      <w:wordWrap/>
      <w:snapToGrid w:val="0"/>
      <w:spacing w:line="384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sz w:val="32"/>
      <w:szCs w:val="32"/>
      <w:lang w:val="en-US"/>
    </w:rPr>
  </w:style>
  <w:style w:type="table" w:customStyle="1" w:styleId="TableNormal">
    <w:name w:val="Table Normal"/>
    <w:uiPriority w:val="2"/>
    <w:semiHidden/>
    <w:unhideWhenUsed/>
    <w:qFormat/>
    <w:rsid w:val="00B12E3B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6"/>
    <w:uiPriority w:val="1"/>
    <w:qFormat/>
    <w:rsid w:val="00B12E3B"/>
    <w:pPr>
      <w:wordWrap/>
      <w:autoSpaceDE/>
      <w:autoSpaceDN/>
      <w:spacing w:line="240" w:lineRule="auto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4.xml"/><Relationship Id="rId18" Type="http://schemas.openxmlformats.org/officeDocument/2006/relationships/footer" Target="footer3.xml"/><Relationship Id="rId26" Type="http://schemas.openxmlformats.org/officeDocument/2006/relationships/hyperlink" Target="mailto:jinsh@etri.re.kr" TargetMode="External"/><Relationship Id="rId3" Type="http://schemas.openxmlformats.org/officeDocument/2006/relationships/styles" Target="styles.xml"/><Relationship Id="rId21" Type="http://schemas.openxmlformats.org/officeDocument/2006/relationships/hyperlink" Target="mailto:jongsung.k@gmail.com" TargetMode="External"/><Relationship Id="rId34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hyperlink" Target="mailto:jhnah@etri.re.kr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seokung@kisa.or.kr" TargetMode="External"/><Relationship Id="rId29" Type="http://schemas.openxmlformats.org/officeDocument/2006/relationships/hyperlink" Target="mailto:jhseok@msip.go.k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mailto:ynshin@fsa.or.kr" TargetMode="External"/><Relationship Id="rId32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mailto:hyyoum@sch.ac.kr" TargetMode="External"/><Relationship Id="rId28" Type="http://schemas.openxmlformats.org/officeDocument/2006/relationships/hyperlink" Target="mailto:dmshin@smartgrid.or.kr" TargetMode="External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sknara@tta.or.kr" TargetMode="External"/><Relationship Id="rId31" Type="http://schemas.openxmlformats.org/officeDocument/2006/relationships/hyperlink" Target="mailto:ilho0620@msip.go.k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5.xml"/><Relationship Id="rId22" Type="http://schemas.openxmlformats.org/officeDocument/2006/relationships/hyperlink" Target="mailto:ds_kwon@ensec.re.kr" TargetMode="External"/><Relationship Id="rId27" Type="http://schemas.openxmlformats.org/officeDocument/2006/relationships/hyperlink" Target="mailto:hanull@fsa.or.kr" TargetMode="External"/><Relationship Id="rId30" Type="http://schemas.openxmlformats.org/officeDocument/2006/relationships/hyperlink" Target="mailto:pschon1000@msip.go.kr" TargetMode="Externa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D2AFF-FB47-4B1F-A0D5-57AC5292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5</TotalTime>
  <Pages>47</Pages>
  <Words>7421</Words>
  <Characters>42306</Characters>
  <Application>Microsoft Office Word</Application>
  <DocSecurity>0</DocSecurity>
  <Lines>352</Lines>
  <Paragraphs>99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4</cp:revision>
  <cp:lastPrinted>2015-09-01T02:39:00Z</cp:lastPrinted>
  <dcterms:created xsi:type="dcterms:W3CDTF">2015-10-06T01:18:00Z</dcterms:created>
  <dcterms:modified xsi:type="dcterms:W3CDTF">2020-01-06T13:26:00Z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TempVerion">
    <vt:lpwstr>KSDT 2007</vt:lpwstr>
  </property>
  <property fmtid="{D5CDD505-2E9C-101B-9397-08002B2CF9AE}" pid="6" name="WordVerion">
    <vt:lpwstr>Word2007</vt:lpwstr>
  </property>
  <property fmtid="{D5CDD505-2E9C-101B-9397-08002B2CF9AE}" pid="7" name="DocKnd">
    <vt:lpwstr>KS</vt:lpwstr>
  </property>
  <property fmtid="{D5CDD505-2E9C-101B-9397-08002B2CF9AE}" pid="8" name="NCKnd">
    <vt:lpwstr>1</vt:lpwstr>
  </property>
  <property fmtid="{D5CDD505-2E9C-101B-9397-08002B2CF9AE}" pid="9" name="Amendment">
    <vt:lpwstr/>
  </property>
  <property fmtid="{D5CDD505-2E9C-101B-9397-08002B2CF9AE}" pid="10" name="AmendmentNo">
    <vt:lpwstr/>
  </property>
  <property fmtid="{D5CDD505-2E9C-101B-9397-08002B2CF9AE}" pid="11" name="ChkConfirm">
    <vt:lpwstr>1</vt:lpwstr>
  </property>
  <property fmtid="{D5CDD505-2E9C-101B-9397-08002B2CF9AE}" pid="12" name="ChkAmendment">
    <vt:lpwstr/>
  </property>
  <property fmtid="{D5CDD505-2E9C-101B-9397-08002B2CF9AE}" pid="13" name="Coress">
    <vt:lpwstr>1</vt:lpwstr>
  </property>
  <property fmtid="{D5CDD505-2E9C-101B-9397-08002B2CF9AE}" pid="14" name="ModStdCnt">
    <vt:lpwstr>1</vt:lpwstr>
  </property>
  <property fmtid="{D5CDD505-2E9C-101B-9397-08002B2CF9AE}" pid="15" name="Mod1Exist">
    <vt:lpwstr>1</vt:lpwstr>
  </property>
  <property fmtid="{D5CDD505-2E9C-101B-9397-08002B2CF9AE}" pid="16" name="Mod1No">
    <vt:lpwstr>IEC 61000-2-9 Ed. 1.0:1996</vt:lpwstr>
  </property>
  <property fmtid="{D5CDD505-2E9C-101B-9397-08002B2CF9AE}" pid="17" name="Mod2Exist">
    <vt:lpwstr>0</vt:lpwstr>
  </property>
  <property fmtid="{D5CDD505-2E9C-101B-9397-08002B2CF9AE}" pid="18" name="Mod2No">
    <vt:lpwstr/>
  </property>
  <property fmtid="{D5CDD505-2E9C-101B-9397-08002B2CF9AE}" pid="19" name="Mod3Exist">
    <vt:lpwstr>0</vt:lpwstr>
  </property>
  <property fmtid="{D5CDD505-2E9C-101B-9397-08002B2CF9AE}" pid="20" name="Mod3No">
    <vt:lpwstr/>
  </property>
  <property fmtid="{D5CDD505-2E9C-101B-9397-08002B2CF9AE}" pid="21" name="TxtModList">
    <vt:lpwstr/>
  </property>
  <property fmtid="{D5CDD505-2E9C-101B-9397-08002B2CF9AE}" pid="22" name="DrafterPost1">
    <vt:lpwstr>산업통상자원부 기술표준원</vt:lpwstr>
  </property>
  <property fmtid="{D5CDD505-2E9C-101B-9397-08002B2CF9AE}" pid="23" name="DrafterName1">
    <vt:lpwstr>남택주</vt:lpwstr>
  </property>
  <property fmtid="{D5CDD505-2E9C-101B-9397-08002B2CF9AE}" pid="24" name="DrafterZipcode11">
    <vt:lpwstr>427</vt:lpwstr>
  </property>
  <property fmtid="{D5CDD505-2E9C-101B-9397-08002B2CF9AE}" pid="25" name="DrafterZipcode12">
    <vt:lpwstr>716</vt:lpwstr>
  </property>
  <property fmtid="{D5CDD505-2E9C-101B-9397-08002B2CF9AE}" pid="26" name="DrafterAddress1">
    <vt:lpwstr>경기도 과천시 교육원로 98</vt:lpwstr>
  </property>
  <property fmtid="{D5CDD505-2E9C-101B-9397-08002B2CF9AE}" pid="27" name="Drafterposition1">
    <vt:lpwstr>공업연구관</vt:lpwstr>
  </property>
  <property fmtid="{D5CDD505-2E9C-101B-9397-08002B2CF9AE}" pid="28" name="DrafterPhone11">
    <vt:lpwstr>02</vt:lpwstr>
  </property>
  <property fmtid="{D5CDD505-2E9C-101B-9397-08002B2CF9AE}" pid="29" name="DrafterPhone12">
    <vt:lpwstr>509</vt:lpwstr>
  </property>
  <property fmtid="{D5CDD505-2E9C-101B-9397-08002B2CF9AE}" pid="30" name="DrafterPhone13">
    <vt:lpwstr>7297</vt:lpwstr>
  </property>
  <property fmtid="{D5CDD505-2E9C-101B-9397-08002B2CF9AE}" pid="31" name="DrafterHPhone11">
    <vt:lpwstr/>
  </property>
  <property fmtid="{D5CDD505-2E9C-101B-9397-08002B2CF9AE}" pid="32" name="DrafterHPhone12">
    <vt:lpwstr/>
  </property>
  <property fmtid="{D5CDD505-2E9C-101B-9397-08002B2CF9AE}" pid="33" name="DrafterHPhone13">
    <vt:lpwstr/>
  </property>
  <property fmtid="{D5CDD505-2E9C-101B-9397-08002B2CF9AE}" pid="34" name="DrafterPost2">
    <vt:lpwstr/>
  </property>
  <property fmtid="{D5CDD505-2E9C-101B-9397-08002B2CF9AE}" pid="35" name="DrafterName2">
    <vt:lpwstr/>
  </property>
  <property fmtid="{D5CDD505-2E9C-101B-9397-08002B2CF9AE}" pid="36" name="DrafterZipcode21">
    <vt:lpwstr/>
  </property>
  <property fmtid="{D5CDD505-2E9C-101B-9397-08002B2CF9AE}" pid="37" name="DrafterZipcode22">
    <vt:lpwstr/>
  </property>
  <property fmtid="{D5CDD505-2E9C-101B-9397-08002B2CF9AE}" pid="38" name="DrafterAddress2">
    <vt:lpwstr/>
  </property>
  <property fmtid="{D5CDD505-2E9C-101B-9397-08002B2CF9AE}" pid="39" name="Drafterposition2">
    <vt:lpwstr/>
  </property>
  <property fmtid="{D5CDD505-2E9C-101B-9397-08002B2CF9AE}" pid="40" name="DrafterPhone21">
    <vt:lpwstr/>
  </property>
  <property fmtid="{D5CDD505-2E9C-101B-9397-08002B2CF9AE}" pid="41" name="DrafterPhone22">
    <vt:lpwstr/>
  </property>
  <property fmtid="{D5CDD505-2E9C-101B-9397-08002B2CF9AE}" pid="42" name="DrafterPhone23">
    <vt:lpwstr/>
  </property>
  <property fmtid="{D5CDD505-2E9C-101B-9397-08002B2CF9AE}" pid="43" name="DrafterHPhone21">
    <vt:lpwstr/>
  </property>
  <property fmtid="{D5CDD505-2E9C-101B-9397-08002B2CF9AE}" pid="44" name="DrafterHPhone22">
    <vt:lpwstr/>
  </property>
  <property fmtid="{D5CDD505-2E9C-101B-9397-08002B2CF9AE}" pid="45" name="DrafterHPhone23">
    <vt:lpwstr/>
  </property>
  <property fmtid="{D5CDD505-2E9C-101B-9397-08002B2CF9AE}" pid="46" name="DrafterPost3">
    <vt:lpwstr/>
  </property>
  <property fmtid="{D5CDD505-2E9C-101B-9397-08002B2CF9AE}" pid="47" name="DrafterName3">
    <vt:lpwstr/>
  </property>
  <property fmtid="{D5CDD505-2E9C-101B-9397-08002B2CF9AE}" pid="48" name="DrafterZipcode31">
    <vt:lpwstr/>
  </property>
  <property fmtid="{D5CDD505-2E9C-101B-9397-08002B2CF9AE}" pid="49" name="DrafterZipcode32">
    <vt:lpwstr/>
  </property>
  <property fmtid="{D5CDD505-2E9C-101B-9397-08002B2CF9AE}" pid="50" name="DrafterAddress3">
    <vt:lpwstr/>
  </property>
  <property fmtid="{D5CDD505-2E9C-101B-9397-08002B2CF9AE}" pid="51" name="Drafterposition3">
    <vt:lpwstr/>
  </property>
  <property fmtid="{D5CDD505-2E9C-101B-9397-08002B2CF9AE}" pid="52" name="DrafterPhone31">
    <vt:lpwstr/>
  </property>
  <property fmtid="{D5CDD505-2E9C-101B-9397-08002B2CF9AE}" pid="53" name="DrafterPhone32">
    <vt:lpwstr/>
  </property>
  <property fmtid="{D5CDD505-2E9C-101B-9397-08002B2CF9AE}" pid="54" name="DrafterPhone33">
    <vt:lpwstr/>
  </property>
  <property fmtid="{D5CDD505-2E9C-101B-9397-08002B2CF9AE}" pid="55" name="DrafterHPhone31">
    <vt:lpwstr/>
  </property>
  <property fmtid="{D5CDD505-2E9C-101B-9397-08002B2CF9AE}" pid="56" name="DrafterHPhone32">
    <vt:lpwstr/>
  </property>
  <property fmtid="{D5CDD505-2E9C-101B-9397-08002B2CF9AE}" pid="57" name="DrafterHPhone33">
    <vt:lpwstr/>
  </property>
  <property fmtid="{D5CDD505-2E9C-101B-9397-08002B2CF9AE}" pid="58" name="TitleComments">
    <vt:lpwstr/>
  </property>
  <property fmtid="{D5CDD505-2E9C-101B-9397-08002B2CF9AE}" pid="59" name="ComTotal">
    <vt:lpwstr>0</vt:lpwstr>
  </property>
  <property fmtid="{D5CDD505-2E9C-101B-9397-08002B2CF9AE}" pid="60" name="UseSubCoop">
    <vt:lpwstr/>
  </property>
  <property fmtid="{D5CDD505-2E9C-101B-9397-08002B2CF9AE}" pid="61" name="Cooperation">
    <vt:lpwstr/>
  </property>
  <property fmtid="{D5CDD505-2E9C-101B-9397-08002B2CF9AE}" pid="62" name="Expert">
    <vt:lpwstr/>
  </property>
  <property fmtid="{D5CDD505-2E9C-101B-9397-08002B2CF9AE}" pid="63" name="CooperTopTitle">
    <vt:lpwstr/>
  </property>
  <property fmtid="{D5CDD505-2E9C-101B-9397-08002B2CF9AE}" pid="64" name="CooperBotTitle">
    <vt:lpwstr/>
  </property>
  <property fmtid="{D5CDD505-2E9C-101B-9397-08002B2CF9AE}" pid="65" name="Cor_ComTotal">
    <vt:lpwstr>0</vt:lpwstr>
  </property>
  <property fmtid="{D5CDD505-2E9C-101B-9397-08002B2CF9AE}" pid="66" name="Exp_ComTotal">
    <vt:lpwstr>0</vt:lpwstr>
  </property>
  <property fmtid="{D5CDD505-2E9C-101B-9397-08002B2CF9AE}" pid="67" name="OfficeChief">
    <vt:lpwstr>기술표준원장</vt:lpwstr>
  </property>
  <property fmtid="{D5CDD505-2E9C-101B-9397-08002B2CF9AE}" pid="68" name="Office">
    <vt:lpwstr>기술표준원</vt:lpwstr>
  </property>
  <property fmtid="{D5CDD505-2E9C-101B-9397-08002B2CF9AE}" pid="69" name="TechnicalCouncil">
    <vt:lpwstr/>
  </property>
  <property fmtid="{D5CDD505-2E9C-101B-9397-08002B2CF9AE}" pid="70" name="CouncilChief">
    <vt:lpwstr/>
  </property>
  <property fmtid="{D5CDD505-2E9C-101B-9397-08002B2CF9AE}" pid="71" name="Post">
    <vt:lpwstr/>
  </property>
  <property fmtid="{D5CDD505-2E9C-101B-9397-08002B2CF9AE}" pid="72" name="Dept">
    <vt:lpwstr/>
  </property>
  <property fmtid="{D5CDD505-2E9C-101B-9397-08002B2CF9AE}" pid="73" name="NoticeNo">
    <vt:lpwstr>2008-0000</vt:lpwstr>
  </property>
  <property fmtid="{D5CDD505-2E9C-101B-9397-08002B2CF9AE}" pid="74" name="DeptTel">
    <vt:lpwstr/>
  </property>
  <property fmtid="{D5CDD505-2E9C-101B-9397-08002B2CF9AE}" pid="75" name="Council">
    <vt:lpwstr>지식경제부</vt:lpwstr>
  </property>
  <property fmtid="{D5CDD505-2E9C-101B-9397-08002B2CF9AE}" pid="76" name="Publication">
    <vt:lpwstr>http://www.kats.go.kr</vt:lpwstr>
  </property>
  <property fmtid="{D5CDD505-2E9C-101B-9397-08002B2CF9AE}" pid="77" name="QuoteStdCnt">
    <vt:lpwstr>0</vt:lpwstr>
  </property>
  <property fmtid="{D5CDD505-2E9C-101B-9397-08002B2CF9AE}" pid="78" name="TxtConfirm">
    <vt:lpwstr>(2013 확인)</vt:lpwstr>
  </property>
  <property fmtid="{D5CDD505-2E9C-101B-9397-08002B2CF9AE}" pid="79" name="DocSymPart">
    <vt:lpwstr>C</vt:lpwstr>
  </property>
  <property fmtid="{D5CDD505-2E9C-101B-9397-08002B2CF9AE}" pid="80" name="DocNoPart">
    <vt:lpwstr>IEC 61000-2-9 Ed. 1.0</vt:lpwstr>
  </property>
  <property fmtid="{D5CDD505-2E9C-101B-9397-08002B2CF9AE}" pid="81" name="DocNoPart1">
    <vt:lpwstr>IEC61000-2-9</vt:lpwstr>
  </property>
  <property fmtid="{D5CDD505-2E9C-101B-9397-08002B2CF9AE}" pid="82" name="TitleKr">
    <vt:lpwstr>전기자기적합성-제2부:환경-제9절:HEMP 환경의 서술 - 방사장해</vt:lpwstr>
  </property>
  <property fmtid="{D5CDD505-2E9C-101B-9397-08002B2CF9AE}" pid="83" name="TitleEn">
    <vt:lpwstr>Electromagnetic compatibility (EMC) - Part 2: Environment - Section 9: Description of HEMP environment - Radiated disturbance. Basic EMC publication</vt:lpwstr>
  </property>
  <property fmtid="{D5CDD505-2E9C-101B-9397-08002B2CF9AE}" pid="84" name="IsoIdtNo">
    <vt:lpwstr/>
  </property>
  <property fmtid="{D5CDD505-2E9C-101B-9397-08002B2CF9AE}" pid="85" name="ICSCnt">
    <vt:lpwstr>0</vt:lpwstr>
  </property>
  <property fmtid="{D5CDD505-2E9C-101B-9397-08002B2CF9AE}" pid="86" name="ICS">
    <vt:lpwstr/>
  </property>
  <property fmtid="{D5CDD505-2E9C-101B-9397-08002B2CF9AE}" pid="87" name="NewYear">
    <vt:lpwstr>2003</vt:lpwstr>
  </property>
  <property fmtid="{D5CDD505-2E9C-101B-9397-08002B2CF9AE}" pid="88" name="NewMonth">
    <vt:lpwstr>6</vt:lpwstr>
  </property>
  <property fmtid="{D5CDD505-2E9C-101B-9397-08002B2CF9AE}" pid="89" name="NewDay">
    <vt:lpwstr>30</vt:lpwstr>
  </property>
  <property fmtid="{D5CDD505-2E9C-101B-9397-08002B2CF9AE}" pid="90" name="ChgYear">
    <vt:lpwstr/>
  </property>
  <property fmtid="{D5CDD505-2E9C-101B-9397-08002B2CF9AE}" pid="91" name="ChgMonth">
    <vt:lpwstr/>
  </property>
  <property fmtid="{D5CDD505-2E9C-101B-9397-08002B2CF9AE}" pid="92" name="ChgDAy">
    <vt:lpwstr/>
  </property>
  <property fmtid="{D5CDD505-2E9C-101B-9397-08002B2CF9AE}" pid="93" name="ComYear">
    <vt:lpwstr>2013</vt:lpwstr>
  </property>
  <property fmtid="{D5CDD505-2E9C-101B-9397-08002B2CF9AE}" pid="94" name="ComMonth">
    <vt:lpwstr>11</vt:lpwstr>
  </property>
  <property fmtid="{D5CDD505-2E9C-101B-9397-08002B2CF9AE}" pid="95" name="ComDAy">
    <vt:lpwstr/>
  </property>
  <property fmtid="{D5CDD505-2E9C-101B-9397-08002B2CF9AE}" pid="96" name="PubYear">
    <vt:lpwstr/>
  </property>
  <property fmtid="{D5CDD505-2E9C-101B-9397-08002B2CF9AE}" pid="97" name="PubMonth">
    <vt:lpwstr/>
  </property>
  <property fmtid="{D5CDD505-2E9C-101B-9397-08002B2CF9AE}" pid="98" name="PubDay">
    <vt:lpwstr/>
  </property>
  <property fmtid="{D5CDD505-2E9C-101B-9397-08002B2CF9AE}" pid="99" name="KSMark">
    <vt:lpwstr/>
  </property>
  <property fmtid="{D5CDD505-2E9C-101B-9397-08002B2CF9AE}" pid="100" name="FirstCoverSheetDocSection">
    <vt:lpwstr>1</vt:lpwstr>
  </property>
  <property fmtid="{D5CDD505-2E9C-101B-9397-08002B2CF9AE}" pid="101" name="MainDocSection">
    <vt:lpwstr>3</vt:lpwstr>
  </property>
  <property fmtid="{D5CDD505-2E9C-101B-9397-08002B2CF9AE}" pid="102" name="CommentaryDocSection">
    <vt:lpwstr>-1</vt:lpwstr>
  </property>
  <property fmtid="{D5CDD505-2E9C-101B-9397-08002B2CF9AE}" pid="103" name="LatterCoverSheetDocSection">
    <vt:lpwstr>4</vt:lpwstr>
  </property>
  <property fmtid="{D5CDD505-2E9C-101B-9397-08002B2CF9AE}" pid="104" name="CoverInit">
    <vt:lpwstr>1</vt:lpwstr>
  </property>
</Properties>
</file>