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8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6"/>
        <w:gridCol w:w="3403"/>
        <w:gridCol w:w="3575"/>
      </w:tblGrid>
      <w:tr w:rsidR="0006433C" w:rsidRPr="00F926F3" w14:paraId="5D110515" w14:textId="77777777">
        <w:tc>
          <w:tcPr>
            <w:tcW w:w="3089" w:type="pct"/>
            <w:gridSpan w:val="2"/>
            <w:shd w:val="clear" w:color="auto" w:fill="auto"/>
          </w:tcPr>
          <w:p w14:paraId="464031AB" w14:textId="77777777" w:rsidR="0006433C" w:rsidRPr="00F926F3" w:rsidRDefault="0006433C" w:rsidP="006A4C44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bookmarkStart w:id="0" w:name="표지1"/>
            <w:bookmarkEnd w:id="0"/>
            <w:r w:rsidRPr="00F926F3">
              <w:rPr>
                <w:rFonts w:eastAsia="돋움" w:hint="eastAsia"/>
                <w:b/>
                <w:color w:val="000000" w:themeColor="text1"/>
                <w:sz w:val="104"/>
              </w:rPr>
              <w:t>KSKSKSKS</w:t>
            </w:r>
          </w:p>
          <w:p w14:paraId="27BE41CB" w14:textId="77777777" w:rsidR="0006433C" w:rsidRPr="00F926F3" w:rsidRDefault="0006433C" w:rsidP="006A4C44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F926F3">
              <w:rPr>
                <w:rFonts w:eastAsia="돋움" w:hint="eastAsia"/>
                <w:b/>
                <w:color w:val="000000" w:themeColor="text1"/>
                <w:sz w:val="104"/>
              </w:rPr>
              <w:t>KSKSKSK</w:t>
            </w:r>
          </w:p>
          <w:p w14:paraId="48EEC5F6" w14:textId="77777777" w:rsidR="0006433C" w:rsidRPr="00F926F3" w:rsidRDefault="0006433C" w:rsidP="006A4C44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F926F3">
              <w:rPr>
                <w:rFonts w:eastAsia="돋움" w:hint="eastAsia"/>
                <w:b/>
                <w:color w:val="000000" w:themeColor="text1"/>
                <w:sz w:val="104"/>
              </w:rPr>
              <w:t>KSKSKS</w:t>
            </w:r>
          </w:p>
          <w:p w14:paraId="0B2D5792" w14:textId="77777777" w:rsidR="0006433C" w:rsidRPr="00F926F3" w:rsidRDefault="00C0052F" w:rsidP="006A4C44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>
              <w:rPr>
                <w:noProof/>
                <w:color w:val="000000" w:themeColor="text1"/>
              </w:rPr>
              <w:object w:dxaOrig="1440" w:dyaOrig="1440" w14:anchorId="6C0821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23.25pt;margin-top:189pt;width:243.8pt;height:138.7pt;z-index:251649536;visibility:visible;mso-wrap-edited:f;mso-position-vertical-relative:page">
                  <v:imagedata r:id="rId8" o:title=""/>
                  <w10:wrap anchory="page"/>
                </v:shape>
                <o:OLEObject Type="Embed" ProgID="Word.Picture.8" ShapeID="_x0000_s1026" DrawAspect="Content" ObjectID="_1575272165" r:id="rId9"/>
              </w:object>
            </w:r>
            <w:r w:rsidR="0006433C" w:rsidRPr="00F926F3">
              <w:rPr>
                <w:rFonts w:eastAsia="돋움" w:hint="eastAsia"/>
                <w:b/>
                <w:color w:val="000000" w:themeColor="text1"/>
                <w:sz w:val="104"/>
              </w:rPr>
              <w:t>KSKSK</w:t>
            </w:r>
          </w:p>
          <w:p w14:paraId="65853069" w14:textId="77777777" w:rsidR="0006433C" w:rsidRPr="00F926F3" w:rsidRDefault="0006433C" w:rsidP="006A4C44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F926F3">
              <w:rPr>
                <w:rFonts w:eastAsia="돋움" w:hint="eastAsia"/>
                <w:b/>
                <w:color w:val="000000" w:themeColor="text1"/>
                <w:sz w:val="104"/>
              </w:rPr>
              <w:t>KSKS</w:t>
            </w:r>
          </w:p>
          <w:p w14:paraId="419F2B13" w14:textId="77777777" w:rsidR="0006433C" w:rsidRPr="00F926F3" w:rsidRDefault="0006433C" w:rsidP="006A4C44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F926F3">
              <w:rPr>
                <w:rFonts w:eastAsia="돋움" w:hint="eastAsia"/>
                <w:b/>
                <w:color w:val="000000" w:themeColor="text1"/>
                <w:sz w:val="104"/>
              </w:rPr>
              <w:t>KSK</w:t>
            </w:r>
          </w:p>
          <w:p w14:paraId="12444635" w14:textId="77777777" w:rsidR="0006433C" w:rsidRPr="00F926F3" w:rsidRDefault="0006433C" w:rsidP="006A4C44">
            <w:pPr>
              <w:tabs>
                <w:tab w:val="center" w:pos="2336"/>
              </w:tabs>
              <w:spacing w:line="980" w:lineRule="exact"/>
              <w:rPr>
                <w:color w:val="000000" w:themeColor="text1"/>
              </w:rPr>
            </w:pPr>
            <w:r w:rsidRPr="00F926F3">
              <w:rPr>
                <w:rFonts w:eastAsia="돋움" w:hint="eastAsia"/>
                <w:b/>
                <w:color w:val="000000" w:themeColor="text1"/>
                <w:sz w:val="104"/>
              </w:rPr>
              <w:t>KS</w:t>
            </w:r>
          </w:p>
        </w:tc>
        <w:tc>
          <w:tcPr>
            <w:tcW w:w="1911" w:type="pct"/>
            <w:shd w:val="clear" w:color="auto" w:fill="auto"/>
          </w:tcPr>
          <w:p w14:paraId="60460B9C" w14:textId="77777777" w:rsidR="005D4421" w:rsidRPr="00F926F3" w:rsidRDefault="00C0052F" w:rsidP="005D4421">
            <w:pPr>
              <w:jc w:val="right"/>
              <w:rPr>
                <w:rFonts w:eastAsia="돋움"/>
                <w:color w:val="000000" w:themeColor="text1"/>
                <w:w w:val="98"/>
                <w:sz w:val="32"/>
              </w:rPr>
            </w:pPr>
            <w:r>
              <w:fldChar w:fldCharType="begin"/>
            </w:r>
            <w:r>
              <w:instrText xml:space="preserve"> DOCPROPERTY  DocKnd  \* MERGEFORMAT </w:instrText>
            </w:r>
            <w:r>
              <w:fldChar w:fldCharType="separate"/>
            </w:r>
            <w:r w:rsidR="005D4421" w:rsidRPr="00F926F3">
              <w:rPr>
                <w:rFonts w:eastAsia="돋움"/>
                <w:color w:val="000000" w:themeColor="text1"/>
                <w:w w:val="98"/>
                <w:sz w:val="32"/>
              </w:rPr>
              <w:t>KS</w:t>
            </w:r>
            <w:r>
              <w:rPr>
                <w:rFonts w:eastAsia="돋움"/>
                <w:color w:val="000000" w:themeColor="text1"/>
                <w:w w:val="98"/>
                <w:sz w:val="32"/>
              </w:rPr>
              <w:fldChar w:fldCharType="end"/>
            </w:r>
            <w:r w:rsidR="005D4421" w:rsidRPr="00F926F3">
              <w:rPr>
                <w:rFonts w:eastAsia="돋움" w:hint="eastAsia"/>
                <w:color w:val="000000" w:themeColor="text1"/>
                <w:w w:val="98"/>
                <w:sz w:val="32"/>
              </w:rPr>
              <w:t xml:space="preserve"> </w:t>
            </w:r>
            <w:r w:rsidR="004F1181" w:rsidRPr="00F926F3">
              <w:rPr>
                <w:rFonts w:eastAsia="돋움" w:hint="eastAsia"/>
                <w:color w:val="000000" w:themeColor="text1"/>
                <w:w w:val="98"/>
                <w:sz w:val="32"/>
              </w:rPr>
              <w:t xml:space="preserve">X </w:t>
            </w:r>
            <w:r w:rsidR="004F1181" w:rsidRPr="00F926F3">
              <w:rPr>
                <w:rFonts w:eastAsia="돋움"/>
                <w:color w:val="000000" w:themeColor="text1"/>
                <w:w w:val="98"/>
                <w:sz w:val="32"/>
              </w:rPr>
              <w:t>ITUT X1</w:t>
            </w:r>
            <w:r w:rsidR="00A8448E">
              <w:rPr>
                <w:rFonts w:eastAsia="돋움"/>
                <w:color w:val="000000" w:themeColor="text1"/>
                <w:w w:val="98"/>
                <w:sz w:val="32"/>
              </w:rPr>
              <w:t>3</w:t>
            </w:r>
            <w:r w:rsidR="00FC4077">
              <w:rPr>
                <w:rFonts w:eastAsia="돋움"/>
                <w:color w:val="000000" w:themeColor="text1"/>
                <w:w w:val="98"/>
                <w:sz w:val="32"/>
              </w:rPr>
              <w:t>03</w:t>
            </w:r>
          </w:p>
          <w:p w14:paraId="7A384DE3" w14:textId="77777777" w:rsidR="0006433C" w:rsidRPr="00F926F3" w:rsidRDefault="007E7BF3" w:rsidP="00500EC0">
            <w:pPr>
              <w:jc w:val="right"/>
              <w:rPr>
                <w:rFonts w:eastAsia="돋움" w:cs="돋움"/>
                <w:bCs/>
                <w:color w:val="000000" w:themeColor="text1"/>
                <w:sz w:val="40"/>
              </w:rPr>
            </w:pPr>
            <w:r w:rsidRPr="00F926F3">
              <w:rPr>
                <w:rFonts w:eastAsia="돋움" w:cs="돋움"/>
                <w:bCs/>
                <w:color w:val="000000" w:themeColor="text1"/>
                <w:spacing w:val="-1"/>
                <w:w w:val="91"/>
                <w:sz w:val="40"/>
              </w:rPr>
              <w:fldChar w:fldCharType="begin"/>
            </w:r>
            <w:r w:rsidR="0006433C" w:rsidRPr="00F926F3">
              <w:rPr>
                <w:rFonts w:eastAsia="돋움" w:cs="돋움"/>
                <w:bCs/>
                <w:color w:val="000000" w:themeColor="text1"/>
                <w:spacing w:val="-1"/>
                <w:w w:val="91"/>
                <w:sz w:val="40"/>
              </w:rPr>
              <w:instrText xml:space="preserve"> </w:instrText>
            </w:r>
            <w:r w:rsidR="0006433C" w:rsidRPr="00F926F3">
              <w:rPr>
                <w:rFonts w:eastAsia="돋움" w:cs="돋움" w:hint="eastAsia"/>
                <w:bCs/>
                <w:color w:val="000000" w:themeColor="text1"/>
                <w:spacing w:val="-1"/>
                <w:w w:val="91"/>
                <w:sz w:val="40"/>
              </w:rPr>
              <w:instrText>DOCPROPERTY  Amendment  \* MERGEFORMAT</w:instrText>
            </w:r>
            <w:r w:rsidR="0006433C" w:rsidRPr="00F926F3">
              <w:rPr>
                <w:rFonts w:eastAsia="돋움" w:cs="돋움"/>
                <w:bCs/>
                <w:color w:val="000000" w:themeColor="text1"/>
                <w:spacing w:val="-1"/>
                <w:w w:val="91"/>
                <w:sz w:val="40"/>
              </w:rPr>
              <w:instrText xml:space="preserve"> </w:instrText>
            </w:r>
            <w:r w:rsidRPr="00F926F3">
              <w:rPr>
                <w:rFonts w:eastAsia="돋움" w:cs="돋움"/>
                <w:bCs/>
                <w:color w:val="000000" w:themeColor="text1"/>
                <w:spacing w:val="-1"/>
                <w:w w:val="91"/>
                <w:sz w:val="40"/>
              </w:rPr>
              <w:fldChar w:fldCharType="end"/>
            </w:r>
          </w:p>
        </w:tc>
      </w:tr>
      <w:tr w:rsidR="0006433C" w:rsidRPr="00F926F3" w14:paraId="3EF4C292" w14:textId="77777777">
        <w:trPr>
          <w:trHeight w:val="5182"/>
        </w:trPr>
        <w:tc>
          <w:tcPr>
            <w:tcW w:w="1270" w:type="pct"/>
            <w:shd w:val="clear" w:color="auto" w:fill="auto"/>
          </w:tcPr>
          <w:p w14:paraId="70FCEE23" w14:textId="77777777" w:rsidR="0006433C" w:rsidRPr="00F926F3" w:rsidRDefault="0006433C" w:rsidP="006A4C44">
            <w:pPr>
              <w:rPr>
                <w:color w:val="000000" w:themeColor="text1"/>
              </w:rPr>
            </w:pPr>
          </w:p>
        </w:tc>
        <w:tc>
          <w:tcPr>
            <w:tcW w:w="3730" w:type="pct"/>
            <w:gridSpan w:val="2"/>
            <w:shd w:val="clear" w:color="auto" w:fill="auto"/>
          </w:tcPr>
          <w:p w14:paraId="3248AA0E" w14:textId="77777777" w:rsidR="005B7B36" w:rsidRPr="00F926F3" w:rsidRDefault="00C0052F" w:rsidP="005D4221">
            <w:pPr>
              <w:wordWrap/>
              <w:spacing w:line="700" w:lineRule="exact"/>
              <w:jc w:val="right"/>
              <w:rPr>
                <w:rFonts w:eastAsia="돋움"/>
                <w:b/>
                <w:color w:val="000000" w:themeColor="text1"/>
                <w:spacing w:val="-8"/>
                <w:w w:val="60"/>
                <w:sz w:val="62"/>
                <w:szCs w:val="62"/>
              </w:rPr>
            </w:pPr>
            <w:r>
              <w:fldChar w:fldCharType="begin"/>
            </w:r>
            <w:r>
              <w:instrText xml:space="preserve"> DOCPROPERTY  TitleKr  \* MERGEFORMAT </w:instrText>
            </w:r>
            <w:r>
              <w:fldChar w:fldCharType="separate"/>
            </w:r>
            <w:r w:rsidR="00FC4077">
              <w:rPr>
                <w:rFonts w:eastAsia="돋움" w:hint="eastAsia"/>
                <w:b/>
                <w:color w:val="000000" w:themeColor="text1"/>
                <w:spacing w:val="-8"/>
                <w:w w:val="60"/>
                <w:sz w:val="62"/>
                <w:szCs w:val="62"/>
              </w:rPr>
              <w:t>공통</w:t>
            </w:r>
            <w:r w:rsidR="00FC4077">
              <w:rPr>
                <w:rFonts w:eastAsia="돋움" w:hint="eastAsia"/>
                <w:b/>
                <w:color w:val="000000" w:themeColor="text1"/>
                <w:spacing w:val="-8"/>
                <w:w w:val="60"/>
                <w:sz w:val="62"/>
                <w:szCs w:val="62"/>
              </w:rPr>
              <w:t xml:space="preserve"> </w:t>
            </w:r>
            <w:r w:rsidR="00FC4077">
              <w:rPr>
                <w:rFonts w:eastAsia="돋움" w:hint="eastAsia"/>
                <w:b/>
                <w:color w:val="000000" w:themeColor="text1"/>
                <w:spacing w:val="-8"/>
                <w:w w:val="60"/>
                <w:sz w:val="62"/>
                <w:szCs w:val="62"/>
              </w:rPr>
              <w:t>경보</w:t>
            </w:r>
            <w:r w:rsidR="003C5108">
              <w:rPr>
                <w:rFonts w:eastAsia="돋움" w:hint="eastAsia"/>
                <w:b/>
                <w:color w:val="000000" w:themeColor="text1"/>
                <w:spacing w:val="-8"/>
                <w:w w:val="60"/>
                <w:sz w:val="62"/>
                <w:szCs w:val="62"/>
              </w:rPr>
              <w:t xml:space="preserve"> </w:t>
            </w:r>
            <w:r w:rsidR="003C5108">
              <w:rPr>
                <w:rFonts w:eastAsia="돋움" w:hint="eastAsia"/>
                <w:b/>
                <w:color w:val="000000" w:themeColor="text1"/>
                <w:spacing w:val="-8"/>
                <w:w w:val="60"/>
                <w:sz w:val="62"/>
                <w:szCs w:val="62"/>
              </w:rPr>
              <w:t>프로토콜</w:t>
            </w:r>
            <w:r w:rsidR="003C5108">
              <w:rPr>
                <w:rFonts w:eastAsia="돋움" w:hint="eastAsia"/>
                <w:b/>
                <w:color w:val="000000" w:themeColor="text1"/>
                <w:spacing w:val="-8"/>
                <w:w w:val="60"/>
                <w:sz w:val="62"/>
                <w:szCs w:val="62"/>
              </w:rPr>
              <w:t>(</w:t>
            </w:r>
            <w:r w:rsidR="003C5108">
              <w:rPr>
                <w:rFonts w:eastAsia="돋움"/>
                <w:b/>
                <w:color w:val="000000" w:themeColor="text1"/>
                <w:spacing w:val="-8"/>
                <w:w w:val="60"/>
                <w:sz w:val="62"/>
                <w:szCs w:val="62"/>
              </w:rPr>
              <w:t>CAP 1.1)</w:t>
            </w:r>
            <w:r>
              <w:rPr>
                <w:rFonts w:eastAsia="돋움"/>
                <w:b/>
                <w:color w:val="000000" w:themeColor="text1"/>
                <w:spacing w:val="-8"/>
                <w:w w:val="60"/>
                <w:sz w:val="62"/>
                <w:szCs w:val="62"/>
              </w:rPr>
              <w:fldChar w:fldCharType="end"/>
            </w:r>
          </w:p>
          <w:p w14:paraId="28B09FF2" w14:textId="77777777" w:rsidR="009F378D" w:rsidRPr="00F926F3" w:rsidRDefault="00C0052F" w:rsidP="009F378D">
            <w:pPr>
              <w:jc w:val="right"/>
              <w:textAlignment w:val="center"/>
              <w:rPr>
                <w:rFonts w:eastAsia="돋움"/>
                <w:color w:val="000000" w:themeColor="text1"/>
                <w:sz w:val="44"/>
              </w:rPr>
            </w:pPr>
            <w:r>
              <w:fldChar w:fldCharType="begin"/>
            </w:r>
            <w:r>
              <w:instrText xml:space="preserve"> DOCPROPERTY  DocKnd  \* MERGEFORMAT </w:instrText>
            </w:r>
            <w:r>
              <w:fldChar w:fldCharType="separate"/>
            </w:r>
            <w:r w:rsidR="009F378D" w:rsidRPr="00F926F3">
              <w:rPr>
                <w:rFonts w:eastAsia="돋움"/>
                <w:color w:val="000000" w:themeColor="text1"/>
                <w:sz w:val="44"/>
              </w:rPr>
              <w:t>KS</w:t>
            </w:r>
            <w:r>
              <w:rPr>
                <w:rFonts w:eastAsia="돋움"/>
                <w:color w:val="000000" w:themeColor="text1"/>
                <w:sz w:val="44"/>
              </w:rPr>
              <w:fldChar w:fldCharType="end"/>
            </w:r>
            <w:r w:rsidR="009F378D" w:rsidRPr="00F926F3">
              <w:rPr>
                <w:rFonts w:eastAsia="돋움" w:hint="eastAsia"/>
                <w:color w:val="000000" w:themeColor="text1"/>
                <w:sz w:val="44"/>
              </w:rPr>
              <w:t xml:space="preserve"> </w:t>
            </w:r>
            <w:r w:rsidR="004F1181" w:rsidRPr="00F926F3">
              <w:rPr>
                <w:rFonts w:eastAsia="돋움" w:hint="eastAsia"/>
                <w:color w:val="000000" w:themeColor="text1"/>
                <w:sz w:val="44"/>
              </w:rPr>
              <w:t>X</w:t>
            </w:r>
            <w:r w:rsidR="009F378D" w:rsidRPr="00F926F3">
              <w:rPr>
                <w:rFonts w:eastAsia="돋움" w:hint="eastAsia"/>
                <w:color w:val="000000" w:themeColor="text1"/>
                <w:sz w:val="44"/>
              </w:rPr>
              <w:t xml:space="preserve"> </w:t>
            </w:r>
            <w:r w:rsidR="004F1181" w:rsidRPr="00F926F3">
              <w:rPr>
                <w:rFonts w:eastAsia="돋움"/>
                <w:color w:val="000000" w:themeColor="text1"/>
                <w:sz w:val="44"/>
              </w:rPr>
              <w:t>ITUT X1</w:t>
            </w:r>
            <w:r w:rsidR="00FC586D">
              <w:rPr>
                <w:rFonts w:eastAsia="돋움"/>
                <w:color w:val="000000" w:themeColor="text1"/>
                <w:sz w:val="44"/>
              </w:rPr>
              <w:t>3</w:t>
            </w:r>
            <w:r w:rsidR="00FC4077">
              <w:rPr>
                <w:rFonts w:eastAsia="돋움"/>
                <w:color w:val="000000" w:themeColor="text1"/>
                <w:sz w:val="44"/>
              </w:rPr>
              <w:t>03</w:t>
            </w:r>
            <w:r w:rsidR="009F378D" w:rsidRPr="00F926F3">
              <w:rPr>
                <w:rFonts w:ascii="돋움" w:eastAsia="돋움" w:hAnsi="돋움" w:hint="eastAsia"/>
                <w:color w:val="000000" w:themeColor="text1"/>
                <w:sz w:val="32"/>
                <w:szCs w:val="32"/>
              </w:rPr>
              <w:t>:</w:t>
            </w:r>
            <w:r w:rsidR="004F1181" w:rsidRPr="00F926F3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t>20</w:t>
            </w:r>
            <w:r w:rsidR="00FA2F38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t>07</w:t>
            </w:r>
            <w:r w:rsidR="001E32CB" w:rsidRPr="00F926F3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t xml:space="preserve"> </w:t>
            </w:r>
            <w:r w:rsidR="007E7BF3" w:rsidRPr="00F926F3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begin"/>
            </w:r>
            <w:r w:rsidR="009F378D" w:rsidRPr="00F926F3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 xml:space="preserve"> </w:instrText>
            </w:r>
            <w:r w:rsidR="009F378D" w:rsidRPr="00F926F3">
              <w:rPr>
                <w:rFonts w:eastAsia="돋움" w:hint="eastAsia"/>
                <w:color w:val="000000" w:themeColor="text1"/>
                <w:spacing w:val="9"/>
                <w:sz w:val="32"/>
                <w:szCs w:val="24"/>
              </w:rPr>
              <w:instrText xml:space="preserve">IF </w:instrText>
            </w:r>
            <w:r>
              <w:fldChar w:fldCharType="begin"/>
            </w:r>
            <w:r>
              <w:instrText xml:space="preserve"> DOCPROPERTY "NCKnd"  \* MERGEFORMAT </w:instrText>
            </w:r>
            <w:r>
              <w:fldChar w:fldCharType="separate"/>
            </w:r>
            <w:r w:rsidR="009F378D" w:rsidRPr="00F926F3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>1</w:instrText>
            </w:r>
            <w:r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end"/>
            </w:r>
            <w:r w:rsidR="009F378D" w:rsidRPr="00F926F3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 xml:space="preserve"> </w:instrText>
            </w:r>
            <w:r w:rsidR="009F378D" w:rsidRPr="00F926F3">
              <w:rPr>
                <w:rFonts w:eastAsia="돋움" w:hint="eastAsia"/>
                <w:color w:val="000000" w:themeColor="text1"/>
                <w:spacing w:val="9"/>
                <w:sz w:val="32"/>
                <w:szCs w:val="24"/>
              </w:rPr>
              <w:instrText xml:space="preserve">= 2 </w:instrText>
            </w:r>
            <w:r>
              <w:fldChar w:fldCharType="begin"/>
            </w:r>
            <w:r>
              <w:instrText xml:space="preserve"> DOCPROPERTY "ChgYear"  \* MERGEFORMAT </w:instrText>
            </w:r>
            <w:r>
              <w:fldChar w:fldCharType="separate"/>
            </w:r>
            <w:r w:rsidR="009F378D" w:rsidRPr="00F926F3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>2004</w:instrText>
            </w:r>
            <w:r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end"/>
            </w:r>
            <w:r w:rsidR="007E7BF3" w:rsidRPr="00F926F3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end"/>
            </w:r>
            <w:r w:rsidR="009F378D" w:rsidRPr="00F926F3">
              <w:rPr>
                <w:rFonts w:eastAsia="돋움" w:hint="eastAsia"/>
                <w:color w:val="000000" w:themeColor="text1"/>
                <w:sz w:val="32"/>
              </w:rPr>
              <w:t xml:space="preserve"> </w:t>
            </w:r>
            <w:r w:rsidR="007E7BF3" w:rsidRPr="00F926F3">
              <w:rPr>
                <w:rFonts w:eastAsia="돋움"/>
                <w:color w:val="000000" w:themeColor="text1"/>
                <w:sz w:val="32"/>
              </w:rPr>
              <w:fldChar w:fldCharType="begin"/>
            </w:r>
            <w:r w:rsidR="009F378D" w:rsidRPr="00F926F3">
              <w:rPr>
                <w:rFonts w:eastAsia="돋움"/>
                <w:color w:val="000000" w:themeColor="text1"/>
                <w:sz w:val="32"/>
              </w:rPr>
              <w:instrText xml:space="preserve"> </w:instrText>
            </w:r>
            <w:r w:rsidR="009F378D" w:rsidRPr="00F926F3">
              <w:rPr>
                <w:rFonts w:eastAsia="돋움" w:hint="eastAsia"/>
                <w:color w:val="000000" w:themeColor="text1"/>
                <w:sz w:val="32"/>
              </w:rPr>
              <w:instrText>DOCPROPERTY  Amendment  \* MERGEFORMAT</w:instrText>
            </w:r>
            <w:r w:rsidR="009F378D" w:rsidRPr="00F926F3">
              <w:rPr>
                <w:rFonts w:eastAsia="돋움"/>
                <w:color w:val="000000" w:themeColor="text1"/>
                <w:sz w:val="32"/>
              </w:rPr>
              <w:instrText xml:space="preserve"> </w:instrText>
            </w:r>
            <w:r w:rsidR="007E7BF3" w:rsidRPr="00F926F3">
              <w:rPr>
                <w:rFonts w:eastAsia="돋움"/>
                <w:color w:val="000000" w:themeColor="text1"/>
                <w:sz w:val="32"/>
              </w:rPr>
              <w:fldChar w:fldCharType="end"/>
            </w:r>
          </w:p>
          <w:p w14:paraId="1AF4DDFC" w14:textId="77777777" w:rsidR="0006433C" w:rsidRPr="00F926F3" w:rsidRDefault="007E7BF3" w:rsidP="006A4C44">
            <w:pPr>
              <w:jc w:val="right"/>
              <w:rPr>
                <w:rFonts w:eastAsia="돋움"/>
                <w:bCs/>
                <w:color w:val="000000" w:themeColor="text1"/>
                <w:sz w:val="44"/>
              </w:rPr>
            </w:pPr>
            <w:r w:rsidRPr="00F926F3">
              <w:rPr>
                <w:rFonts w:eastAsia="돋움"/>
                <w:bCs/>
                <w:color w:val="000000" w:themeColor="text1"/>
                <w:sz w:val="44"/>
              </w:rPr>
              <w:fldChar w:fldCharType="begin"/>
            </w:r>
            <w:r w:rsidR="0006433C" w:rsidRPr="00F926F3">
              <w:rPr>
                <w:rFonts w:eastAsia="돋움"/>
                <w:bCs/>
                <w:color w:val="000000" w:themeColor="text1"/>
                <w:sz w:val="44"/>
              </w:rPr>
              <w:instrText xml:space="preserve"> </w:instrText>
            </w:r>
            <w:r w:rsidR="0006433C" w:rsidRPr="00F926F3">
              <w:rPr>
                <w:rFonts w:eastAsia="돋움" w:hint="eastAsia"/>
                <w:bCs/>
                <w:color w:val="000000" w:themeColor="text1"/>
                <w:sz w:val="44"/>
              </w:rPr>
              <w:instrText>DOCPROPERTY  TxtConfirm  \* MERGEFORMAT</w:instrText>
            </w:r>
            <w:r w:rsidR="0006433C" w:rsidRPr="00F926F3">
              <w:rPr>
                <w:rFonts w:eastAsia="돋움"/>
                <w:bCs/>
                <w:color w:val="000000" w:themeColor="text1"/>
                <w:sz w:val="44"/>
              </w:rPr>
              <w:instrText xml:space="preserve"> </w:instrText>
            </w:r>
            <w:r w:rsidRPr="00F926F3">
              <w:rPr>
                <w:rFonts w:eastAsia="돋움"/>
                <w:bCs/>
                <w:color w:val="000000" w:themeColor="text1"/>
                <w:sz w:val="44"/>
              </w:rPr>
              <w:fldChar w:fldCharType="end"/>
            </w:r>
          </w:p>
        </w:tc>
      </w:tr>
      <w:tr w:rsidR="0006433C" w:rsidRPr="00F926F3" w14:paraId="0AA4C520" w14:textId="77777777">
        <w:tc>
          <w:tcPr>
            <w:tcW w:w="5000" w:type="pct"/>
            <w:gridSpan w:val="3"/>
            <w:shd w:val="clear" w:color="auto" w:fill="auto"/>
          </w:tcPr>
          <w:p w14:paraId="4ED93374" w14:textId="77777777" w:rsidR="005C40EF" w:rsidRPr="00F926F3" w:rsidRDefault="00D46E4D" w:rsidP="005C40EF">
            <w:pPr>
              <w:spacing w:line="300" w:lineRule="auto"/>
              <w:jc w:val="right"/>
              <w:rPr>
                <w:rFonts w:ascii="바탕" w:hAnsi="바탕"/>
                <w:b/>
                <w:bCs/>
                <w:color w:val="000000" w:themeColor="text1"/>
                <w:w w:val="90"/>
                <w:sz w:val="48"/>
                <w:szCs w:val="36"/>
              </w:rPr>
            </w:pPr>
            <w:r>
              <w:rPr>
                <w:rFonts w:ascii="바탕" w:hAnsi="바탕" w:hint="eastAsia"/>
                <w:b/>
                <w:bCs/>
                <w:color w:val="000000" w:themeColor="text1"/>
                <w:w w:val="90"/>
                <w:sz w:val="48"/>
                <w:szCs w:val="36"/>
              </w:rPr>
              <w:t>방 송 통 신 표 준 심 의 회</w:t>
            </w:r>
          </w:p>
          <w:p w14:paraId="7D97CFDD" w14:textId="4E9866E5" w:rsidR="005C40EF" w:rsidRPr="00F926F3" w:rsidRDefault="003276B0" w:rsidP="005C40EF">
            <w:pPr>
              <w:spacing w:line="300" w:lineRule="auto"/>
              <w:jc w:val="right"/>
              <w:rPr>
                <w:rFonts w:eastAsia="돋움"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t>201</w:t>
            </w:r>
            <w:r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t>7</w:t>
            </w:r>
            <w:r w:rsidR="0006433C" w:rsidRPr="00F926F3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t>년</w:t>
            </w:r>
            <w:r w:rsidR="0006433C" w:rsidRPr="00F926F3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t>12</w:t>
            </w:r>
            <w:r w:rsidR="007E7BF3" w:rsidRPr="00F926F3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begin"/>
            </w:r>
            <w:r w:rsidR="0006433C" w:rsidRPr="00F926F3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 xml:space="preserve"> </w:instrText>
            </w:r>
            <w:r w:rsidR="0006433C" w:rsidRPr="00F926F3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instrText xml:space="preserve">IF </w:instrText>
            </w:r>
            <w:r w:rsidR="00C0052F">
              <w:fldChar w:fldCharType="begin"/>
            </w:r>
            <w:r w:rsidR="00C0052F">
              <w:instrText xml:space="preserve"> DOCPROPERTY "NCKnd"  \* MERGEFORMAT </w:instrText>
            </w:r>
            <w:r w:rsidR="00C0052F">
              <w:fldChar w:fldCharType="separate"/>
            </w:r>
            <w:r w:rsidR="00FD71BA" w:rsidRPr="00F926F3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>2</w:instrText>
            </w:r>
            <w:r w:rsidR="00C0052F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end"/>
            </w:r>
            <w:r w:rsidR="0006433C" w:rsidRPr="00F926F3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 xml:space="preserve"> </w:instrText>
            </w:r>
            <w:r w:rsidR="0006433C" w:rsidRPr="00F926F3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instrText xml:space="preserve">= 1 </w:instrText>
            </w:r>
            <w:r w:rsidR="00C0052F">
              <w:fldChar w:fldCharType="begin"/>
            </w:r>
            <w:r w:rsidR="00C0052F">
              <w:instrText xml:space="preserve"> DOCPROPERTY "NewMonth"  \* MERGEFORMAT </w:instrText>
            </w:r>
            <w:r w:rsidR="00C0052F">
              <w:fldChar w:fldCharType="separate"/>
            </w:r>
            <w:r w:rsidR="00066043" w:rsidRPr="00F926F3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>11</w:instrText>
            </w:r>
            <w:r w:rsidR="00C0052F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end"/>
            </w:r>
            <w:r w:rsidR="007E7BF3" w:rsidRPr="00F926F3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end"/>
            </w:r>
            <w:r w:rsidR="0006433C" w:rsidRPr="00F926F3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t>월</w:t>
            </w:r>
            <w:r w:rsidR="0006433C" w:rsidRPr="00F926F3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t>2</w:t>
            </w:r>
            <w:r w:rsidR="00C04FF2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t>7</w:t>
            </w:r>
            <w:bookmarkStart w:id="1" w:name="_GoBack"/>
            <w:bookmarkEnd w:id="1"/>
            <w:r w:rsidR="007E7BF3" w:rsidRPr="00F926F3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begin"/>
            </w:r>
            <w:r w:rsidR="0006433C" w:rsidRPr="00F926F3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 xml:space="preserve"> </w:instrText>
            </w:r>
            <w:r w:rsidR="0006433C" w:rsidRPr="00F926F3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instrText xml:space="preserve">IF </w:instrText>
            </w:r>
            <w:r w:rsidR="00C0052F">
              <w:fldChar w:fldCharType="begin"/>
            </w:r>
            <w:r w:rsidR="00C0052F">
              <w:instrText xml:space="preserve"> DOCPROPERTY "NCKnd"  \* MERGEFORMAT </w:instrText>
            </w:r>
            <w:r w:rsidR="00C0052F">
              <w:fldChar w:fldCharType="separate"/>
            </w:r>
            <w:r w:rsidR="00FD71BA" w:rsidRPr="00F926F3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>2</w:instrText>
            </w:r>
            <w:r w:rsidR="00C0052F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end"/>
            </w:r>
            <w:r w:rsidR="0006433C" w:rsidRPr="00F926F3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 xml:space="preserve"> </w:instrText>
            </w:r>
            <w:r w:rsidR="0006433C" w:rsidRPr="00F926F3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instrText xml:space="preserve">= 1 </w:instrText>
            </w:r>
            <w:r w:rsidR="00C0052F">
              <w:fldChar w:fldCharType="begin"/>
            </w:r>
            <w:r w:rsidR="00C0052F">
              <w:instrText xml:space="preserve"> DOCPROPERTY "NewDay"  \* MERGEFORMAT </w:instrText>
            </w:r>
            <w:r w:rsidR="00C0052F">
              <w:fldChar w:fldCharType="separate"/>
            </w:r>
            <w:r w:rsidR="00066043" w:rsidRPr="00F926F3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>25</w:instrText>
            </w:r>
            <w:r w:rsidR="00C0052F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end"/>
            </w:r>
            <w:r w:rsidR="007E7BF3" w:rsidRPr="00F926F3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end"/>
            </w:r>
            <w:r w:rsidR="0006433C" w:rsidRPr="00F926F3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t>일</w:t>
            </w:r>
            <w:r w:rsidR="0006433C" w:rsidRPr="00F926F3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="007E7BF3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begin"/>
            </w:r>
            <w:r w:rsidR="0006433C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="0006433C" w:rsidRPr="00F926F3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 xml:space="preserve">IF </w:instrText>
            </w:r>
            <w:r w:rsidR="00C0052F">
              <w:fldChar w:fldCharType="begin"/>
            </w:r>
            <w:r w:rsidR="00C0052F">
              <w:instrText xml:space="preserve"> DOCPROPERTY "NCKnd"  \* MERGEFORMAT </w:instrText>
            </w:r>
            <w:r w:rsidR="00C0052F">
              <w:fldChar w:fldCharType="separate"/>
            </w:r>
            <w:r w:rsidR="00FD71BA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>2</w:instrText>
            </w:r>
            <w:r w:rsidR="00C0052F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end"/>
            </w:r>
            <w:r w:rsidR="0006433C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="0006433C" w:rsidRPr="00F926F3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 xml:space="preserve">= 1 </w:instrText>
            </w:r>
            <w:r w:rsidR="007E7BF3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begin"/>
            </w:r>
            <w:r w:rsidR="0006433C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="0006433C" w:rsidRPr="00F926F3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>QUOTE "</w:instrText>
            </w:r>
            <w:r w:rsidR="0006433C" w:rsidRPr="00F926F3">
              <w:rPr>
                <w:rFonts w:eastAsia="돋움" w:hAnsi="바탕" w:hint="eastAsia"/>
                <w:b/>
                <w:color w:val="000000" w:themeColor="text1"/>
                <w:sz w:val="24"/>
                <w:szCs w:val="24"/>
              </w:rPr>
              <w:instrText>제정</w:instrText>
            </w:r>
            <w:r w:rsidR="0006433C" w:rsidRPr="00F926F3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>"</w:instrText>
            </w:r>
            <w:r w:rsidR="0006433C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 \* </w:instrText>
            </w:r>
            <w:r w:rsidR="0006433C" w:rsidRPr="00F926F3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>MERGEFORMAT</w:instrText>
            </w:r>
            <w:r w:rsidR="0006433C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="007E7BF3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separate"/>
            </w:r>
            <w:r w:rsidR="00066043" w:rsidRPr="00F926F3">
              <w:rPr>
                <w:rFonts w:eastAsia="돋움" w:hAnsi="바탕" w:hint="eastAsia"/>
                <w:b/>
                <w:color w:val="000000" w:themeColor="text1"/>
                <w:sz w:val="24"/>
                <w:szCs w:val="24"/>
              </w:rPr>
              <w:instrText>제정</w:instrText>
            </w:r>
            <w:r w:rsidR="007E7BF3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end"/>
            </w:r>
            <w:r w:rsidR="007E7BF3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end"/>
            </w:r>
            <w:r w:rsidR="007E7BF3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begin"/>
            </w:r>
            <w:r w:rsidR="0006433C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="0006433C" w:rsidRPr="00F926F3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 xml:space="preserve">IF </w:instrText>
            </w:r>
            <w:r w:rsidR="00C0052F">
              <w:fldChar w:fldCharType="begin"/>
            </w:r>
            <w:r w:rsidR="00C0052F">
              <w:instrText xml:space="preserve"> DOCPROPERTY "NCKnd"  \* MERGEFORMAT </w:instrText>
            </w:r>
            <w:r w:rsidR="00C0052F">
              <w:fldChar w:fldCharType="separate"/>
            </w:r>
            <w:r w:rsidR="00FD71BA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>2</w:instrText>
            </w:r>
            <w:r w:rsidR="00C0052F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end"/>
            </w:r>
            <w:r w:rsidR="0006433C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="0006433C" w:rsidRPr="00F926F3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 xml:space="preserve">= 2 </w:instrText>
            </w:r>
            <w:r w:rsidR="007E7BF3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begin"/>
            </w:r>
            <w:r w:rsidR="0006433C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="0006433C" w:rsidRPr="00F926F3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>QUOTE "</w:instrText>
            </w:r>
            <w:r w:rsidR="0006433C" w:rsidRPr="00F926F3">
              <w:rPr>
                <w:rFonts w:eastAsia="돋움" w:hAnsi="바탕" w:hint="eastAsia"/>
                <w:b/>
                <w:color w:val="000000" w:themeColor="text1"/>
                <w:sz w:val="24"/>
                <w:szCs w:val="24"/>
              </w:rPr>
              <w:instrText>개정</w:instrText>
            </w:r>
            <w:r w:rsidR="0006433C" w:rsidRPr="00F926F3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>"</w:instrText>
            </w:r>
            <w:r w:rsidR="0006433C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 \* </w:instrText>
            </w:r>
            <w:r w:rsidR="0006433C" w:rsidRPr="00F926F3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>MERGEFORMAT</w:instrText>
            </w:r>
            <w:r w:rsidR="0006433C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="007E7BF3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separate"/>
            </w:r>
            <w:r w:rsidR="00FD71BA" w:rsidRPr="00F926F3">
              <w:rPr>
                <w:rFonts w:eastAsia="돋움" w:hAnsi="바탕" w:hint="eastAsia"/>
                <w:b/>
                <w:color w:val="000000" w:themeColor="text1"/>
                <w:sz w:val="24"/>
                <w:szCs w:val="24"/>
              </w:rPr>
              <w:instrText>개정</w:instrText>
            </w:r>
            <w:r w:rsidR="007E7BF3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end"/>
            </w:r>
            <w:r w:rsidR="007E7BF3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separate"/>
            </w:r>
            <w:r w:rsidR="00C25418">
              <w:rPr>
                <w:rFonts w:eastAsia="돋움" w:hAnsi="바탕" w:hint="eastAsia"/>
                <w:b/>
                <w:noProof/>
                <w:color w:val="000000" w:themeColor="text1"/>
                <w:sz w:val="24"/>
                <w:szCs w:val="24"/>
              </w:rPr>
              <w:t>제</w:t>
            </w:r>
            <w:r w:rsidR="00FD71BA" w:rsidRPr="00F926F3">
              <w:rPr>
                <w:rFonts w:eastAsia="돋움" w:hAnsi="바탕" w:hint="eastAsia"/>
                <w:b/>
                <w:noProof/>
                <w:color w:val="000000" w:themeColor="text1"/>
                <w:sz w:val="24"/>
                <w:szCs w:val="24"/>
              </w:rPr>
              <w:t>정</w:t>
            </w:r>
            <w:r w:rsidR="007E7BF3" w:rsidRPr="00F926F3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end"/>
            </w:r>
          </w:p>
          <w:p w14:paraId="440E529D" w14:textId="77777777" w:rsidR="001E32CB" w:rsidRPr="00F926F3" w:rsidRDefault="001E32CB" w:rsidP="005C40EF">
            <w:pPr>
              <w:spacing w:line="300" w:lineRule="auto"/>
              <w:jc w:val="right"/>
              <w:rPr>
                <w:rFonts w:eastAsia="돋움"/>
                <w:b/>
                <w:color w:val="000000" w:themeColor="text1"/>
                <w:sz w:val="24"/>
                <w:szCs w:val="24"/>
              </w:rPr>
            </w:pPr>
          </w:p>
          <w:p w14:paraId="7484184A" w14:textId="77777777" w:rsidR="0006433C" w:rsidRPr="001F297F" w:rsidRDefault="0006433C" w:rsidP="006A4C44">
            <w:pPr>
              <w:jc w:val="right"/>
              <w:rPr>
                <w:rStyle w:val="12pt"/>
                <w:color w:val="000000" w:themeColor="text1"/>
              </w:rPr>
            </w:pPr>
          </w:p>
        </w:tc>
      </w:tr>
    </w:tbl>
    <w:p w14:paraId="6E2B0203" w14:textId="77777777" w:rsidR="008A73E2" w:rsidRPr="00F926F3" w:rsidRDefault="008A73E2" w:rsidP="008A73E2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 w:themeColor="text1"/>
        </w:rPr>
      </w:pPr>
      <w:bookmarkStart w:id="2" w:name="표지2"/>
      <w:bookmarkEnd w:id="2"/>
      <w:r w:rsidRPr="00F926F3">
        <w:rPr>
          <w:rFonts w:ascii="돋움" w:eastAsia="돋움" w:hAnsi="돋움" w:hint="eastAsia"/>
          <w:b/>
          <w:color w:val="000000" w:themeColor="text1"/>
        </w:rPr>
        <w:lastRenderedPageBreak/>
        <w:t>심</w:t>
      </w:r>
      <w:r w:rsidRPr="00F926F3">
        <w:rPr>
          <w:rFonts w:ascii="돋움" w:eastAsia="돋움" w:hAnsi="돋움"/>
          <w:b/>
          <w:color w:val="000000" w:themeColor="text1"/>
        </w:rPr>
        <w:t xml:space="preserve">  </w:t>
      </w:r>
      <w:r w:rsidRPr="00F926F3">
        <w:rPr>
          <w:rFonts w:ascii="돋움" w:eastAsia="돋움" w:hAnsi="돋움" w:hint="eastAsia"/>
          <w:b/>
          <w:color w:val="000000" w:themeColor="text1"/>
        </w:rPr>
        <w:t>의</w:t>
      </w:r>
      <w:r w:rsidRPr="00F926F3">
        <w:rPr>
          <w:rFonts w:ascii="돋움" w:eastAsia="돋움" w:hAnsi="돋움"/>
          <w:b/>
          <w:color w:val="000000" w:themeColor="text1"/>
        </w:rPr>
        <w:t xml:space="preserve"> : </w:t>
      </w:r>
      <w:r w:rsidR="004F1181" w:rsidRPr="00F926F3">
        <w:rPr>
          <w:rFonts w:ascii="돋움" w:eastAsia="돋움" w:hAnsi="돋움" w:hint="eastAsia"/>
          <w:b/>
          <w:color w:val="000000" w:themeColor="text1"/>
        </w:rPr>
        <w:t>정보보호 기</w:t>
      </w:r>
      <w:r w:rsidR="005C2DEE" w:rsidRPr="00F926F3">
        <w:rPr>
          <w:rFonts w:ascii="돋움" w:eastAsia="돋움" w:hAnsi="돋움" w:hint="eastAsia"/>
          <w:b/>
          <w:color w:val="000000" w:themeColor="text1"/>
        </w:rPr>
        <w:t>술</w:t>
      </w:r>
      <w:r w:rsidRPr="00F926F3">
        <w:rPr>
          <w:rFonts w:ascii="돋움" w:eastAsia="돋움" w:hAnsi="돋움" w:hint="eastAsia"/>
          <w:b/>
          <w:color w:val="000000" w:themeColor="text1"/>
        </w:rPr>
        <w:t>심의회</w:t>
      </w:r>
      <w:r w:rsidR="0074467D">
        <w:rPr>
          <w:rFonts w:ascii="돋움" w:eastAsia="돋움" w:hAnsi="돋움" w:hint="eastAsia"/>
          <w:b/>
          <w:color w:val="000000" w:themeColor="text1"/>
        </w:rPr>
        <w:t>(X)</w: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DOCPROPERTY "TechnicalCouncil"  \* MERGEFORMAT </w:instrText>
      </w:r>
      <w:r w:rsidR="007E7BF3" w:rsidRPr="00F926F3">
        <w:rPr>
          <w:color w:val="000000" w:themeColor="text1"/>
        </w:rPr>
        <w:fldChar w:fldCharType="end"/>
      </w:r>
    </w:p>
    <w:p w14:paraId="02F91F6F" w14:textId="77777777" w:rsidR="008A73E2" w:rsidRPr="00F926F3" w:rsidRDefault="008A73E2" w:rsidP="008A73E2">
      <w:pPr>
        <w:pStyle w:val="ab"/>
        <w:jc w:val="center"/>
        <w:rPr>
          <w:rFonts w:ascii="돋움" w:eastAsia="돋움" w:hAnsi="돋움"/>
          <w:b/>
          <w:color w:val="000000" w:themeColor="text1"/>
          <w:sz w:val="16"/>
          <w:szCs w:val="16"/>
        </w:rPr>
      </w:pPr>
    </w:p>
    <w:tbl>
      <w:tblPr>
        <w:tblW w:w="9351" w:type="dxa"/>
        <w:jc w:val="center"/>
        <w:tblLook w:val="01E0" w:firstRow="1" w:lastRow="1" w:firstColumn="1" w:lastColumn="1" w:noHBand="0" w:noVBand="0"/>
      </w:tblPr>
      <w:tblGrid>
        <w:gridCol w:w="1476"/>
        <w:gridCol w:w="284"/>
        <w:gridCol w:w="1059"/>
        <w:gridCol w:w="252"/>
        <w:gridCol w:w="3989"/>
        <w:gridCol w:w="580"/>
        <w:gridCol w:w="1393"/>
        <w:gridCol w:w="318"/>
      </w:tblGrid>
      <w:tr w:rsidR="008A73E2" w:rsidRPr="00F926F3" w14:paraId="12EC715D" w14:textId="77777777" w:rsidTr="000F0D72">
        <w:trPr>
          <w:trHeight w:val="345"/>
          <w:jc w:val="center"/>
        </w:trPr>
        <w:tc>
          <w:tcPr>
            <w:tcW w:w="789" w:type="pct"/>
            <w:vAlign w:val="center"/>
          </w:tcPr>
          <w:p w14:paraId="2A379FFF" w14:textId="77777777" w:rsidR="008A73E2" w:rsidRPr="00F926F3" w:rsidRDefault="008A73E2" w:rsidP="008A73E2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3301B5BC" w14:textId="77777777" w:rsidR="008A73E2" w:rsidRPr="00F926F3" w:rsidRDefault="008A73E2" w:rsidP="008A73E2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63A5AB56" w14:textId="77777777" w:rsidR="008A73E2" w:rsidRPr="00F926F3" w:rsidRDefault="008A73E2" w:rsidP="008A73E2">
            <w:pPr>
              <w:pStyle w:val="ab"/>
              <w:jc w:val="distribute"/>
              <w:rPr>
                <w:rFonts w:ascii="바탕" w:hAnsi="바탕"/>
                <w:color w:val="000000" w:themeColor="text1"/>
                <w:sz w:val="20"/>
              </w:rPr>
            </w:pP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성명</w:t>
            </w:r>
          </w:p>
        </w:tc>
        <w:tc>
          <w:tcPr>
            <w:tcW w:w="135" w:type="pct"/>
            <w:vAlign w:val="center"/>
          </w:tcPr>
          <w:p w14:paraId="65AAEB5D" w14:textId="77777777" w:rsidR="008A73E2" w:rsidRPr="00F926F3" w:rsidRDefault="008A73E2" w:rsidP="008A73E2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691448EB" w14:textId="77777777" w:rsidR="008A73E2" w:rsidRPr="00F926F3" w:rsidRDefault="008A73E2" w:rsidP="008A73E2">
            <w:pPr>
              <w:pStyle w:val="ab"/>
              <w:ind w:firstLineChars="200" w:firstLine="400"/>
              <w:rPr>
                <w:rFonts w:ascii="바탕" w:hAnsi="바탕"/>
                <w:color w:val="000000" w:themeColor="text1"/>
                <w:sz w:val="20"/>
              </w:rPr>
            </w:pP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근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  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무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  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처</w:t>
            </w:r>
          </w:p>
        </w:tc>
        <w:tc>
          <w:tcPr>
            <w:tcW w:w="310" w:type="pct"/>
            <w:vAlign w:val="center"/>
          </w:tcPr>
          <w:p w14:paraId="4A3E3C0F" w14:textId="77777777" w:rsidR="008A73E2" w:rsidRPr="00F926F3" w:rsidRDefault="008A73E2" w:rsidP="008A73E2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5092D960" w14:textId="77777777" w:rsidR="008A73E2" w:rsidRPr="00F926F3" w:rsidRDefault="008A73E2" w:rsidP="008A73E2">
            <w:pPr>
              <w:pStyle w:val="ab"/>
              <w:jc w:val="distribute"/>
              <w:rPr>
                <w:rFonts w:ascii="바탕" w:hAnsi="바탕"/>
                <w:color w:val="000000" w:themeColor="text1"/>
                <w:sz w:val="20"/>
              </w:rPr>
            </w:pP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직위</w:t>
            </w:r>
          </w:p>
        </w:tc>
        <w:tc>
          <w:tcPr>
            <w:tcW w:w="170" w:type="pct"/>
            <w:vAlign w:val="center"/>
          </w:tcPr>
          <w:p w14:paraId="2CAA0E1E" w14:textId="77777777" w:rsidR="008A73E2" w:rsidRPr="00F926F3" w:rsidRDefault="008A73E2" w:rsidP="008A73E2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</w:p>
        </w:tc>
      </w:tr>
      <w:tr w:rsidR="002C28FA" w:rsidRPr="00F926F3" w14:paraId="537EAAB0" w14:textId="77777777" w:rsidTr="000F0D72">
        <w:trPr>
          <w:trHeight w:val="345"/>
          <w:jc w:val="center"/>
        </w:trPr>
        <w:tc>
          <w:tcPr>
            <w:tcW w:w="789" w:type="pct"/>
            <w:vAlign w:val="center"/>
          </w:tcPr>
          <w:p w14:paraId="13C5B5CF" w14:textId="77777777" w:rsidR="002C28FA" w:rsidRPr="00F926F3" w:rsidRDefault="002C28FA" w:rsidP="002C28FA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  <w:r w:rsidRPr="00F926F3">
              <w:rPr>
                <w:rFonts w:ascii="바탕" w:hAnsi="바탕"/>
                <w:color w:val="000000" w:themeColor="text1"/>
                <w:sz w:val="20"/>
              </w:rPr>
              <w:t>(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회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  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장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) </w:t>
            </w:r>
          </w:p>
        </w:tc>
        <w:tc>
          <w:tcPr>
            <w:tcW w:w="152" w:type="pct"/>
            <w:vAlign w:val="center"/>
          </w:tcPr>
          <w:p w14:paraId="22DC8272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00850464" w14:textId="77777777" w:rsidR="002C28FA" w:rsidRPr="00F926F3" w:rsidRDefault="004F1181" w:rsidP="004F1181">
            <w:pPr>
              <w:pStyle w:val="ab"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  <w:r w:rsidRPr="00F926F3">
              <w:rPr>
                <w:rFonts w:ascii="바탕" w:hint="eastAsia"/>
                <w:color w:val="000000" w:themeColor="text1"/>
                <w:sz w:val="20"/>
              </w:rPr>
              <w:t>염흥열</w:t>
            </w:r>
          </w:p>
        </w:tc>
        <w:tc>
          <w:tcPr>
            <w:tcW w:w="135" w:type="pct"/>
            <w:vAlign w:val="center"/>
          </w:tcPr>
          <w:p w14:paraId="0A0633EB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2B026BB5" w14:textId="77777777" w:rsidR="002C28FA" w:rsidRPr="00F926F3" w:rsidRDefault="004F1181" w:rsidP="002C28FA">
            <w:pPr>
              <w:pStyle w:val="ab"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  <w:r w:rsidRPr="00F926F3">
              <w:rPr>
                <w:rFonts w:ascii="바탕" w:hint="eastAsia"/>
                <w:color w:val="000000" w:themeColor="text1"/>
                <w:sz w:val="20"/>
              </w:rPr>
              <w:t>순천향대학교</w:t>
            </w:r>
          </w:p>
        </w:tc>
        <w:tc>
          <w:tcPr>
            <w:tcW w:w="310" w:type="pct"/>
            <w:vAlign w:val="center"/>
          </w:tcPr>
          <w:p w14:paraId="16EAB99D" w14:textId="77777777" w:rsidR="002C28FA" w:rsidRPr="00F926F3" w:rsidRDefault="002C28FA" w:rsidP="002C28FA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45DF765E" w14:textId="77777777" w:rsidR="002C28FA" w:rsidRPr="00F926F3" w:rsidRDefault="001E32CB" w:rsidP="002C28FA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교수</w:t>
            </w:r>
          </w:p>
        </w:tc>
        <w:tc>
          <w:tcPr>
            <w:tcW w:w="170" w:type="pct"/>
            <w:vAlign w:val="center"/>
          </w:tcPr>
          <w:p w14:paraId="28CCCA6E" w14:textId="77777777" w:rsidR="002C28FA" w:rsidRPr="00F926F3" w:rsidRDefault="002C28FA" w:rsidP="002C28FA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</w:p>
        </w:tc>
      </w:tr>
      <w:tr w:rsidR="002C28FA" w:rsidRPr="00F926F3" w14:paraId="1170E473" w14:textId="77777777" w:rsidTr="000F0D72">
        <w:trPr>
          <w:trHeight w:val="345"/>
          <w:jc w:val="center"/>
        </w:trPr>
        <w:tc>
          <w:tcPr>
            <w:tcW w:w="789" w:type="pct"/>
            <w:vAlign w:val="center"/>
          </w:tcPr>
          <w:p w14:paraId="3D66FBC7" w14:textId="77777777" w:rsidR="002C28FA" w:rsidRPr="00F926F3" w:rsidRDefault="002C28FA" w:rsidP="002C28FA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  <w:r w:rsidRPr="00F926F3">
              <w:rPr>
                <w:rFonts w:ascii="바탕" w:hAnsi="바탕"/>
                <w:color w:val="000000" w:themeColor="text1"/>
                <w:sz w:val="20"/>
              </w:rPr>
              <w:t>(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위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  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원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>)</w:t>
            </w:r>
          </w:p>
        </w:tc>
        <w:tc>
          <w:tcPr>
            <w:tcW w:w="152" w:type="pct"/>
            <w:vAlign w:val="center"/>
          </w:tcPr>
          <w:p w14:paraId="32D5D2F7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500B271F" w14:textId="77777777" w:rsidR="002C28FA" w:rsidRPr="00F926F3" w:rsidRDefault="004F1181" w:rsidP="004F1181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권대성</w:t>
            </w:r>
          </w:p>
        </w:tc>
        <w:tc>
          <w:tcPr>
            <w:tcW w:w="135" w:type="pct"/>
            <w:vAlign w:val="center"/>
          </w:tcPr>
          <w:p w14:paraId="56E89E7C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3514ED2A" w14:textId="77777777" w:rsidR="002C28FA" w:rsidRPr="00F926F3" w:rsidRDefault="004F1181" w:rsidP="002C28FA">
            <w:pPr>
              <w:pStyle w:val="ab"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  <w:r w:rsidRPr="00F926F3">
              <w:rPr>
                <w:rFonts w:ascii="바탕" w:hint="eastAsia"/>
                <w:color w:val="000000" w:themeColor="text1"/>
                <w:sz w:val="20"/>
              </w:rPr>
              <w:t>국가보안기술연구소</w:t>
            </w:r>
          </w:p>
        </w:tc>
        <w:tc>
          <w:tcPr>
            <w:tcW w:w="310" w:type="pct"/>
            <w:vAlign w:val="center"/>
          </w:tcPr>
          <w:p w14:paraId="7EDB303B" w14:textId="77777777" w:rsidR="002C28FA" w:rsidRPr="00F926F3" w:rsidRDefault="002C28FA" w:rsidP="002C28FA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39D64EAE" w14:textId="77777777" w:rsidR="002C28FA" w:rsidRPr="00F926F3" w:rsidRDefault="004F1181" w:rsidP="002C28FA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책임연구원</w:t>
            </w:r>
          </w:p>
        </w:tc>
        <w:tc>
          <w:tcPr>
            <w:tcW w:w="170" w:type="pct"/>
            <w:vAlign w:val="center"/>
          </w:tcPr>
          <w:p w14:paraId="6D953DCD" w14:textId="77777777" w:rsidR="002C28FA" w:rsidRPr="00F926F3" w:rsidRDefault="002C28FA" w:rsidP="002C28FA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</w:tr>
      <w:tr w:rsidR="002C28FA" w:rsidRPr="00F926F3" w14:paraId="7F6B99C3" w14:textId="77777777" w:rsidTr="000F0D72">
        <w:trPr>
          <w:trHeight w:val="345"/>
          <w:jc w:val="center"/>
        </w:trPr>
        <w:tc>
          <w:tcPr>
            <w:tcW w:w="789" w:type="pct"/>
            <w:vAlign w:val="center"/>
          </w:tcPr>
          <w:p w14:paraId="32F8D6BC" w14:textId="77777777" w:rsidR="002C28FA" w:rsidRPr="00F926F3" w:rsidRDefault="002C28FA" w:rsidP="002C28FA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0F52C4AA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754F637A" w14:textId="77777777" w:rsidR="002C28FA" w:rsidRPr="00F926F3" w:rsidRDefault="004F1181" w:rsidP="002C28FA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김재성</w:t>
            </w:r>
          </w:p>
        </w:tc>
        <w:tc>
          <w:tcPr>
            <w:tcW w:w="135" w:type="pct"/>
            <w:vAlign w:val="center"/>
          </w:tcPr>
          <w:p w14:paraId="01A84898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2FF599B4" w14:textId="77777777" w:rsidR="002C28FA" w:rsidRPr="00F926F3" w:rsidRDefault="004F1181" w:rsidP="002C28FA">
            <w:pPr>
              <w:pStyle w:val="ab"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  <w:r w:rsidRPr="00F926F3">
              <w:rPr>
                <w:rFonts w:ascii="바탕" w:hint="eastAsia"/>
                <w:color w:val="000000" w:themeColor="text1"/>
                <w:sz w:val="20"/>
              </w:rPr>
              <w:t>한국인터넷진흥원</w:t>
            </w:r>
          </w:p>
        </w:tc>
        <w:tc>
          <w:tcPr>
            <w:tcW w:w="310" w:type="pct"/>
            <w:vAlign w:val="center"/>
          </w:tcPr>
          <w:p w14:paraId="7C1667DA" w14:textId="77777777" w:rsidR="002C28FA" w:rsidRPr="00F926F3" w:rsidRDefault="002C28FA" w:rsidP="002C28FA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029B1D42" w14:textId="77777777" w:rsidR="002C28FA" w:rsidRPr="00F926F3" w:rsidRDefault="004F1181" w:rsidP="002C28FA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수석연구원</w:t>
            </w:r>
          </w:p>
        </w:tc>
        <w:tc>
          <w:tcPr>
            <w:tcW w:w="170" w:type="pct"/>
            <w:vAlign w:val="center"/>
          </w:tcPr>
          <w:p w14:paraId="13BE1D02" w14:textId="77777777" w:rsidR="002C28FA" w:rsidRPr="00F926F3" w:rsidRDefault="002C28FA" w:rsidP="002C28FA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</w:tr>
      <w:tr w:rsidR="002C28FA" w:rsidRPr="00F926F3" w14:paraId="683A7D47" w14:textId="77777777" w:rsidTr="000F0D72">
        <w:trPr>
          <w:trHeight w:val="345"/>
          <w:jc w:val="center"/>
        </w:trPr>
        <w:tc>
          <w:tcPr>
            <w:tcW w:w="789" w:type="pct"/>
            <w:vAlign w:val="center"/>
          </w:tcPr>
          <w:p w14:paraId="5DF6BBFC" w14:textId="77777777" w:rsidR="002C28FA" w:rsidRPr="00F926F3" w:rsidRDefault="002C28FA" w:rsidP="002C28FA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5D968CFC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73AB8299" w14:textId="77777777" w:rsidR="002C28FA" w:rsidRPr="00F926F3" w:rsidRDefault="004F1181" w:rsidP="002C28FA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나재훈</w:t>
            </w:r>
          </w:p>
        </w:tc>
        <w:tc>
          <w:tcPr>
            <w:tcW w:w="135" w:type="pct"/>
            <w:vAlign w:val="center"/>
          </w:tcPr>
          <w:p w14:paraId="15BE2CBC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3BC6D33B" w14:textId="77777777" w:rsidR="002C28FA" w:rsidRPr="00F926F3" w:rsidRDefault="004F1181" w:rsidP="002C28FA">
            <w:pPr>
              <w:pStyle w:val="ab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한국전자통신연구원</w:t>
            </w:r>
          </w:p>
        </w:tc>
        <w:tc>
          <w:tcPr>
            <w:tcW w:w="310" w:type="pct"/>
            <w:vAlign w:val="center"/>
          </w:tcPr>
          <w:p w14:paraId="55A25B58" w14:textId="77777777" w:rsidR="002C28FA" w:rsidRPr="00F926F3" w:rsidRDefault="002C28FA" w:rsidP="002C28FA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509721CC" w14:textId="77777777" w:rsidR="002C28FA" w:rsidRPr="00F926F3" w:rsidRDefault="004F1181" w:rsidP="002C28FA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책임연구원</w:t>
            </w:r>
          </w:p>
        </w:tc>
        <w:tc>
          <w:tcPr>
            <w:tcW w:w="170" w:type="pct"/>
            <w:vAlign w:val="center"/>
          </w:tcPr>
          <w:p w14:paraId="50F87F5A" w14:textId="77777777" w:rsidR="002C28FA" w:rsidRPr="00F926F3" w:rsidRDefault="002C28FA" w:rsidP="002C28FA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</w:tr>
      <w:tr w:rsidR="002C28FA" w:rsidRPr="00F926F3" w14:paraId="2C65F458" w14:textId="77777777" w:rsidTr="000F0D72">
        <w:trPr>
          <w:trHeight w:val="345"/>
          <w:jc w:val="center"/>
        </w:trPr>
        <w:tc>
          <w:tcPr>
            <w:tcW w:w="789" w:type="pct"/>
            <w:vAlign w:val="center"/>
          </w:tcPr>
          <w:p w14:paraId="26E507FA" w14:textId="77777777" w:rsidR="002C28FA" w:rsidRPr="00F926F3" w:rsidRDefault="002C28FA" w:rsidP="002C28FA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3B6FCCF9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4B174D6A" w14:textId="77777777" w:rsidR="002C28FA" w:rsidRPr="00F926F3" w:rsidRDefault="004F1181" w:rsidP="002C28FA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이창훈</w:t>
            </w:r>
          </w:p>
        </w:tc>
        <w:tc>
          <w:tcPr>
            <w:tcW w:w="135" w:type="pct"/>
            <w:vAlign w:val="center"/>
          </w:tcPr>
          <w:p w14:paraId="5801B6FE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54D62628" w14:textId="77777777" w:rsidR="002C28FA" w:rsidRPr="00F926F3" w:rsidRDefault="004F1181" w:rsidP="002C28FA">
            <w:pPr>
              <w:pStyle w:val="ab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서울과학기술대학교</w:t>
            </w:r>
          </w:p>
        </w:tc>
        <w:tc>
          <w:tcPr>
            <w:tcW w:w="310" w:type="pct"/>
            <w:vAlign w:val="center"/>
          </w:tcPr>
          <w:p w14:paraId="3682BE59" w14:textId="77777777" w:rsidR="002C28FA" w:rsidRPr="00F926F3" w:rsidRDefault="002C28FA" w:rsidP="002C28FA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50CD32CC" w14:textId="77777777" w:rsidR="002C28FA" w:rsidRPr="00F926F3" w:rsidRDefault="004F1181" w:rsidP="002C28FA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교수</w:t>
            </w:r>
          </w:p>
        </w:tc>
        <w:tc>
          <w:tcPr>
            <w:tcW w:w="170" w:type="pct"/>
            <w:vAlign w:val="center"/>
          </w:tcPr>
          <w:p w14:paraId="6B22AD79" w14:textId="77777777" w:rsidR="002C28FA" w:rsidRPr="00F926F3" w:rsidRDefault="002C28FA" w:rsidP="002C28FA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</w:tr>
      <w:tr w:rsidR="002C28FA" w:rsidRPr="00F926F3" w14:paraId="3CD1E36A" w14:textId="77777777" w:rsidTr="000F0D72">
        <w:trPr>
          <w:trHeight w:val="345"/>
          <w:jc w:val="center"/>
        </w:trPr>
        <w:tc>
          <w:tcPr>
            <w:tcW w:w="789" w:type="pct"/>
            <w:vAlign w:val="center"/>
          </w:tcPr>
          <w:p w14:paraId="5E5B9155" w14:textId="77777777" w:rsidR="002C28FA" w:rsidRPr="00F926F3" w:rsidRDefault="002C28FA" w:rsidP="002C28FA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79E36103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230DA8F4" w14:textId="77777777" w:rsidR="002C28FA" w:rsidRPr="00F926F3" w:rsidRDefault="004F1181" w:rsidP="002C28FA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전명근</w:t>
            </w:r>
          </w:p>
        </w:tc>
        <w:tc>
          <w:tcPr>
            <w:tcW w:w="135" w:type="pct"/>
            <w:vAlign w:val="center"/>
          </w:tcPr>
          <w:p w14:paraId="5E174BAA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3EBEAD59" w14:textId="77777777" w:rsidR="002C28FA" w:rsidRPr="00F926F3" w:rsidRDefault="004F1181" w:rsidP="002C28FA">
            <w:pPr>
              <w:pStyle w:val="ab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충북대학교</w:t>
            </w:r>
          </w:p>
        </w:tc>
        <w:tc>
          <w:tcPr>
            <w:tcW w:w="310" w:type="pct"/>
            <w:vAlign w:val="center"/>
          </w:tcPr>
          <w:p w14:paraId="340CFB16" w14:textId="77777777" w:rsidR="002C28FA" w:rsidRPr="00F926F3" w:rsidRDefault="002C28FA" w:rsidP="002C28FA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710946F8" w14:textId="77777777" w:rsidR="002C28FA" w:rsidRPr="00F926F3" w:rsidRDefault="001E32CB" w:rsidP="002C28FA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교수</w:t>
            </w:r>
          </w:p>
        </w:tc>
        <w:tc>
          <w:tcPr>
            <w:tcW w:w="170" w:type="pct"/>
            <w:vAlign w:val="center"/>
          </w:tcPr>
          <w:p w14:paraId="0BF478FB" w14:textId="77777777" w:rsidR="002C28FA" w:rsidRPr="00F926F3" w:rsidRDefault="002C28FA" w:rsidP="002C28FA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</w:tr>
      <w:tr w:rsidR="002C28FA" w:rsidRPr="00F926F3" w14:paraId="53AA5DFE" w14:textId="77777777" w:rsidTr="000F0D72">
        <w:trPr>
          <w:trHeight w:val="345"/>
          <w:jc w:val="center"/>
        </w:trPr>
        <w:tc>
          <w:tcPr>
            <w:tcW w:w="789" w:type="pct"/>
            <w:vAlign w:val="center"/>
          </w:tcPr>
          <w:p w14:paraId="5B0E361E" w14:textId="77777777" w:rsidR="002C28FA" w:rsidRPr="00F926F3" w:rsidRDefault="002C28FA" w:rsidP="002C28FA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4B3F0A38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4C77E0B5" w14:textId="77777777" w:rsidR="002C28FA" w:rsidRPr="00F926F3" w:rsidRDefault="004F1181" w:rsidP="002C28FA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진승헌</w:t>
            </w:r>
          </w:p>
        </w:tc>
        <w:tc>
          <w:tcPr>
            <w:tcW w:w="135" w:type="pct"/>
            <w:vAlign w:val="center"/>
          </w:tcPr>
          <w:p w14:paraId="2DF45BD8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12742A04" w14:textId="77777777" w:rsidR="002C28FA" w:rsidRPr="00F926F3" w:rsidRDefault="004F1181" w:rsidP="002C28FA">
            <w:pPr>
              <w:pStyle w:val="ab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한국전자통신연구원</w:t>
            </w:r>
          </w:p>
        </w:tc>
        <w:tc>
          <w:tcPr>
            <w:tcW w:w="310" w:type="pct"/>
            <w:vAlign w:val="center"/>
          </w:tcPr>
          <w:p w14:paraId="0D7C85F1" w14:textId="77777777" w:rsidR="002C28FA" w:rsidRPr="00F926F3" w:rsidRDefault="002C28FA" w:rsidP="002C28FA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7D2B21A6" w14:textId="77777777" w:rsidR="002C28FA" w:rsidRPr="00F926F3" w:rsidRDefault="004F1181" w:rsidP="002C28FA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F926F3">
              <w:rPr>
                <w:rFonts w:ascii="Arial" w:hAnsi="Arial" w:hint="eastAsia"/>
                <w:color w:val="000000" w:themeColor="text1"/>
                <w:sz w:val="20"/>
              </w:rPr>
              <w:t>책임연구원</w:t>
            </w:r>
          </w:p>
        </w:tc>
        <w:tc>
          <w:tcPr>
            <w:tcW w:w="170" w:type="pct"/>
            <w:vAlign w:val="center"/>
          </w:tcPr>
          <w:p w14:paraId="7AB6D8DC" w14:textId="77777777" w:rsidR="002C28FA" w:rsidRPr="00F926F3" w:rsidRDefault="002C28FA" w:rsidP="002C28FA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</w:tr>
      <w:tr w:rsidR="002C28FA" w:rsidRPr="00F926F3" w14:paraId="76DFC60A" w14:textId="77777777" w:rsidTr="000F0D72">
        <w:trPr>
          <w:trHeight w:val="345"/>
          <w:jc w:val="center"/>
        </w:trPr>
        <w:tc>
          <w:tcPr>
            <w:tcW w:w="789" w:type="pct"/>
            <w:vAlign w:val="center"/>
          </w:tcPr>
          <w:p w14:paraId="49E4ACAB" w14:textId="77777777" w:rsidR="002C28FA" w:rsidRPr="00F926F3" w:rsidRDefault="002C28FA" w:rsidP="008A73E2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  <w:r w:rsidRPr="00F926F3">
              <w:rPr>
                <w:rFonts w:ascii="바탕" w:hAnsi="바탕"/>
                <w:color w:val="000000" w:themeColor="text1"/>
                <w:sz w:val="20"/>
              </w:rPr>
              <w:t>(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간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  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사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>)</w:t>
            </w:r>
          </w:p>
        </w:tc>
        <w:tc>
          <w:tcPr>
            <w:tcW w:w="152" w:type="pct"/>
            <w:vAlign w:val="center"/>
          </w:tcPr>
          <w:p w14:paraId="64C0FC54" w14:textId="77777777" w:rsidR="002C28FA" w:rsidRPr="00F926F3" w:rsidRDefault="002C28FA" w:rsidP="008A73E2">
            <w:pPr>
              <w:pStyle w:val="ab"/>
              <w:jc w:val="distribute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5A9D050C" w14:textId="77777777" w:rsidR="002C28FA" w:rsidRPr="00F926F3" w:rsidRDefault="00FA2F38" w:rsidP="002C28FA">
            <w:pPr>
              <w:pStyle w:val="ab"/>
              <w:jc w:val="distribute"/>
              <w:rPr>
                <w:rFonts w:ascii="바탕" w:cs="Arial"/>
                <w:color w:val="000000" w:themeColor="text1"/>
                <w:sz w:val="20"/>
              </w:rPr>
            </w:pPr>
            <w:r>
              <w:rPr>
                <w:rFonts w:ascii="바탕" w:cs="Arial" w:hint="eastAsia"/>
                <w:color w:val="000000" w:themeColor="text1"/>
                <w:sz w:val="20"/>
              </w:rPr>
              <w:t>권병욱</w:t>
            </w:r>
          </w:p>
        </w:tc>
        <w:tc>
          <w:tcPr>
            <w:tcW w:w="135" w:type="pct"/>
            <w:vAlign w:val="center"/>
          </w:tcPr>
          <w:p w14:paraId="54D771BA" w14:textId="77777777" w:rsidR="002C28FA" w:rsidRPr="00F926F3" w:rsidRDefault="002C28FA" w:rsidP="002C28FA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6832DAA3" w14:textId="77777777" w:rsidR="002C28FA" w:rsidRPr="00F926F3" w:rsidRDefault="00FA2F38" w:rsidP="002C28FA">
            <w:pPr>
              <w:pStyle w:val="ab"/>
              <w:rPr>
                <w:rFonts w:ascii="바탕"/>
                <w:color w:val="000000" w:themeColor="text1"/>
                <w:sz w:val="20"/>
              </w:rPr>
            </w:pPr>
            <w:r>
              <w:rPr>
                <w:rFonts w:ascii="바탕" w:hint="eastAsia"/>
                <w:color w:val="000000" w:themeColor="text1"/>
                <w:sz w:val="20"/>
              </w:rPr>
              <w:t xml:space="preserve">과학기술정보통신부 </w:t>
            </w:r>
            <w:r w:rsidRPr="00F926F3">
              <w:rPr>
                <w:rFonts w:ascii="바탕" w:hint="eastAsia"/>
                <w:color w:val="000000" w:themeColor="text1"/>
                <w:sz w:val="20"/>
              </w:rPr>
              <w:t>국립전파연구원</w:t>
            </w:r>
          </w:p>
        </w:tc>
        <w:tc>
          <w:tcPr>
            <w:tcW w:w="310" w:type="pct"/>
            <w:vAlign w:val="center"/>
          </w:tcPr>
          <w:p w14:paraId="01FA98E7" w14:textId="77777777" w:rsidR="002C28FA" w:rsidRPr="00F926F3" w:rsidRDefault="002C28FA" w:rsidP="008A73E2">
            <w:pPr>
              <w:pStyle w:val="ab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05C888CC" w14:textId="77777777" w:rsidR="002C28FA" w:rsidRPr="00F926F3" w:rsidRDefault="006149E9" w:rsidP="008A73E2">
            <w:pPr>
              <w:pStyle w:val="ab"/>
              <w:jc w:val="distribute"/>
              <w:rPr>
                <w:rFonts w:ascii="바탕" w:hAnsi="바탕"/>
                <w:color w:val="000000" w:themeColor="text1"/>
                <w:sz w:val="20"/>
              </w:rPr>
            </w:pPr>
            <w:r>
              <w:rPr>
                <w:rFonts w:ascii="바탕" w:hAnsi="바탕" w:hint="eastAsia"/>
                <w:color w:val="000000" w:themeColor="text1"/>
                <w:sz w:val="20"/>
              </w:rPr>
              <w:t>과장</w:t>
            </w:r>
          </w:p>
        </w:tc>
        <w:tc>
          <w:tcPr>
            <w:tcW w:w="170" w:type="pct"/>
            <w:vAlign w:val="center"/>
          </w:tcPr>
          <w:p w14:paraId="7934BA66" w14:textId="77777777" w:rsidR="002C28FA" w:rsidRPr="00F926F3" w:rsidRDefault="002C28FA" w:rsidP="008A73E2">
            <w:pPr>
              <w:pStyle w:val="ab"/>
              <w:rPr>
                <w:rFonts w:ascii="바탕" w:hAnsi="바탕"/>
                <w:color w:val="000000" w:themeColor="text1"/>
                <w:sz w:val="20"/>
              </w:rPr>
            </w:pPr>
          </w:p>
        </w:tc>
      </w:tr>
    </w:tbl>
    <w:p w14:paraId="01BD6D64" w14:textId="77777777" w:rsidR="008A73E2" w:rsidRPr="00F926F3" w:rsidRDefault="008A73E2" w:rsidP="008A73E2">
      <w:pPr>
        <w:pStyle w:val="ab"/>
        <w:jc w:val="center"/>
        <w:rPr>
          <w:rFonts w:ascii="돋움" w:eastAsia="돋움" w:hAnsi="돋움"/>
          <w:b/>
          <w:color w:val="000000" w:themeColor="text1"/>
          <w:sz w:val="20"/>
          <w:lang w:val="en-GB"/>
        </w:rPr>
      </w:pPr>
    </w:p>
    <w:p w14:paraId="5B1A3D43" w14:textId="77777777" w:rsidR="008A73E2" w:rsidRPr="00F926F3" w:rsidRDefault="008A73E2" w:rsidP="008A73E2">
      <w:pPr>
        <w:pStyle w:val="ab"/>
        <w:jc w:val="center"/>
        <w:rPr>
          <w:rFonts w:ascii="돋움" w:eastAsia="돋움" w:hAnsi="돋움"/>
          <w:b/>
          <w:color w:val="000000" w:themeColor="text1"/>
          <w:sz w:val="20"/>
        </w:rPr>
      </w:pPr>
    </w:p>
    <w:p w14:paraId="18AD2C6E" w14:textId="77777777" w:rsidR="008A73E2" w:rsidRPr="00F926F3" w:rsidRDefault="008A73E2" w:rsidP="008A73E2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 w:themeColor="text1"/>
        </w:rPr>
      </w:pPr>
      <w:r w:rsidRPr="00F926F3">
        <w:rPr>
          <w:rFonts w:ascii="돋움" w:eastAsia="돋움" w:hAnsi="돋움" w:hint="eastAsia"/>
          <w:b/>
          <w:color w:val="000000" w:themeColor="text1"/>
        </w:rPr>
        <w:t>원안작성협력</w:t>
      </w:r>
      <w:r w:rsidR="007E7BF3" w:rsidRPr="00F926F3">
        <w:rPr>
          <w:rFonts w:ascii="돋움" w:eastAsia="돋움" w:hAnsi="돋움"/>
          <w:b/>
          <w:color w:val="000000" w:themeColor="text1"/>
        </w:rPr>
        <w:fldChar w:fldCharType="begin"/>
      </w:r>
      <w:r w:rsidRPr="00F926F3">
        <w:rPr>
          <w:rFonts w:ascii="돋움" w:eastAsia="돋움" w:hAnsi="돋움"/>
          <w:b/>
          <w:color w:val="000000" w:themeColor="text1"/>
        </w:rPr>
        <w:instrText xml:space="preserve"> DOCPROPERTY  CooperTopTitle  \* MERGEFORMAT </w:instrText>
      </w:r>
      <w:r w:rsidR="007E7BF3" w:rsidRPr="00F926F3">
        <w:rPr>
          <w:rFonts w:ascii="돋움" w:eastAsia="돋움" w:hAnsi="돋움"/>
          <w:b/>
          <w:color w:val="000000" w:themeColor="text1"/>
        </w:rPr>
        <w:fldChar w:fldCharType="end"/>
      </w:r>
      <w:r w:rsidRPr="00F926F3">
        <w:rPr>
          <w:rFonts w:ascii="돋움" w:eastAsia="돋움" w:hAnsi="돋움" w:hint="eastAsia"/>
          <w:b/>
          <w:color w:val="000000" w:themeColor="text1"/>
        </w:rPr>
        <w:t xml:space="preserve"> : </w:t>
      </w:r>
      <w:r w:rsidR="00FC586D">
        <w:rPr>
          <w:rFonts w:ascii="돋움" w:eastAsia="돋움" w:hAnsi="돋움" w:hint="eastAsia"/>
          <w:b/>
          <w:color w:val="000000" w:themeColor="text1"/>
        </w:rPr>
        <w:t>한국</w:t>
      </w:r>
      <w:r w:rsidR="00FC4077">
        <w:rPr>
          <w:rFonts w:ascii="돋움" w:eastAsia="돋움" w:hAnsi="돋움" w:hint="eastAsia"/>
          <w:b/>
          <w:color w:val="000000" w:themeColor="text1"/>
        </w:rPr>
        <w:t>정보통신기술협회</w:t>
      </w:r>
    </w:p>
    <w:p w14:paraId="468E3075" w14:textId="77777777" w:rsidR="008A73E2" w:rsidRPr="00F926F3" w:rsidRDefault="008A73E2" w:rsidP="008A73E2">
      <w:pPr>
        <w:pStyle w:val="ab"/>
        <w:jc w:val="center"/>
        <w:rPr>
          <w:rFonts w:ascii="돋움" w:eastAsia="돋움" w:hAnsi="돋움"/>
          <w:b/>
          <w:color w:val="000000" w:themeColor="text1"/>
          <w:sz w:val="16"/>
          <w:szCs w:val="16"/>
          <w:lang w:val="en-GB"/>
        </w:rPr>
      </w:pPr>
    </w:p>
    <w:tbl>
      <w:tblPr>
        <w:tblW w:w="9354" w:type="dxa"/>
        <w:jc w:val="center"/>
        <w:tblLook w:val="01E0" w:firstRow="1" w:lastRow="1" w:firstColumn="1" w:lastColumn="1" w:noHBand="0" w:noVBand="0"/>
      </w:tblPr>
      <w:tblGrid>
        <w:gridCol w:w="1567"/>
        <w:gridCol w:w="235"/>
        <w:gridCol w:w="1106"/>
        <w:gridCol w:w="236"/>
        <w:gridCol w:w="4080"/>
        <w:gridCol w:w="453"/>
        <w:gridCol w:w="1383"/>
        <w:gridCol w:w="294"/>
      </w:tblGrid>
      <w:tr w:rsidR="006149E9" w:rsidRPr="00F926F3" w14:paraId="4FAA8E37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57E5D0B2" w14:textId="77777777" w:rsidR="00F13C7B" w:rsidRPr="00F926F3" w:rsidRDefault="00F13C7B" w:rsidP="00880955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26840E7D" w14:textId="77777777" w:rsidR="00F13C7B" w:rsidRPr="00F926F3" w:rsidRDefault="00F13C7B" w:rsidP="00880955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332C9260" w14:textId="77777777" w:rsidR="00F13C7B" w:rsidRPr="00F926F3" w:rsidRDefault="00F13C7B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성명</w:t>
            </w:r>
          </w:p>
        </w:tc>
        <w:tc>
          <w:tcPr>
            <w:tcW w:w="126" w:type="pct"/>
            <w:vAlign w:val="center"/>
          </w:tcPr>
          <w:p w14:paraId="4FF832DB" w14:textId="77777777" w:rsidR="00F13C7B" w:rsidRPr="00F926F3" w:rsidRDefault="00F13C7B" w:rsidP="00880955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7FC3EE6C" w14:textId="77777777" w:rsidR="00F13C7B" w:rsidRPr="00F926F3" w:rsidRDefault="00F13C7B" w:rsidP="00880955">
            <w:pPr>
              <w:pStyle w:val="ab"/>
              <w:ind w:firstLineChars="200" w:firstLine="400"/>
              <w:rPr>
                <w:rFonts w:ascii="바탕"/>
                <w:color w:val="000000" w:themeColor="text1"/>
                <w:sz w:val="20"/>
              </w:rPr>
            </w:pP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근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  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무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  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처</w:t>
            </w:r>
          </w:p>
        </w:tc>
        <w:tc>
          <w:tcPr>
            <w:tcW w:w="242" w:type="pct"/>
            <w:vAlign w:val="center"/>
          </w:tcPr>
          <w:p w14:paraId="1A9E9089" w14:textId="77777777" w:rsidR="00F13C7B" w:rsidRPr="00F926F3" w:rsidRDefault="00F13C7B" w:rsidP="00880955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501B8F71" w14:textId="77777777" w:rsidR="00F13C7B" w:rsidRPr="00F926F3" w:rsidRDefault="00F13C7B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직위</w:t>
            </w:r>
          </w:p>
        </w:tc>
        <w:tc>
          <w:tcPr>
            <w:tcW w:w="157" w:type="pct"/>
          </w:tcPr>
          <w:p w14:paraId="4C5ABA51" w14:textId="77777777" w:rsidR="00F13C7B" w:rsidRPr="00F926F3" w:rsidRDefault="00F13C7B" w:rsidP="00880955">
            <w:pPr>
              <w:pStyle w:val="ab"/>
              <w:jc w:val="distribute"/>
              <w:rPr>
                <w:rFonts w:ascii="바탕" w:hAnsi="바탕"/>
                <w:color w:val="000000" w:themeColor="text1"/>
                <w:sz w:val="20"/>
              </w:rPr>
            </w:pPr>
          </w:p>
        </w:tc>
      </w:tr>
      <w:tr w:rsidR="006149E9" w:rsidRPr="00F926F3" w14:paraId="332A001D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5D1EB72F" w14:textId="77777777" w:rsidR="00F13C7B" w:rsidRPr="00F926F3" w:rsidRDefault="00F13C7B" w:rsidP="003C08CF">
            <w:pPr>
              <w:pStyle w:val="ab"/>
              <w:wordWrap/>
              <w:spacing w:after="40" w:line="280" w:lineRule="exact"/>
              <w:jc w:val="right"/>
              <w:rPr>
                <w:rFonts w:ascii="바탕"/>
                <w:color w:val="000000" w:themeColor="text1"/>
                <w:sz w:val="20"/>
              </w:rPr>
            </w:pPr>
            <w:r w:rsidRPr="00F926F3">
              <w:rPr>
                <w:rFonts w:ascii="바탕" w:hAnsi="바탕"/>
                <w:color w:val="000000" w:themeColor="text1"/>
                <w:sz w:val="20"/>
              </w:rPr>
              <w:t>(</w:t>
            </w:r>
            <w:r w:rsidR="003C08CF">
              <w:rPr>
                <w:rFonts w:ascii="바탕" w:hAnsi="바탕" w:hint="eastAsia"/>
                <w:color w:val="000000" w:themeColor="text1"/>
                <w:sz w:val="20"/>
              </w:rPr>
              <w:t>연구책임자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>)</w:t>
            </w:r>
          </w:p>
        </w:tc>
        <w:tc>
          <w:tcPr>
            <w:tcW w:w="126" w:type="pct"/>
            <w:vAlign w:val="center"/>
          </w:tcPr>
          <w:p w14:paraId="7E6672CB" w14:textId="77777777" w:rsidR="00F13C7B" w:rsidRPr="00F926F3" w:rsidRDefault="00F13C7B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3B4EC517" w14:textId="77777777" w:rsidR="00F13C7B" w:rsidRPr="00F926F3" w:rsidRDefault="00FC4077" w:rsidP="00FC4077">
            <w:pPr>
              <w:pStyle w:val="ab"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  <w:r>
              <w:rPr>
                <w:rFonts w:ascii="바탕" w:hint="eastAsia"/>
                <w:color w:val="000000" w:themeColor="text1"/>
                <w:sz w:val="20"/>
              </w:rPr>
              <w:t>오흥룡</w:t>
            </w:r>
          </w:p>
        </w:tc>
        <w:tc>
          <w:tcPr>
            <w:tcW w:w="126" w:type="pct"/>
            <w:vAlign w:val="center"/>
          </w:tcPr>
          <w:p w14:paraId="57EBDA32" w14:textId="77777777" w:rsidR="00F13C7B" w:rsidRPr="00F926F3" w:rsidRDefault="00F13C7B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0E1E9E03" w14:textId="77777777" w:rsidR="00F13C7B" w:rsidRPr="00F926F3" w:rsidRDefault="00FC4077" w:rsidP="00FC586D">
            <w:pPr>
              <w:pStyle w:val="ab"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  <w:r>
              <w:rPr>
                <w:rFonts w:ascii="바탕" w:hint="eastAsia"/>
                <w:color w:val="000000" w:themeColor="text1"/>
                <w:sz w:val="20"/>
              </w:rPr>
              <w:t>한국정보통신기술협회</w:t>
            </w:r>
          </w:p>
        </w:tc>
        <w:tc>
          <w:tcPr>
            <w:tcW w:w="242" w:type="pct"/>
            <w:vAlign w:val="center"/>
          </w:tcPr>
          <w:p w14:paraId="47A09781" w14:textId="77777777" w:rsidR="00F13C7B" w:rsidRPr="00F926F3" w:rsidRDefault="00F13C7B" w:rsidP="00880955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76E11577" w14:textId="77777777" w:rsidR="00F13C7B" w:rsidRPr="00F926F3" w:rsidRDefault="00FC586D" w:rsidP="00880955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책임연구원</w:t>
            </w:r>
          </w:p>
        </w:tc>
        <w:tc>
          <w:tcPr>
            <w:tcW w:w="157" w:type="pct"/>
          </w:tcPr>
          <w:p w14:paraId="34015BC2" w14:textId="77777777" w:rsidR="00F13C7B" w:rsidRPr="00F926F3" w:rsidRDefault="00F13C7B" w:rsidP="00880955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</w:tr>
      <w:tr w:rsidR="006149E9" w:rsidRPr="00F926F3" w14:paraId="37A5D5BD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6D531BD1" w14:textId="77777777" w:rsidR="002F2518" w:rsidRPr="00F926F3" w:rsidRDefault="002F2518" w:rsidP="00880955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285F257A" w14:textId="77777777" w:rsidR="002F2518" w:rsidRPr="00F926F3" w:rsidRDefault="002F2518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652D793B" w14:textId="77777777" w:rsidR="002F2518" w:rsidRPr="00F926F3" w:rsidRDefault="002F2518" w:rsidP="00880955">
            <w:pPr>
              <w:pStyle w:val="ab"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1C90CA51" w14:textId="77777777" w:rsidR="002F2518" w:rsidRPr="00F926F3" w:rsidRDefault="002F2518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79AE3EE5" w14:textId="77777777" w:rsidR="002F2518" w:rsidRPr="00F926F3" w:rsidRDefault="002F2518" w:rsidP="00880955">
            <w:pPr>
              <w:pStyle w:val="ab"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42" w:type="pct"/>
            <w:vAlign w:val="center"/>
          </w:tcPr>
          <w:p w14:paraId="2CAFBD3F" w14:textId="77777777" w:rsidR="002F2518" w:rsidRPr="00F926F3" w:rsidRDefault="002F2518" w:rsidP="00880955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6CFBDCA5" w14:textId="77777777" w:rsidR="002F2518" w:rsidRPr="00F926F3" w:rsidRDefault="002F2518" w:rsidP="00880955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157" w:type="pct"/>
          </w:tcPr>
          <w:p w14:paraId="154CA014" w14:textId="77777777" w:rsidR="002F2518" w:rsidRPr="00F926F3" w:rsidRDefault="002F2518" w:rsidP="00880955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</w:tr>
      <w:tr w:rsidR="006149E9" w:rsidRPr="00F926F3" w14:paraId="4F509E7D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70058F85" w14:textId="77777777" w:rsidR="002F2518" w:rsidRPr="00F926F3" w:rsidRDefault="002F2518" w:rsidP="00880955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205FD5AF" w14:textId="77777777" w:rsidR="002F2518" w:rsidRPr="00F926F3" w:rsidRDefault="002F2518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17955180" w14:textId="77777777" w:rsidR="002F2518" w:rsidRPr="00F926F3" w:rsidRDefault="002F2518" w:rsidP="00880955">
            <w:pPr>
              <w:pStyle w:val="ab"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56645472" w14:textId="77777777" w:rsidR="002F2518" w:rsidRPr="00F926F3" w:rsidRDefault="002F2518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6208750D" w14:textId="77777777" w:rsidR="002F2518" w:rsidRPr="00F926F3" w:rsidRDefault="002F2518" w:rsidP="00880955">
            <w:pPr>
              <w:pStyle w:val="ab"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42" w:type="pct"/>
            <w:vAlign w:val="center"/>
          </w:tcPr>
          <w:p w14:paraId="797F532E" w14:textId="77777777" w:rsidR="002F2518" w:rsidRPr="00F926F3" w:rsidRDefault="002F2518" w:rsidP="00880955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24A6F549" w14:textId="77777777" w:rsidR="002F2518" w:rsidRPr="00F926F3" w:rsidRDefault="002F2518" w:rsidP="00880955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157" w:type="pct"/>
          </w:tcPr>
          <w:p w14:paraId="341CC8D0" w14:textId="77777777" w:rsidR="002F2518" w:rsidRPr="00F926F3" w:rsidRDefault="002F2518" w:rsidP="00880955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</w:tr>
      <w:tr w:rsidR="006149E9" w:rsidRPr="00F926F3" w14:paraId="5F4C153B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62DD13D3" w14:textId="77777777" w:rsidR="002F2518" w:rsidRPr="00F926F3" w:rsidRDefault="002F2518" w:rsidP="00880955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564E6D80" w14:textId="77777777" w:rsidR="002F2518" w:rsidRPr="00F926F3" w:rsidRDefault="002F2518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19CBBE44" w14:textId="77777777" w:rsidR="002F2518" w:rsidRPr="00F926F3" w:rsidRDefault="002F2518" w:rsidP="00880955">
            <w:pPr>
              <w:pStyle w:val="ab"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384EE65C" w14:textId="77777777" w:rsidR="002F2518" w:rsidRPr="00F926F3" w:rsidRDefault="002F2518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45E81EFA" w14:textId="77777777" w:rsidR="002F2518" w:rsidRPr="00F926F3" w:rsidRDefault="002F2518" w:rsidP="00880955">
            <w:pPr>
              <w:pStyle w:val="ab"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42" w:type="pct"/>
            <w:vAlign w:val="center"/>
          </w:tcPr>
          <w:p w14:paraId="74F94890" w14:textId="77777777" w:rsidR="002F2518" w:rsidRPr="00F926F3" w:rsidRDefault="002F2518" w:rsidP="00880955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1A61C429" w14:textId="77777777" w:rsidR="002F2518" w:rsidRPr="00F926F3" w:rsidRDefault="002F2518" w:rsidP="00880955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157" w:type="pct"/>
          </w:tcPr>
          <w:p w14:paraId="33AF1882" w14:textId="77777777" w:rsidR="002F2518" w:rsidRPr="00F926F3" w:rsidRDefault="002F2518" w:rsidP="00880955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</w:tr>
      <w:tr w:rsidR="006149E9" w:rsidRPr="00F926F3" w14:paraId="24A0C895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04D768C1" w14:textId="77777777" w:rsidR="002F2518" w:rsidRPr="00F926F3" w:rsidRDefault="002F2518" w:rsidP="00880955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56DA724D" w14:textId="77777777" w:rsidR="002F2518" w:rsidRPr="00F926F3" w:rsidRDefault="002F2518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155FEB09" w14:textId="77777777" w:rsidR="002F2518" w:rsidRPr="00F926F3" w:rsidRDefault="002F2518" w:rsidP="00880955">
            <w:pPr>
              <w:pStyle w:val="ab"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1BC883CD" w14:textId="77777777" w:rsidR="002F2518" w:rsidRPr="00F926F3" w:rsidRDefault="002F2518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7675068B" w14:textId="77777777" w:rsidR="002F2518" w:rsidRPr="00F926F3" w:rsidRDefault="002F2518" w:rsidP="00880955">
            <w:pPr>
              <w:pStyle w:val="ab"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42" w:type="pct"/>
            <w:vAlign w:val="center"/>
          </w:tcPr>
          <w:p w14:paraId="0288EFBF" w14:textId="77777777" w:rsidR="002F2518" w:rsidRPr="00F926F3" w:rsidRDefault="002F2518" w:rsidP="00880955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5A621F91" w14:textId="77777777" w:rsidR="002F2518" w:rsidRPr="00F926F3" w:rsidRDefault="002F2518" w:rsidP="00880955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157" w:type="pct"/>
          </w:tcPr>
          <w:p w14:paraId="0161EBD4" w14:textId="77777777" w:rsidR="002F2518" w:rsidRPr="00F926F3" w:rsidRDefault="002F2518" w:rsidP="00880955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</w:tr>
      <w:tr w:rsidR="006149E9" w:rsidRPr="00F926F3" w14:paraId="24043A4A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473BC82F" w14:textId="77777777" w:rsidR="002F2518" w:rsidRPr="00F926F3" w:rsidRDefault="002F2518" w:rsidP="00880955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5B7B8010" w14:textId="77777777" w:rsidR="002F2518" w:rsidRPr="00F926F3" w:rsidRDefault="002F2518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2BECC4D3" w14:textId="77777777" w:rsidR="002F2518" w:rsidRPr="00F926F3" w:rsidRDefault="002F2518" w:rsidP="00880955">
            <w:pPr>
              <w:pStyle w:val="ab"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3547926B" w14:textId="77777777" w:rsidR="002F2518" w:rsidRPr="00F926F3" w:rsidRDefault="002F2518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15C8DC74" w14:textId="77777777" w:rsidR="002F2518" w:rsidRPr="00F926F3" w:rsidRDefault="002F2518" w:rsidP="00880955">
            <w:pPr>
              <w:pStyle w:val="ab"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42" w:type="pct"/>
            <w:vAlign w:val="center"/>
          </w:tcPr>
          <w:p w14:paraId="55BE0FDA" w14:textId="77777777" w:rsidR="002F2518" w:rsidRPr="00F926F3" w:rsidRDefault="002F2518" w:rsidP="00880955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7773037F" w14:textId="77777777" w:rsidR="002F2518" w:rsidRPr="00F926F3" w:rsidRDefault="002F2518" w:rsidP="00880955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157" w:type="pct"/>
          </w:tcPr>
          <w:p w14:paraId="125A0F28" w14:textId="77777777" w:rsidR="002F2518" w:rsidRPr="00F926F3" w:rsidRDefault="002F2518" w:rsidP="00880955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</w:tr>
      <w:tr w:rsidR="006149E9" w:rsidRPr="00F926F3" w14:paraId="4C8A6DAB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513CEAAB" w14:textId="77777777" w:rsidR="002F2518" w:rsidRPr="00F926F3" w:rsidRDefault="002F2518" w:rsidP="00880955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29038E65" w14:textId="77777777" w:rsidR="002F2518" w:rsidRPr="00F926F3" w:rsidRDefault="002F2518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087A7E3B" w14:textId="77777777" w:rsidR="002F2518" w:rsidRPr="00F926F3" w:rsidRDefault="002F2518" w:rsidP="00880955">
            <w:pPr>
              <w:pStyle w:val="ab"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5E494020" w14:textId="77777777" w:rsidR="002F2518" w:rsidRPr="00F926F3" w:rsidRDefault="002F2518" w:rsidP="00880955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3B2DE949" w14:textId="77777777" w:rsidR="002F2518" w:rsidRPr="00F926F3" w:rsidRDefault="002F2518" w:rsidP="00880955">
            <w:pPr>
              <w:pStyle w:val="ab"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42" w:type="pct"/>
            <w:vAlign w:val="center"/>
          </w:tcPr>
          <w:p w14:paraId="6B5B714E" w14:textId="77777777" w:rsidR="002F2518" w:rsidRPr="00F926F3" w:rsidRDefault="002F2518" w:rsidP="00880955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2E16AABC" w14:textId="77777777" w:rsidR="002F2518" w:rsidRPr="00F926F3" w:rsidRDefault="002F2518" w:rsidP="00880955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157" w:type="pct"/>
          </w:tcPr>
          <w:p w14:paraId="36A0A944" w14:textId="77777777" w:rsidR="002F2518" w:rsidRPr="00F926F3" w:rsidRDefault="002F2518" w:rsidP="00880955">
            <w:pPr>
              <w:pStyle w:val="ab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759E1C66" w14:textId="77777777" w:rsidR="00F13C7B" w:rsidRPr="00F926F3" w:rsidRDefault="00F13C7B" w:rsidP="008A73E2">
      <w:pPr>
        <w:pStyle w:val="ab"/>
        <w:jc w:val="center"/>
        <w:rPr>
          <w:rFonts w:ascii="돋움" w:eastAsia="돋움" w:hAnsi="돋움"/>
          <w:b/>
          <w:color w:val="000000" w:themeColor="text1"/>
          <w:sz w:val="16"/>
          <w:szCs w:val="16"/>
          <w:lang w:val="en-GB"/>
        </w:rPr>
      </w:pPr>
    </w:p>
    <w:p w14:paraId="4DB468BE" w14:textId="77777777" w:rsidR="0006433C" w:rsidRPr="00F926F3" w:rsidRDefault="0006433C" w:rsidP="0006433C">
      <w:pPr>
        <w:rPr>
          <w:rFonts w:ascii="돋움" w:eastAsia="돋움" w:hAnsi="돋움"/>
          <w:color w:val="000000" w:themeColor="text1"/>
          <w:sz w:val="2"/>
          <w:szCs w:val="2"/>
        </w:rPr>
      </w:pPr>
    </w:p>
    <w:p w14:paraId="1D232C40" w14:textId="77777777" w:rsidR="006149E9" w:rsidRDefault="006149E9" w:rsidP="006149E9">
      <w:pPr>
        <w:framePr w:w="9310" w:h="3402" w:hRule="exact" w:hSpace="181" w:wrap="around" w:vAnchor="page" w:hAnchor="page" w:x="1323" w:y="11725" w:anchorLock="1"/>
        <w:spacing w:line="312" w:lineRule="auto"/>
        <w:jc w:val="center"/>
        <w:rPr>
          <w:rFonts w:ascii="바탕" w:hAnsi="바탕"/>
          <w:color w:val="000000"/>
        </w:rPr>
      </w:pPr>
      <w:r w:rsidRPr="00577B3E">
        <w:rPr>
          <w:rFonts w:ascii="바탕" w:hAnsi="바탕" w:hint="eastAsia"/>
          <w:color w:val="000000"/>
        </w:rPr>
        <w:t xml:space="preserve">표준열람 : </w:t>
      </w:r>
      <w:r w:rsidRPr="007939A0">
        <w:rPr>
          <w:rFonts w:ascii="바탕" w:hAnsi="바탕" w:hint="eastAsia"/>
          <w:color w:val="000000"/>
        </w:rPr>
        <w:t>국립전파연구원(</w:t>
      </w:r>
      <w:r w:rsidRPr="0074467D">
        <w:rPr>
          <w:rFonts w:ascii="바탕" w:hAnsi="바탕" w:hint="eastAsia"/>
        </w:rPr>
        <w:t>http://www.rra.go.kr</w:t>
      </w:r>
      <w:r w:rsidRPr="007939A0">
        <w:rPr>
          <w:rFonts w:ascii="바탕" w:hAnsi="바탕" w:hint="eastAsia"/>
          <w:color w:val="000000"/>
        </w:rPr>
        <w:t>)</w:t>
      </w:r>
    </w:p>
    <w:p w14:paraId="696543F4" w14:textId="77777777" w:rsidR="006149E9" w:rsidRPr="002D6CCC" w:rsidRDefault="006149E9" w:rsidP="006149E9">
      <w:pPr>
        <w:framePr w:w="9310" w:h="3402" w:hRule="exact" w:hSpace="181" w:wrap="around" w:vAnchor="page" w:hAnchor="page" w:x="1323" w:y="11725" w:anchorLock="1"/>
        <w:spacing w:line="312" w:lineRule="auto"/>
        <w:jc w:val="center"/>
        <w:rPr>
          <w:rFonts w:ascii="바탕" w:hAnsi="바탕"/>
          <w:color w:val="000000"/>
        </w:rPr>
      </w:pPr>
      <w:r w:rsidRPr="002D6CCC">
        <w:rPr>
          <w:rFonts w:ascii="바탕" w:hAnsi="바탕" w:hint="eastAsia"/>
          <w:color w:val="000000"/>
        </w:rPr>
        <w:t>━━━━━━━━━━━━━━━━━━━━━━━━━━━━━━━━━━━━━━━</w:t>
      </w:r>
    </w:p>
    <w:p w14:paraId="6CECC406" w14:textId="77777777" w:rsidR="006149E9" w:rsidRPr="002D6CCC" w:rsidRDefault="006149E9" w:rsidP="006149E9">
      <w:pPr>
        <w:framePr w:w="9310" w:h="3402" w:hRule="exact" w:hSpace="181" w:wrap="around" w:vAnchor="page" w:hAnchor="page" w:x="1323" w:y="11725" w:anchorLock="1"/>
        <w:tabs>
          <w:tab w:val="left" w:pos="5000"/>
        </w:tabs>
        <w:spacing w:line="312" w:lineRule="auto"/>
        <w:ind w:leftChars="450" w:left="900" w:rightChars="400" w:right="800"/>
        <w:rPr>
          <w:rFonts w:ascii="바탕" w:hAnsi="바탕"/>
          <w:color w:val="000000"/>
          <w:sz w:val="18"/>
          <w:szCs w:val="18"/>
        </w:rPr>
      </w:pPr>
      <w:r w:rsidRPr="002D6CCC">
        <w:rPr>
          <w:rFonts w:ascii="바탕" w:hAnsi="바탕" w:hint="eastAsia"/>
          <w:color w:val="000000"/>
          <w:sz w:val="18"/>
          <w:szCs w:val="18"/>
        </w:rPr>
        <w:t>제 정 자</w:t>
      </w:r>
      <w:r w:rsidRPr="002D6CCC">
        <w:rPr>
          <w:rFonts w:ascii="바탕" w:hAnsi="바탕"/>
          <w:color w:val="000000"/>
          <w:sz w:val="18"/>
          <w:szCs w:val="18"/>
        </w:rPr>
        <w:t>：</w:t>
      </w:r>
      <w:r w:rsidRPr="002D6CCC">
        <w:rPr>
          <w:rFonts w:ascii="바탕" w:hAnsi="바탕" w:hint="eastAsia"/>
          <w:color w:val="000000"/>
          <w:sz w:val="18"/>
          <w:szCs w:val="18"/>
        </w:rPr>
        <w:t>방송통신표준심의회</w:t>
      </w:r>
      <w:r w:rsidRPr="002D6CCC">
        <w:rPr>
          <w:rFonts w:ascii="바탕" w:hAnsi="바탕"/>
          <w:color w:val="000000"/>
          <w:sz w:val="18"/>
          <w:szCs w:val="18"/>
        </w:rPr>
        <w:t xml:space="preserve"> </w:t>
      </w:r>
      <w:r w:rsidRPr="002D6CCC">
        <w:rPr>
          <w:rFonts w:ascii="바탕" w:hAnsi="바탕" w:hint="eastAsia"/>
          <w:color w:val="000000"/>
          <w:sz w:val="18"/>
          <w:szCs w:val="18"/>
        </w:rPr>
        <w:t>위원장</w:t>
      </w:r>
      <w:r w:rsidRPr="002D6CCC">
        <w:rPr>
          <w:rFonts w:ascii="바탕" w:hAnsi="바탕" w:hint="eastAsia"/>
          <w:color w:val="000000"/>
          <w:sz w:val="18"/>
          <w:szCs w:val="18"/>
        </w:rPr>
        <w:tab/>
        <w:t>담당부처：</w:t>
      </w:r>
      <w:r w:rsidR="0074467D" w:rsidRPr="0074467D">
        <w:rPr>
          <w:rFonts w:ascii="바탕" w:hAnsi="바탕" w:hint="eastAsia"/>
          <w:color w:val="000000"/>
          <w:spacing w:val="-10"/>
          <w:sz w:val="18"/>
          <w:szCs w:val="18"/>
        </w:rPr>
        <w:t xml:space="preserve"> </w:t>
      </w:r>
      <w:r w:rsidR="0074467D" w:rsidRPr="0074467D">
        <w:rPr>
          <w:rFonts w:ascii="바탕" w:hAnsi="바탕" w:hint="eastAsia"/>
          <w:color w:val="000000"/>
          <w:spacing w:val="-14"/>
          <w:sz w:val="18"/>
          <w:szCs w:val="18"/>
        </w:rPr>
        <w:t>과학기술정보통신부</w:t>
      </w:r>
      <w:r w:rsidR="0074467D" w:rsidRPr="0074467D">
        <w:rPr>
          <w:rFonts w:ascii="바탕" w:hAnsi="바탕"/>
          <w:color w:val="000000"/>
          <w:spacing w:val="-14"/>
          <w:sz w:val="18"/>
          <w:szCs w:val="18"/>
        </w:rPr>
        <w:t xml:space="preserve"> </w:t>
      </w:r>
      <w:r w:rsidR="0074467D" w:rsidRPr="0074467D">
        <w:rPr>
          <w:rFonts w:ascii="바탕" w:hAnsi="바탕" w:hint="eastAsia"/>
          <w:color w:val="000000"/>
          <w:spacing w:val="-14"/>
          <w:sz w:val="18"/>
          <w:szCs w:val="18"/>
        </w:rPr>
        <w:t>국립전파연구원</w:t>
      </w:r>
    </w:p>
    <w:p w14:paraId="522918F5" w14:textId="30F38ABF" w:rsidR="006149E9" w:rsidRPr="002D6CCC" w:rsidRDefault="007E7BF3" w:rsidP="006149E9">
      <w:pPr>
        <w:framePr w:w="9310" w:h="3402" w:hRule="exact" w:hSpace="181" w:wrap="around" w:vAnchor="page" w:hAnchor="page" w:x="1323" w:y="11725" w:anchorLock="1"/>
        <w:tabs>
          <w:tab w:val="left" w:pos="5000"/>
        </w:tabs>
        <w:spacing w:line="312" w:lineRule="auto"/>
        <w:ind w:leftChars="450" w:left="900" w:rightChars="400" w:right="800"/>
        <w:rPr>
          <w:rFonts w:ascii="바탕" w:hAnsi="바탕"/>
          <w:color w:val="000000"/>
          <w:sz w:val="18"/>
          <w:szCs w:val="18"/>
        </w:rPr>
      </w:pP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C0052F">
        <w:fldChar w:fldCharType="begin"/>
      </w:r>
      <w:r w:rsidR="00C0052F">
        <w:instrText xml:space="preserve"> DOCPROPERTY "NCKnd" 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2</w:instrText>
      </w:r>
      <w:r w:rsidR="00C0052F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= 1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QUOTE "제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   </w:instrText>
      </w:r>
      <w:r w:rsidR="006149E9" w:rsidRPr="002D6CCC">
        <w:rPr>
          <w:rFonts w:ascii="바탕" w:hAnsi="바탕"/>
          <w:color w:val="000000"/>
          <w:sz w:val="18"/>
          <w:szCs w:val="18"/>
        </w:rPr>
        <w:instrText>정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>：</w:instrText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"  \* MERGEFORMAT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제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   </w:instrText>
      </w:r>
      <w:r w:rsidR="006149E9" w:rsidRPr="002D6CCC">
        <w:rPr>
          <w:rFonts w:ascii="바탕" w:hAnsi="바탕"/>
          <w:color w:val="000000"/>
          <w:sz w:val="18"/>
          <w:szCs w:val="18"/>
        </w:rPr>
        <w:instrText>정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>：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C0052F">
        <w:fldChar w:fldCharType="begin"/>
      </w:r>
      <w:r w:rsidR="00C0052F">
        <w:instrText xml:space="preserve"> DOCPROPERTY "NCKnd" 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2</w:instrText>
      </w:r>
      <w:r w:rsidR="00C0052F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= 2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>QUOTE "제    정："</w:instrText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 \*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>MERGEFORMAT</w:instrText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separate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>제    정：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separate"/>
      </w:r>
      <w:r w:rsidR="006149E9" w:rsidRPr="002D6CCC">
        <w:rPr>
          <w:rFonts w:ascii="바탕" w:hAnsi="바탕" w:hint="eastAsia"/>
          <w:noProof/>
          <w:color w:val="000000"/>
          <w:sz w:val="18"/>
          <w:szCs w:val="18"/>
        </w:rPr>
        <w:t>제    정：</w: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6149E9">
        <w:rPr>
          <w:rFonts w:ascii="바탕" w:hAnsi="바탕"/>
          <w:color w:val="000000"/>
          <w:sz w:val="18"/>
          <w:szCs w:val="18"/>
        </w:rPr>
        <w:t>201</w:t>
      </w:r>
      <w:r w:rsidR="003276B0">
        <w:rPr>
          <w:rFonts w:ascii="바탕" w:hAnsi="바탕"/>
          <w:color w:val="000000"/>
          <w:sz w:val="18"/>
          <w:szCs w:val="18"/>
        </w:rPr>
        <w:t>7</w:t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C0052F">
        <w:fldChar w:fldCharType="begin"/>
      </w:r>
      <w:r w:rsidR="00C0052F">
        <w:instrText xml:space="preserve"> DOCPROPERTY "NCKnd" 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2</w:instrText>
      </w:r>
      <w:r w:rsidR="00C0052F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= 3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>QUOTE "제    정："</w:instrText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 \*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>MERGEFORMAT</w:instrText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separate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제  정 :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C0052F">
        <w:fldChar w:fldCharType="begin"/>
      </w:r>
      <w:r w:rsidR="00C0052F">
        <w:instrText xml:space="preserve"> DOCPROPERTY "NCKnd" 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2</w:instrText>
      </w:r>
      <w:r w:rsidR="00C0052F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= </w:instrText>
      </w:r>
      <w:r w:rsidR="006149E9" w:rsidRPr="002D6CCC">
        <w:rPr>
          <w:rFonts w:hAnsi="바탕" w:hint="eastAsia"/>
          <w:color w:val="000000"/>
          <w:sz w:val="18"/>
          <w:szCs w:val="18"/>
        </w:rPr>
        <w:instrText>3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="00C0052F">
        <w:fldChar w:fldCharType="begin"/>
      </w:r>
      <w:r w:rsidR="00C0052F">
        <w:instrText xml:space="preserve"> DOCPROPERTY "NewYear" 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2004</w:instrText>
      </w:r>
      <w:r w:rsidR="00C0052F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t xml:space="preserve">년 </w:t>
      </w:r>
      <w:r w:rsidR="003276B0">
        <w:rPr>
          <w:rFonts w:ascii="바탕" w:hAnsi="바탕"/>
          <w:color w:val="000000"/>
          <w:sz w:val="18"/>
          <w:szCs w:val="18"/>
        </w:rPr>
        <w:t>12</w:t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C0052F">
        <w:fldChar w:fldCharType="begin"/>
      </w:r>
      <w:r w:rsidR="00C0052F">
        <w:instrText xml:space="preserve"> DOCPROPERTY "NCKnd" 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2</w:instrText>
      </w:r>
      <w:r w:rsidR="00C0052F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= 1 </w:instrText>
      </w:r>
      <w:r w:rsidR="00C0052F">
        <w:fldChar w:fldCharType="begin"/>
      </w:r>
      <w:r w:rsidR="00C0052F">
        <w:instrText xml:space="preserve"> DOCPROPERTY "NewMonth"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11</w:instrText>
      </w:r>
      <w:r w:rsidR="00C0052F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C0052F">
        <w:fldChar w:fldCharType="begin"/>
      </w:r>
      <w:r w:rsidR="00C0052F">
        <w:instrText xml:space="preserve"> DOCPROPERTY "NCKnd" 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2</w:instrText>
      </w:r>
      <w:r w:rsidR="00C0052F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= </w:instrText>
      </w:r>
      <w:r w:rsidR="006149E9" w:rsidRPr="002D6CCC">
        <w:rPr>
          <w:rFonts w:hAnsi="바탕" w:hint="eastAsia"/>
          <w:color w:val="000000"/>
          <w:sz w:val="18"/>
          <w:szCs w:val="18"/>
        </w:rPr>
        <w:instrText>3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="00C0052F">
        <w:fldChar w:fldCharType="begin"/>
      </w:r>
      <w:r w:rsidR="00C0052F">
        <w:instrText xml:space="preserve"> DOCPROPERTY "NewMonth"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3</w:instrText>
      </w:r>
      <w:r w:rsidR="00C0052F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t xml:space="preserve">월 </w:t>
      </w:r>
      <w:r w:rsidR="003276B0">
        <w:rPr>
          <w:rFonts w:ascii="바탕" w:hAnsi="바탕"/>
          <w:color w:val="000000"/>
          <w:sz w:val="18"/>
          <w:szCs w:val="18"/>
        </w:rPr>
        <w:t>2</w:t>
      </w:r>
      <w:r w:rsidR="00C04FF2">
        <w:rPr>
          <w:rFonts w:ascii="바탕" w:hAnsi="바탕"/>
          <w:color w:val="000000"/>
          <w:sz w:val="18"/>
          <w:szCs w:val="18"/>
        </w:rPr>
        <w:t>7</w:t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C0052F">
        <w:fldChar w:fldCharType="begin"/>
      </w:r>
      <w:r w:rsidR="00C0052F">
        <w:instrText xml:space="preserve"> DOCPROPERTY "NCKnd" 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2</w:instrText>
      </w:r>
      <w:r w:rsidR="00C0052F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= 1 </w:instrText>
      </w:r>
      <w:r w:rsidR="00C0052F">
        <w:fldChar w:fldCharType="begin"/>
      </w:r>
      <w:r w:rsidR="00C0052F">
        <w:instrText xml:space="preserve"> DOCPROPERTY "NewDay" 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25</w:instrText>
      </w:r>
      <w:r w:rsidR="00C0052F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C0052F">
        <w:fldChar w:fldCharType="begin"/>
      </w:r>
      <w:r w:rsidR="00C0052F">
        <w:instrText xml:space="preserve"> DOCPROPE</w:instrText>
      </w:r>
      <w:r w:rsidR="00C0052F">
        <w:instrText xml:space="preserve">RTY "NCKnd" 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2</w:instrText>
      </w:r>
      <w:r w:rsidR="00C0052F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= </w:instrText>
      </w:r>
      <w:r w:rsidR="006149E9" w:rsidRPr="002D6CCC">
        <w:rPr>
          <w:rFonts w:hAnsi="바탕" w:hint="eastAsia"/>
          <w:color w:val="000000"/>
          <w:sz w:val="18"/>
          <w:szCs w:val="18"/>
        </w:rPr>
        <w:instrText>3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="00C0052F">
        <w:fldChar w:fldCharType="begin"/>
      </w:r>
      <w:r w:rsidR="00C0052F">
        <w:instrText xml:space="preserve"> DOCPROPERTY "NewDay" 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5</w:instrText>
      </w:r>
      <w:r w:rsidR="00C0052F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t>일</w: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tab/>
      </w:r>
      <w:r w:rsidRPr="002D6CCC">
        <w:rPr>
          <w:rFonts w:ascii="바탕" w:hAnsi="바탕"/>
          <w:color w:val="000000"/>
          <w:sz w:val="18"/>
          <w:szCs w:val="18"/>
          <w:highlight w:val="yellow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 xml:space="preserve">IF </w:instrText>
      </w:r>
      <w:r w:rsidR="00C0052F">
        <w:fldChar w:fldCharType="begin"/>
      </w:r>
      <w:r w:rsidR="00C0052F">
        <w:instrText xml:space="preserve"> DOCPROPERTY "NCKnd" 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>2</w:instrText>
      </w:r>
      <w:r w:rsidR="00C0052F">
        <w:rPr>
          <w:rFonts w:ascii="바탕" w:hAnsi="바탕"/>
          <w:color w:val="000000"/>
          <w:sz w:val="18"/>
          <w:szCs w:val="18"/>
          <w:highlight w:val="yellow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 xml:space="preserve">= </w:instrText>
      </w:r>
      <w:r w:rsidR="006149E9" w:rsidRPr="002D6CCC">
        <w:rPr>
          <w:rFonts w:hAnsi="바탕" w:hint="eastAsia"/>
          <w:color w:val="000000"/>
          <w:sz w:val="18"/>
          <w:szCs w:val="18"/>
          <w:highlight w:val="yellow"/>
        </w:rPr>
        <w:instrText>3</w:instrText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 xml:space="preserve"> </w:instrText>
      </w:r>
      <w:r w:rsidR="00C0052F">
        <w:fldChar w:fldCharType="begin"/>
      </w:r>
      <w:r w:rsidR="00C0052F">
        <w:instrText xml:space="preserve"> DOCPROPERTY "ChgDay" 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>5</w:instrText>
      </w:r>
      <w:r w:rsidR="00C0052F">
        <w:rPr>
          <w:rFonts w:ascii="바탕" w:hAnsi="바탕"/>
          <w:color w:val="000000"/>
          <w:sz w:val="18"/>
          <w:szCs w:val="18"/>
          <w:highlight w:val="yellow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  <w:highlight w:val="yellow"/>
        </w:rPr>
        <w:fldChar w:fldCharType="end"/>
      </w:r>
      <w:r w:rsidRPr="002D6CCC">
        <w:rPr>
          <w:rFonts w:ascii="바탕" w:hAnsi="바탕"/>
          <w:color w:val="000000"/>
          <w:sz w:val="18"/>
          <w:szCs w:val="18"/>
          <w:highlight w:val="yellow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 xml:space="preserve">IF </w:instrText>
      </w:r>
      <w:r w:rsidR="00C0052F">
        <w:fldChar w:fldCharType="begin"/>
      </w:r>
      <w:r w:rsidR="00C0052F">
        <w:instrText xml:space="preserve"> DOCPROPERTY "NCKnd"  \* MERGEFORMAT </w:instrText>
      </w:r>
      <w:r w:rsidR="00C0052F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>2</w:instrText>
      </w:r>
      <w:r w:rsidR="00C0052F">
        <w:rPr>
          <w:rFonts w:ascii="바탕" w:hAnsi="바탕"/>
          <w:color w:val="000000"/>
          <w:sz w:val="18"/>
          <w:szCs w:val="18"/>
          <w:highlight w:val="yellow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 xml:space="preserve">= 3 </w:instrText>
      </w:r>
      <w:r w:rsidRPr="002D6CCC">
        <w:rPr>
          <w:rFonts w:ascii="바탕" w:hAnsi="바탕"/>
          <w:color w:val="000000"/>
          <w:sz w:val="18"/>
          <w:szCs w:val="18"/>
          <w:highlight w:val="yellow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>QUOTE  "일 "</w:instrText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 xml:space="preserve">  \* </w:instrText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>MERGEFORMAT</w:instrText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  <w:highlight w:val="yellow"/>
        </w:rPr>
        <w:fldChar w:fldCharType="separate"/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>일</w:instrText>
      </w:r>
      <w:r w:rsidRPr="002D6CCC">
        <w:rPr>
          <w:rFonts w:ascii="바탕" w:hAnsi="바탕"/>
          <w:color w:val="000000"/>
          <w:sz w:val="18"/>
          <w:szCs w:val="18"/>
          <w:highlight w:val="yellow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  <w:highlight w:val="yellow"/>
        </w:rPr>
        <w:fldChar w:fldCharType="end"/>
      </w:r>
    </w:p>
    <w:p w14:paraId="0DAF55BC" w14:textId="77777777" w:rsidR="0074467D" w:rsidRPr="002D6CCC" w:rsidRDefault="0074467D" w:rsidP="0074467D">
      <w:pPr>
        <w:framePr w:w="9310" w:h="3402" w:hRule="exact" w:hSpace="181" w:wrap="around" w:vAnchor="page" w:hAnchor="page" w:x="1323" w:y="11725" w:anchorLock="1"/>
        <w:tabs>
          <w:tab w:val="left" w:pos="5000"/>
        </w:tabs>
        <w:spacing w:line="312" w:lineRule="auto"/>
        <w:ind w:leftChars="450" w:left="900" w:rightChars="400" w:right="800"/>
        <w:rPr>
          <w:rFonts w:ascii="바탕" w:hAnsi="바탕"/>
          <w:color w:val="000000"/>
          <w:sz w:val="18"/>
          <w:szCs w:val="18"/>
        </w:rPr>
      </w:pPr>
      <w:r w:rsidRPr="002D6CCC">
        <w:rPr>
          <w:rFonts w:ascii="바탕" w:hAnsi="바탕" w:hint="eastAsia"/>
          <w:color w:val="000000"/>
          <w:sz w:val="18"/>
          <w:szCs w:val="18"/>
        </w:rPr>
        <w:t>심    의：</w:t>
      </w:r>
      <w:r w:rsidRPr="002D6CCC">
        <w:rPr>
          <w:rFonts w:ascii="바탕" w:hAnsi="바탕"/>
          <w:color w:val="000000"/>
          <w:sz w:val="18"/>
          <w:szCs w:val="18"/>
        </w:rPr>
        <w:t xml:space="preserve"> </w:t>
      </w:r>
      <w:r>
        <w:rPr>
          <w:rFonts w:ascii="바탕" w:hAnsi="바탕" w:hint="eastAsia"/>
          <w:color w:val="000000"/>
          <w:sz w:val="18"/>
          <w:szCs w:val="18"/>
        </w:rPr>
        <w:t>방송통신표준심의회 정보보호 기술심의회(</w:t>
      </w:r>
      <w:r>
        <w:rPr>
          <w:rFonts w:ascii="바탕" w:hAnsi="바탕"/>
          <w:color w:val="000000"/>
          <w:sz w:val="18"/>
          <w:szCs w:val="18"/>
        </w:rPr>
        <w:t>X)</w:t>
      </w:r>
      <w:r w:rsidRPr="002D6CCC">
        <w:rPr>
          <w:rFonts w:ascii="바탕" w:hAnsi="바탕" w:hint="eastAsia"/>
          <w:color w:val="000000"/>
          <w:sz w:val="18"/>
          <w:szCs w:val="18"/>
        </w:rPr>
        <w:tab/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Pr="002D6CCC">
        <w:rPr>
          <w:rFonts w:ascii="바탕" w:hAnsi="바탕"/>
          <w:color w:val="000000"/>
          <w:sz w:val="18"/>
          <w:szCs w:val="18"/>
        </w:rPr>
        <w:instrText xml:space="preserve"> DOCPROPERTY "ChkConfirm"  \* MERGEFORMAT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 w:hint="eastAsia"/>
          <w:color w:val="000000"/>
          <w:sz w:val="18"/>
          <w:szCs w:val="18"/>
        </w:rPr>
        <w:instrText xml:space="preserve">= 1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 w:hint="eastAsia"/>
          <w:color w:val="000000"/>
          <w:sz w:val="18"/>
          <w:szCs w:val="18"/>
        </w:rPr>
        <w:instrText>QUOTE "기술표준원 고시  제 "</w:instrText>
      </w:r>
      <w:r w:rsidRPr="002D6CCC">
        <w:rPr>
          <w:rFonts w:ascii="바탕" w:hAnsi="바탕"/>
          <w:color w:val="000000"/>
          <w:sz w:val="18"/>
          <w:szCs w:val="18"/>
        </w:rPr>
        <w:instrText xml:space="preserve">  \* </w:instrText>
      </w:r>
      <w:r w:rsidRPr="002D6CCC">
        <w:rPr>
          <w:rFonts w:ascii="바탕" w:hAnsi="바탕" w:hint="eastAsia"/>
          <w:color w:val="000000"/>
          <w:sz w:val="18"/>
          <w:szCs w:val="18"/>
        </w:rPr>
        <w:instrText>MERGEFORMAT</w:instrText>
      </w:r>
      <w:r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separate"/>
      </w:r>
      <w:r w:rsidRPr="002D6CCC">
        <w:rPr>
          <w:rFonts w:ascii="바탕" w:hAnsi="바탕" w:hint="eastAsia"/>
          <w:color w:val="000000"/>
          <w:sz w:val="18"/>
          <w:szCs w:val="18"/>
        </w:rPr>
        <w:instrText xml:space="preserve">제    정 :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Pr="002D6CCC">
        <w:rPr>
          <w:rFonts w:ascii="바탕" w:hAnsi="바탕"/>
          <w:color w:val="000000"/>
          <w:sz w:val="18"/>
          <w:szCs w:val="18"/>
        </w:rPr>
        <w:instrText xml:space="preserve"> DOCPROPERTY "ChkConfirm"  \* MERGEFORMAT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 w:hint="eastAsia"/>
          <w:color w:val="000000"/>
          <w:sz w:val="18"/>
          <w:szCs w:val="18"/>
        </w:rPr>
        <w:instrText xml:space="preserve">= 1 </w:instrText>
      </w:r>
      <w:r w:rsidR="00C0052F">
        <w:fldChar w:fldCharType="begin"/>
      </w:r>
      <w:r w:rsidR="00C0052F">
        <w:instrText xml:space="preserve"> DOCPROPERTY "NoticeNo" \* MERGEFORMAT </w:instrText>
      </w:r>
      <w:r w:rsidR="00C0052F">
        <w:fldChar w:fldCharType="separate"/>
      </w:r>
      <w:r w:rsidRPr="002D6CCC">
        <w:rPr>
          <w:rFonts w:ascii="바탕" w:hAnsi="바탕" w:hint="eastAsia"/>
          <w:color w:val="000000"/>
          <w:sz w:val="18"/>
          <w:szCs w:val="18"/>
        </w:rPr>
        <w:instrText xml:space="preserve">제    정 : </w:instrText>
      </w:r>
      <w:r w:rsidR="00C0052F">
        <w:rPr>
          <w:rFonts w:ascii="바탕" w:hAnsi="바탕"/>
          <w:color w:val="000000"/>
          <w:sz w:val="18"/>
          <w:szCs w:val="18"/>
        </w:rPr>
        <w:fldChar w:fldCharType="end"/>
      </w:r>
      <w:r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Pr="002D6CCC">
        <w:rPr>
          <w:rFonts w:ascii="바탕" w:hAnsi="바탕"/>
          <w:color w:val="000000"/>
          <w:sz w:val="18"/>
          <w:szCs w:val="18"/>
        </w:rPr>
        <w:instrText xml:space="preserve"> DOCPROPERTY "ChkConfirm"  \* MERGEFORMAT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 w:hint="eastAsia"/>
          <w:color w:val="000000"/>
          <w:sz w:val="18"/>
          <w:szCs w:val="18"/>
        </w:rPr>
        <w:instrText xml:space="preserve">= 1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 w:hint="eastAsia"/>
          <w:color w:val="000000"/>
          <w:sz w:val="18"/>
          <w:szCs w:val="18"/>
        </w:rPr>
        <w:instrText>QUOTE " 호"</w:instrText>
      </w:r>
      <w:r w:rsidRPr="002D6CCC">
        <w:rPr>
          <w:rFonts w:ascii="바탕" w:hAnsi="바탕"/>
          <w:color w:val="000000"/>
          <w:sz w:val="18"/>
          <w:szCs w:val="18"/>
        </w:rPr>
        <w:instrText xml:space="preserve">  \* </w:instrText>
      </w:r>
      <w:r w:rsidRPr="002D6CCC">
        <w:rPr>
          <w:rFonts w:ascii="바탕" w:hAnsi="바탕" w:hint="eastAsia"/>
          <w:color w:val="000000"/>
          <w:sz w:val="18"/>
          <w:szCs w:val="18"/>
        </w:rPr>
        <w:instrText>MERGEFORMAT</w:instrText>
      </w:r>
      <w:r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separate"/>
      </w:r>
      <w:r w:rsidRPr="002D6CCC">
        <w:rPr>
          <w:rFonts w:ascii="바탕" w:hAnsi="바탕" w:hint="eastAsia"/>
          <w:color w:val="000000"/>
          <w:sz w:val="18"/>
          <w:szCs w:val="18"/>
        </w:rPr>
        <w:instrText xml:space="preserve">제    정 :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7E7BF3" w:rsidRPr="002D6CCC">
        <w:rPr>
          <w:rFonts w:ascii="바탕" w:hAnsi="바탕"/>
          <w:color w:val="000000"/>
          <w:sz w:val="18"/>
          <w:szCs w:val="18"/>
        </w:rPr>
        <w:fldChar w:fldCharType="end"/>
      </w:r>
    </w:p>
    <w:p w14:paraId="1A78C1E6" w14:textId="77777777" w:rsidR="006149E9" w:rsidRPr="002D6CCC" w:rsidRDefault="006149E9" w:rsidP="006149E9">
      <w:pPr>
        <w:framePr w:w="9310" w:h="3402" w:hRule="exact" w:hSpace="181" w:wrap="around" w:vAnchor="page" w:hAnchor="page" w:x="1323" w:y="11725" w:anchorLock="1"/>
        <w:tabs>
          <w:tab w:val="left" w:pos="4997"/>
        </w:tabs>
        <w:spacing w:line="312" w:lineRule="auto"/>
        <w:ind w:leftChars="450" w:left="900" w:rightChars="450" w:right="900"/>
        <w:rPr>
          <w:rFonts w:ascii="바탕" w:hAnsi="바탕"/>
          <w:color w:val="000000"/>
          <w:sz w:val="18"/>
          <w:szCs w:val="18"/>
        </w:rPr>
      </w:pPr>
      <w:r w:rsidRPr="002D6CCC">
        <w:rPr>
          <w:rFonts w:ascii="바탕" w:hAnsi="바탕" w:hint="eastAsia"/>
          <w:color w:val="000000"/>
          <w:sz w:val="18"/>
          <w:szCs w:val="18"/>
        </w:rPr>
        <w:t>원안작성협력：한국</w:t>
      </w:r>
      <w:r>
        <w:rPr>
          <w:rFonts w:ascii="바탕" w:hAnsi="바탕" w:hint="eastAsia"/>
          <w:color w:val="000000"/>
          <w:sz w:val="18"/>
          <w:szCs w:val="18"/>
        </w:rPr>
        <w:t>정보통신기술협회</w:t>
      </w:r>
    </w:p>
    <w:p w14:paraId="25B35BAA" w14:textId="77777777" w:rsidR="006149E9" w:rsidRPr="002D6CCC" w:rsidRDefault="006149E9" w:rsidP="006149E9">
      <w:pPr>
        <w:framePr w:w="9310" w:h="3402" w:hRule="exact" w:hSpace="181" w:wrap="around" w:vAnchor="page" w:hAnchor="page" w:x="1323" w:y="11725" w:anchorLock="1"/>
        <w:spacing w:line="312" w:lineRule="auto"/>
        <w:jc w:val="center"/>
        <w:rPr>
          <w:rFonts w:ascii="바탕" w:hAnsi="바탕"/>
          <w:color w:val="000000"/>
          <w:szCs w:val="18"/>
        </w:rPr>
      </w:pPr>
      <w:r w:rsidRPr="002D6CCC">
        <w:rPr>
          <w:rFonts w:ascii="바탕" w:hAnsi="바탕" w:hint="eastAsia"/>
          <w:color w:val="000000"/>
        </w:rPr>
        <w:t>━━━━━━━━━━━━━━━━━━━━━━━━━━━━━━━━━━━━━━━━</w:t>
      </w:r>
    </w:p>
    <w:p w14:paraId="6CD04AB1" w14:textId="77777777" w:rsidR="006149E9" w:rsidRPr="005412BC" w:rsidRDefault="006149E9" w:rsidP="006149E9">
      <w:pPr>
        <w:framePr w:w="9310" w:h="3402" w:hRule="exact" w:hSpace="181" w:wrap="around" w:vAnchor="page" w:hAnchor="page" w:x="1323" w:y="11725" w:anchorLock="1"/>
        <w:tabs>
          <w:tab w:val="left" w:pos="8222"/>
        </w:tabs>
        <w:snapToGrid w:val="0"/>
        <w:spacing w:line="312" w:lineRule="auto"/>
        <w:ind w:leftChars="425" w:left="850" w:rightChars="404" w:right="808"/>
        <w:rPr>
          <w:rFonts w:ascii="바탕" w:cs="Arial"/>
          <w:color w:val="000000"/>
          <w:sz w:val="18"/>
          <w:szCs w:val="18"/>
        </w:rPr>
      </w:pPr>
      <w:r w:rsidRPr="007939A0">
        <w:rPr>
          <w:rFonts w:ascii="바탕" w:cs="Arial" w:hint="eastAsia"/>
          <w:color w:val="000000"/>
          <w:sz w:val="18"/>
          <w:szCs w:val="18"/>
        </w:rPr>
        <w:t>이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표준에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대한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의견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또는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질문은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국립전파연구원 웹사이트를 이용하여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주십시오</w:t>
      </w:r>
      <w:r w:rsidRPr="007939A0">
        <w:rPr>
          <w:rFonts w:ascii="바탕" w:cs="Arial"/>
          <w:color w:val="000000"/>
          <w:sz w:val="18"/>
          <w:szCs w:val="18"/>
        </w:rPr>
        <w:t>.</w:t>
      </w:r>
    </w:p>
    <w:p w14:paraId="0DCE6283" w14:textId="77777777" w:rsidR="006149E9" w:rsidRPr="00285BD8" w:rsidRDefault="006149E9" w:rsidP="006149E9">
      <w:pPr>
        <w:framePr w:w="9310" w:h="3402" w:hRule="exact" w:hSpace="181" w:wrap="around" w:vAnchor="page" w:hAnchor="page" w:x="1323" w:y="11725" w:anchorLock="1"/>
        <w:tabs>
          <w:tab w:val="left" w:pos="8080"/>
        </w:tabs>
        <w:snapToGrid w:val="0"/>
        <w:spacing w:line="312" w:lineRule="auto"/>
        <w:ind w:leftChars="425" w:left="850" w:rightChars="404" w:right="808" w:firstLineChars="1" w:firstLine="1"/>
        <w:rPr>
          <w:rFonts w:ascii="바탕" w:hAnsi="바탕"/>
          <w:color w:val="000000"/>
          <w:sz w:val="6"/>
          <w:szCs w:val="18"/>
        </w:rPr>
      </w:pPr>
    </w:p>
    <w:p w14:paraId="41A5F8F5" w14:textId="77777777" w:rsidR="006149E9" w:rsidRPr="005412BC" w:rsidRDefault="006149E9" w:rsidP="006149E9">
      <w:pPr>
        <w:framePr w:w="9310" w:h="3402" w:hRule="exact" w:hSpace="181" w:wrap="around" w:vAnchor="page" w:hAnchor="page" w:x="1323" w:y="11725" w:anchorLock="1"/>
        <w:tabs>
          <w:tab w:val="left" w:pos="8222"/>
        </w:tabs>
        <w:snapToGrid w:val="0"/>
        <w:spacing w:line="312" w:lineRule="auto"/>
        <w:ind w:leftChars="425" w:left="850" w:rightChars="425" w:right="850"/>
        <w:rPr>
          <w:rFonts w:ascii="바탕" w:hAnsi="바탕"/>
          <w:color w:val="000000"/>
          <w:sz w:val="18"/>
          <w:szCs w:val="18"/>
        </w:rPr>
      </w:pP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이 표준은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>
        <w:rPr>
          <w:rFonts w:ascii="바탕" w:hAnsi="바탕" w:hint="eastAsia"/>
          <w:color w:val="000000"/>
          <w:spacing w:val="-2"/>
          <w:sz w:val="18"/>
          <w:szCs w:val="18"/>
        </w:rPr>
        <w:t>방송통신표준화지침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제1</w:t>
      </w:r>
      <w:r>
        <w:rPr>
          <w:rFonts w:ascii="바탕" w:hAnsi="바탕"/>
          <w:color w:val="000000"/>
          <w:spacing w:val="-2"/>
          <w:sz w:val="18"/>
          <w:szCs w:val="18"/>
        </w:rPr>
        <w:t>8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조의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규정에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따라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 xml:space="preserve">매 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>5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년마다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>
        <w:rPr>
          <w:rFonts w:ascii="바탕" w:hAnsi="바탕" w:hint="eastAsia"/>
          <w:color w:val="000000"/>
          <w:spacing w:val="-2"/>
          <w:sz w:val="18"/>
          <w:szCs w:val="18"/>
        </w:rPr>
        <w:t>방송통신표준심의회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에서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심의되어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확인</w:t>
      </w:r>
      <w:r w:rsidRPr="005412BC">
        <w:rPr>
          <w:rFonts w:ascii="바탕" w:hAnsi="바탕"/>
          <w:color w:val="000000"/>
          <w:sz w:val="18"/>
          <w:szCs w:val="18"/>
        </w:rPr>
        <w:t xml:space="preserve">, </w:t>
      </w:r>
      <w:r w:rsidRPr="005412BC">
        <w:rPr>
          <w:rFonts w:ascii="바탕" w:hAnsi="바탕" w:hint="eastAsia"/>
          <w:color w:val="000000"/>
          <w:sz w:val="18"/>
          <w:szCs w:val="18"/>
        </w:rPr>
        <w:t>개정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또는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폐지됩니다</w:t>
      </w:r>
      <w:r w:rsidRPr="005412BC">
        <w:rPr>
          <w:rFonts w:ascii="바탕" w:hAnsi="바탕"/>
          <w:color w:val="000000"/>
          <w:sz w:val="18"/>
          <w:szCs w:val="18"/>
        </w:rPr>
        <w:t>.</w:t>
      </w:r>
    </w:p>
    <w:p w14:paraId="174C9FC8" w14:textId="77777777" w:rsidR="006149E9" w:rsidRPr="002D6CCC" w:rsidRDefault="006149E9" w:rsidP="006149E9">
      <w:pPr>
        <w:framePr w:w="9310" w:h="3402" w:hRule="exact" w:hSpace="181" w:wrap="around" w:vAnchor="page" w:hAnchor="page" w:x="1323" w:y="11725" w:anchorLock="1"/>
        <w:tabs>
          <w:tab w:val="left" w:pos="8222"/>
        </w:tabs>
        <w:snapToGrid w:val="0"/>
        <w:spacing w:line="312" w:lineRule="auto"/>
        <w:ind w:leftChars="450" w:left="900" w:rightChars="450" w:right="900"/>
        <w:rPr>
          <w:rFonts w:ascii="바탕" w:cs="Arial"/>
          <w:color w:val="000000"/>
          <w:sz w:val="18"/>
          <w:szCs w:val="18"/>
        </w:rPr>
      </w:pPr>
    </w:p>
    <w:p w14:paraId="719A67C9" w14:textId="77777777" w:rsidR="006149E9" w:rsidRPr="002D6CCC" w:rsidRDefault="006149E9" w:rsidP="006149E9">
      <w:pPr>
        <w:framePr w:w="9310" w:h="3402" w:hRule="exact" w:hSpace="181" w:wrap="around" w:vAnchor="page" w:hAnchor="page" w:x="1323" w:y="11725" w:anchorLock="1"/>
        <w:tabs>
          <w:tab w:val="left" w:pos="8080"/>
        </w:tabs>
        <w:snapToGrid w:val="0"/>
        <w:spacing w:line="312" w:lineRule="auto"/>
        <w:ind w:leftChars="425" w:left="850" w:rightChars="404" w:right="808" w:firstLineChars="1" w:firstLine="1"/>
        <w:rPr>
          <w:rFonts w:ascii="바탕" w:hAnsi="바탕"/>
          <w:color w:val="000000"/>
          <w:sz w:val="6"/>
          <w:szCs w:val="18"/>
        </w:rPr>
      </w:pPr>
    </w:p>
    <w:p w14:paraId="4B8C89B2" w14:textId="77777777" w:rsidR="0006433C" w:rsidRPr="006149E9" w:rsidRDefault="0006433C" w:rsidP="0006433C">
      <w:pPr>
        <w:rPr>
          <w:color w:val="000000" w:themeColor="text1"/>
        </w:rPr>
        <w:sectPr w:rsidR="0006433C" w:rsidRPr="006149E9" w:rsidSect="003C66E5">
          <w:headerReference w:type="even" r:id="rId10"/>
          <w:headerReference w:type="default" r:id="rId11"/>
          <w:footerReference w:type="even" r:id="rId12"/>
          <w:footerReference w:type="default" r:id="rId13"/>
          <w:type w:val="evenPage"/>
          <w:pgSz w:w="11906" w:h="16838" w:code="9"/>
          <w:pgMar w:top="1616" w:right="1276" w:bottom="1616" w:left="1276" w:header="1049" w:footer="1049" w:gutter="0"/>
          <w:cols w:space="720"/>
          <w:titlePg/>
          <w:docGrid w:linePitch="324"/>
        </w:sectPr>
      </w:pPr>
    </w:p>
    <w:p w14:paraId="698B5F48" w14:textId="77777777" w:rsidR="00C93C02" w:rsidRPr="00F926F3" w:rsidRDefault="00C93C02" w:rsidP="00C93C02">
      <w:pPr>
        <w:pStyle w:val="KSDTf4"/>
        <w:rPr>
          <w:color w:val="000000" w:themeColor="text1"/>
        </w:rPr>
      </w:pPr>
      <w:r w:rsidRPr="00F926F3">
        <w:rPr>
          <w:rFonts w:hint="eastAsia"/>
          <w:color w:val="000000" w:themeColor="text1"/>
        </w:rPr>
        <w:lastRenderedPageBreak/>
        <w:t>목</w:t>
      </w:r>
      <w:r w:rsidRPr="00F926F3">
        <w:rPr>
          <w:rFonts w:hint="eastAsia"/>
          <w:color w:val="000000" w:themeColor="text1"/>
        </w:rPr>
        <w:t xml:space="preserve">    </w:t>
      </w:r>
      <w:r w:rsidRPr="00F926F3">
        <w:rPr>
          <w:rFonts w:hint="eastAsia"/>
          <w:color w:val="000000" w:themeColor="text1"/>
        </w:rPr>
        <w:t>차</w:t>
      </w:r>
    </w:p>
    <w:p w14:paraId="22D34365" w14:textId="77777777" w:rsidR="00C93C02" w:rsidRPr="00F926F3" w:rsidRDefault="00C93C02" w:rsidP="00C93C02">
      <w:pPr>
        <w:rPr>
          <w:color w:val="000000" w:themeColor="text1"/>
        </w:rPr>
      </w:pPr>
    </w:p>
    <w:p w14:paraId="1DCD454C" w14:textId="77777777" w:rsidR="00C93C02" w:rsidRPr="00F926F3" w:rsidRDefault="00C93C02" w:rsidP="00C93C02">
      <w:pPr>
        <w:rPr>
          <w:color w:val="000000" w:themeColor="text1"/>
        </w:rPr>
      </w:pPr>
    </w:p>
    <w:p w14:paraId="66E832A6" w14:textId="77777777" w:rsidR="00DC7FA5" w:rsidRDefault="007E7BF3" w:rsidP="001402D6">
      <w:pPr>
        <w:pStyle w:val="16"/>
        <w:spacing w:before="120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r w:rsidRPr="00F926F3">
        <w:rPr>
          <w:color w:val="000000" w:themeColor="text1"/>
        </w:rPr>
        <w:fldChar w:fldCharType="begin"/>
      </w:r>
      <w:r w:rsidR="00C93C02" w:rsidRPr="00F926F3">
        <w:rPr>
          <w:color w:val="000000" w:themeColor="text1"/>
        </w:rPr>
        <w:instrText xml:space="preserve"> TOC \o "2-2" \h \z \t "</w:instrText>
      </w:r>
      <w:r w:rsidR="00C93C02" w:rsidRPr="00F926F3">
        <w:rPr>
          <w:color w:val="000000" w:themeColor="text1"/>
        </w:rPr>
        <w:instrText>제목</w:instrText>
      </w:r>
      <w:r w:rsidR="00C93C02" w:rsidRPr="00F926F3">
        <w:rPr>
          <w:color w:val="000000" w:themeColor="text1"/>
        </w:rPr>
        <w:instrText xml:space="preserve"> 1,1,[KSDT] </w:instrText>
      </w:r>
      <w:r w:rsidR="00C93C02" w:rsidRPr="00F926F3">
        <w:rPr>
          <w:color w:val="000000" w:themeColor="text1"/>
        </w:rPr>
        <w:instrText>부속서</w:instrText>
      </w:r>
      <w:r w:rsidR="00C93C02" w:rsidRPr="00F926F3">
        <w:rPr>
          <w:color w:val="000000" w:themeColor="text1"/>
        </w:rPr>
        <w:instrText xml:space="preserve"> A,1,[KSDT] </w:instrText>
      </w:r>
      <w:r w:rsidR="00C93C02" w:rsidRPr="00F926F3">
        <w:rPr>
          <w:color w:val="000000" w:themeColor="text1"/>
        </w:rPr>
        <w:instrText>머리말</w:instrText>
      </w:r>
      <w:r w:rsidR="00C93C02" w:rsidRPr="00F926F3">
        <w:rPr>
          <w:color w:val="000000" w:themeColor="text1"/>
        </w:rPr>
        <w:instrText xml:space="preserve"> </w:instrText>
      </w:r>
      <w:r w:rsidR="00C93C02" w:rsidRPr="00F926F3">
        <w:rPr>
          <w:color w:val="000000" w:themeColor="text1"/>
        </w:rPr>
        <w:instrText>제목</w:instrText>
      </w:r>
      <w:r w:rsidR="00C93C02" w:rsidRPr="00F926F3">
        <w:rPr>
          <w:color w:val="000000" w:themeColor="text1"/>
        </w:rPr>
        <w:instrText xml:space="preserve">,1" </w:instrText>
      </w:r>
      <w:r w:rsidRPr="00F926F3">
        <w:rPr>
          <w:color w:val="000000" w:themeColor="text1"/>
        </w:rPr>
        <w:fldChar w:fldCharType="separate"/>
      </w:r>
      <w:hyperlink w:anchor="_Toc499715672" w:history="1">
        <w:r w:rsidR="00DC7FA5" w:rsidRPr="001402D6">
          <w:rPr>
            <w:rStyle w:val="ac"/>
            <w:noProof/>
          </w:rPr>
          <w:t>머</w:t>
        </w:r>
        <w:r w:rsidR="00DC7FA5" w:rsidRPr="001402D6">
          <w:rPr>
            <w:rStyle w:val="ac"/>
            <w:noProof/>
          </w:rPr>
          <w:t xml:space="preserve">  </w:t>
        </w:r>
        <w:r w:rsidR="00DC7FA5" w:rsidRPr="001402D6">
          <w:rPr>
            <w:rStyle w:val="ac"/>
            <w:noProof/>
          </w:rPr>
          <w:t>리</w:t>
        </w:r>
        <w:r w:rsidR="00DC7FA5" w:rsidRPr="001402D6">
          <w:rPr>
            <w:rStyle w:val="ac"/>
            <w:noProof/>
          </w:rPr>
          <w:t xml:space="preserve">  </w:t>
        </w:r>
        <w:r w:rsidR="00DC7FA5" w:rsidRPr="001402D6">
          <w:rPr>
            <w:rStyle w:val="ac"/>
            <w:noProof/>
          </w:rPr>
          <w:t>말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_Toc499715672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iii</w:t>
        </w:r>
        <w:r w:rsidR="00DC7FA5">
          <w:rPr>
            <w:noProof/>
            <w:webHidden/>
          </w:rPr>
          <w:fldChar w:fldCharType="end"/>
        </w:r>
      </w:hyperlink>
    </w:p>
    <w:p w14:paraId="74EBF36D" w14:textId="77777777" w:rsidR="00DC7FA5" w:rsidRDefault="00C0052F" w:rsidP="001402D6">
      <w:pPr>
        <w:pStyle w:val="16"/>
        <w:spacing w:before="120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73" w:history="1">
        <w:r w:rsidR="00DC7FA5" w:rsidRPr="001402D6">
          <w:rPr>
            <w:rStyle w:val="ac"/>
            <w:noProof/>
          </w:rPr>
          <w:t>개</w:t>
        </w:r>
        <w:r w:rsidR="00DC7FA5" w:rsidRPr="001402D6">
          <w:rPr>
            <w:rStyle w:val="ac"/>
            <w:noProof/>
          </w:rPr>
          <w:t xml:space="preserve">    </w:t>
        </w:r>
        <w:r w:rsidR="00DC7FA5" w:rsidRPr="001402D6">
          <w:rPr>
            <w:rStyle w:val="ac"/>
            <w:noProof/>
          </w:rPr>
          <w:t>요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_Toc499715673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iv</w:t>
        </w:r>
        <w:r w:rsidR="00DC7FA5">
          <w:rPr>
            <w:noProof/>
            <w:webHidden/>
          </w:rPr>
          <w:fldChar w:fldCharType="end"/>
        </w:r>
      </w:hyperlink>
    </w:p>
    <w:p w14:paraId="1AE696BC" w14:textId="77777777" w:rsidR="00DC7FA5" w:rsidRDefault="00C0052F" w:rsidP="001402D6">
      <w:pPr>
        <w:pStyle w:val="16"/>
        <w:spacing w:before="120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74" w:history="1">
        <w:r w:rsidR="00DC7FA5" w:rsidRPr="001402D6">
          <w:rPr>
            <w:rStyle w:val="ac"/>
            <w:noProof/>
          </w:rPr>
          <w:t>1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적용범위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_Toc499715674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1</w:t>
        </w:r>
        <w:r w:rsidR="00DC7FA5">
          <w:rPr>
            <w:noProof/>
            <w:webHidden/>
          </w:rPr>
          <w:fldChar w:fldCharType="end"/>
        </w:r>
      </w:hyperlink>
    </w:p>
    <w:p w14:paraId="1B3160C6" w14:textId="77777777" w:rsidR="00DC7FA5" w:rsidRDefault="00C0052F" w:rsidP="001402D6">
      <w:pPr>
        <w:pStyle w:val="16"/>
        <w:spacing w:before="120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75" w:history="1">
        <w:r w:rsidR="00DC7FA5" w:rsidRPr="001402D6">
          <w:rPr>
            <w:rStyle w:val="ac"/>
            <w:noProof/>
          </w:rPr>
          <w:t>2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인용표준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_Toc499715675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2</w:t>
        </w:r>
        <w:r w:rsidR="00DC7FA5">
          <w:rPr>
            <w:noProof/>
            <w:webHidden/>
          </w:rPr>
          <w:fldChar w:fldCharType="end"/>
        </w:r>
      </w:hyperlink>
    </w:p>
    <w:p w14:paraId="505A416E" w14:textId="77777777" w:rsidR="00DC7FA5" w:rsidRDefault="00C0052F" w:rsidP="001402D6">
      <w:pPr>
        <w:pStyle w:val="16"/>
        <w:spacing w:before="120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76" w:history="1">
        <w:r w:rsidR="00DC7FA5" w:rsidRPr="001402D6">
          <w:rPr>
            <w:rStyle w:val="ac"/>
            <w:noProof/>
          </w:rPr>
          <w:t>3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용어와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정의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및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약어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_Toc499715676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2</w:t>
        </w:r>
        <w:r w:rsidR="00DC7FA5">
          <w:rPr>
            <w:noProof/>
            <w:webHidden/>
          </w:rPr>
          <w:fldChar w:fldCharType="end"/>
        </w:r>
      </w:hyperlink>
    </w:p>
    <w:p w14:paraId="318CE6F6" w14:textId="77777777" w:rsidR="00DC7FA5" w:rsidRDefault="00C0052F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77" w:history="1">
        <w:r w:rsidR="00DC7FA5" w:rsidRPr="001402D6">
          <w:rPr>
            <w:rStyle w:val="ac"/>
            <w:rFonts w:cs="Arial"/>
            <w:noProof/>
            <w:lang w:val="en-US"/>
          </w:rPr>
          <w:t>3.1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rFonts w:cs="Arial"/>
            <w:noProof/>
          </w:rPr>
          <w:t>용어와</w:t>
        </w:r>
        <w:r w:rsidR="00DC7FA5" w:rsidRPr="001402D6">
          <w:rPr>
            <w:rStyle w:val="ac"/>
            <w:rFonts w:cs="Arial"/>
            <w:noProof/>
          </w:rPr>
          <w:t xml:space="preserve"> </w:t>
        </w:r>
        <w:r w:rsidR="00DC7FA5" w:rsidRPr="001402D6">
          <w:rPr>
            <w:rStyle w:val="ac"/>
            <w:rFonts w:cs="Arial"/>
            <w:noProof/>
          </w:rPr>
          <w:t>정의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_Toc499715677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2</w:t>
        </w:r>
        <w:r w:rsidR="00DC7FA5">
          <w:rPr>
            <w:noProof/>
            <w:webHidden/>
          </w:rPr>
          <w:fldChar w:fldCharType="end"/>
        </w:r>
      </w:hyperlink>
    </w:p>
    <w:p w14:paraId="05854895" w14:textId="77777777" w:rsidR="00DC7FA5" w:rsidRDefault="00C0052F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78" w:history="1">
        <w:r w:rsidR="00DC7FA5" w:rsidRPr="001402D6">
          <w:rPr>
            <w:rStyle w:val="ac"/>
            <w:noProof/>
            <w:lang w:val="en-US"/>
          </w:rPr>
          <w:t>3.2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약어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_Toc499715678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2</w:t>
        </w:r>
        <w:r w:rsidR="00DC7FA5">
          <w:rPr>
            <w:noProof/>
            <w:webHidden/>
          </w:rPr>
          <w:fldChar w:fldCharType="end"/>
        </w:r>
      </w:hyperlink>
    </w:p>
    <w:p w14:paraId="653E2E1B" w14:textId="77777777" w:rsidR="00DC7FA5" w:rsidRDefault="00C0052F" w:rsidP="001402D6">
      <w:pPr>
        <w:pStyle w:val="16"/>
        <w:spacing w:before="120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79" w:history="1">
        <w:r w:rsidR="00DC7FA5" w:rsidRPr="001402D6">
          <w:rPr>
            <w:rStyle w:val="ac"/>
            <w:noProof/>
          </w:rPr>
          <w:t>4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문서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내에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합의된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사항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_Toc499715679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3</w:t>
        </w:r>
        <w:r w:rsidR="00DC7FA5">
          <w:rPr>
            <w:noProof/>
            <w:webHidden/>
          </w:rPr>
          <w:fldChar w:fldCharType="end"/>
        </w:r>
      </w:hyperlink>
    </w:p>
    <w:p w14:paraId="1D7BA192" w14:textId="77777777" w:rsidR="00DC7FA5" w:rsidRDefault="00C0052F" w:rsidP="001402D6">
      <w:pPr>
        <w:pStyle w:val="16"/>
        <w:spacing w:before="120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80" w:history="1">
        <w:r w:rsidR="00DC7FA5" w:rsidRPr="001402D6">
          <w:rPr>
            <w:rStyle w:val="ac"/>
            <w:noProof/>
          </w:rPr>
          <w:t>5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설계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원칙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및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개념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_Toc499715680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3</w:t>
        </w:r>
        <w:r w:rsidR="00DC7FA5">
          <w:rPr>
            <w:noProof/>
            <w:webHidden/>
          </w:rPr>
          <w:fldChar w:fldCharType="end"/>
        </w:r>
      </w:hyperlink>
    </w:p>
    <w:p w14:paraId="2AF216C3" w14:textId="77777777" w:rsidR="00DC7FA5" w:rsidRDefault="00C0052F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81" w:history="1">
        <w:r w:rsidR="00DC7FA5" w:rsidRPr="001402D6">
          <w:rPr>
            <w:rStyle w:val="ac"/>
            <w:noProof/>
            <w:lang w:val="en-US"/>
          </w:rPr>
          <w:t>5.1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설계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철학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_Toc499715681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3</w:t>
        </w:r>
        <w:r w:rsidR="00DC7FA5">
          <w:rPr>
            <w:noProof/>
            <w:webHidden/>
          </w:rPr>
          <w:fldChar w:fldCharType="end"/>
        </w:r>
      </w:hyperlink>
    </w:p>
    <w:p w14:paraId="245FFD93" w14:textId="77777777" w:rsidR="00DC7FA5" w:rsidRDefault="00C0052F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82" w:history="1">
        <w:r w:rsidR="00DC7FA5" w:rsidRPr="001402D6">
          <w:rPr>
            <w:rStyle w:val="ac"/>
            <w:noProof/>
            <w:lang w:val="en-US"/>
          </w:rPr>
          <w:t>5.2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설계를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위한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요구사항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예시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_Toc499715682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3</w:t>
        </w:r>
        <w:r w:rsidR="00DC7FA5">
          <w:rPr>
            <w:noProof/>
            <w:webHidden/>
          </w:rPr>
          <w:fldChar w:fldCharType="end"/>
        </w:r>
      </w:hyperlink>
    </w:p>
    <w:p w14:paraId="118FB5DD" w14:textId="77777777" w:rsidR="00DC7FA5" w:rsidRDefault="00C0052F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83" w:history="1">
        <w:r w:rsidR="00DC7FA5" w:rsidRPr="001402D6">
          <w:rPr>
            <w:rStyle w:val="ac"/>
            <w:noProof/>
            <w:lang w:val="en-US"/>
          </w:rPr>
          <w:t>5.3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사용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시나리오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예시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_Toc499715683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4</w:t>
        </w:r>
        <w:r w:rsidR="00DC7FA5">
          <w:rPr>
            <w:noProof/>
            <w:webHidden/>
          </w:rPr>
          <w:fldChar w:fldCharType="end"/>
        </w:r>
      </w:hyperlink>
    </w:p>
    <w:p w14:paraId="5140A15F" w14:textId="77777777" w:rsidR="00DC7FA5" w:rsidRDefault="00C0052F" w:rsidP="001402D6">
      <w:pPr>
        <w:pStyle w:val="16"/>
        <w:spacing w:before="120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84" w:history="1">
        <w:r w:rsidR="00DC7FA5" w:rsidRPr="001402D6">
          <w:rPr>
            <w:rStyle w:val="ac"/>
            <w:noProof/>
          </w:rPr>
          <w:t>6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경보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메시지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구조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_Toc499715684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5</w:t>
        </w:r>
        <w:r w:rsidR="00DC7FA5">
          <w:rPr>
            <w:noProof/>
            <w:webHidden/>
          </w:rPr>
          <w:fldChar w:fldCharType="end"/>
        </w:r>
      </w:hyperlink>
    </w:p>
    <w:p w14:paraId="377B9B4B" w14:textId="77777777" w:rsidR="00DC7FA5" w:rsidRDefault="00C0052F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85" w:history="1">
        <w:r w:rsidR="00DC7FA5" w:rsidRPr="001402D6">
          <w:rPr>
            <w:rStyle w:val="ac"/>
            <w:noProof/>
            <w:lang w:val="en-US"/>
          </w:rPr>
          <w:t>6.1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문서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객체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모델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_Toc499715685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5</w:t>
        </w:r>
        <w:r w:rsidR="00DC7FA5">
          <w:rPr>
            <w:noProof/>
            <w:webHidden/>
          </w:rPr>
          <w:fldChar w:fldCharType="end"/>
        </w:r>
      </w:hyperlink>
    </w:p>
    <w:p w14:paraId="1C0167A9" w14:textId="77777777" w:rsidR="00DC7FA5" w:rsidRDefault="00C0052F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86" w:history="1">
        <w:r w:rsidR="00DC7FA5" w:rsidRPr="001402D6">
          <w:rPr>
            <w:rStyle w:val="ac"/>
            <w:noProof/>
            <w:lang w:val="en-US"/>
          </w:rPr>
          <w:t>6.2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데이터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사전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_Toc499715686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6</w:t>
        </w:r>
        <w:r w:rsidR="00DC7FA5">
          <w:rPr>
            <w:noProof/>
            <w:webHidden/>
          </w:rPr>
          <w:fldChar w:fldCharType="end"/>
        </w:r>
      </w:hyperlink>
    </w:p>
    <w:p w14:paraId="7CF288F2" w14:textId="77777777" w:rsidR="00DC7FA5" w:rsidRDefault="00C0052F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87" w:history="1">
        <w:r w:rsidR="00DC7FA5" w:rsidRPr="001402D6">
          <w:rPr>
            <w:rStyle w:val="ac"/>
            <w:noProof/>
            <w:lang w:val="en-US"/>
          </w:rPr>
          <w:t>6.3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구현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구려사항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_Toc499715687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16</w:t>
        </w:r>
        <w:r w:rsidR="00DC7FA5">
          <w:rPr>
            <w:noProof/>
            <w:webHidden/>
          </w:rPr>
          <w:fldChar w:fldCharType="end"/>
        </w:r>
      </w:hyperlink>
    </w:p>
    <w:p w14:paraId="7F7CA1D9" w14:textId="77777777" w:rsidR="00DC7FA5" w:rsidRDefault="00C0052F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88" w:history="1">
        <w:r w:rsidR="00DC7FA5" w:rsidRPr="001402D6">
          <w:rPr>
            <w:rStyle w:val="ac"/>
            <w:noProof/>
            <w:lang w:val="en-US"/>
          </w:rPr>
          <w:t>6.4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 xml:space="preserve">XML </w:t>
        </w:r>
        <w:r w:rsidR="00DC7FA5" w:rsidRPr="001402D6">
          <w:rPr>
            <w:rStyle w:val="ac"/>
            <w:noProof/>
          </w:rPr>
          <w:t>스키마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_Toc499715688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17</w:t>
        </w:r>
        <w:r w:rsidR="00DC7FA5">
          <w:rPr>
            <w:noProof/>
            <w:webHidden/>
          </w:rPr>
          <w:fldChar w:fldCharType="end"/>
        </w:r>
      </w:hyperlink>
    </w:p>
    <w:p w14:paraId="6B59FE6F" w14:textId="77777777" w:rsidR="00DC7FA5" w:rsidRDefault="00C0052F" w:rsidP="001402D6">
      <w:pPr>
        <w:pStyle w:val="16"/>
        <w:spacing w:before="120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89" w:history="1">
        <w:r w:rsidR="00DC7FA5" w:rsidRPr="001402D6">
          <w:rPr>
            <w:rStyle w:val="ac"/>
            <w:noProof/>
          </w:rPr>
          <w:t>7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 xml:space="preserve">CAP </w:t>
        </w:r>
        <w:r w:rsidR="00DC7FA5" w:rsidRPr="001402D6">
          <w:rPr>
            <w:rStyle w:val="ac"/>
            <w:noProof/>
          </w:rPr>
          <w:t>경보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메시지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인코드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및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명세를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위한</w:t>
        </w:r>
        <w:r w:rsidR="00DC7FA5" w:rsidRPr="001402D6">
          <w:rPr>
            <w:rStyle w:val="ac"/>
            <w:noProof/>
          </w:rPr>
          <w:t xml:space="preserve"> ASN.1 </w:t>
        </w:r>
        <w:r w:rsidR="00DC7FA5" w:rsidRPr="001402D6">
          <w:rPr>
            <w:rStyle w:val="ac"/>
            <w:noProof/>
          </w:rPr>
          <w:t>사용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_Toc499715689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21</w:t>
        </w:r>
        <w:r w:rsidR="00DC7FA5">
          <w:rPr>
            <w:noProof/>
            <w:webHidden/>
          </w:rPr>
          <w:fldChar w:fldCharType="end"/>
        </w:r>
      </w:hyperlink>
    </w:p>
    <w:p w14:paraId="7682EB39" w14:textId="77777777" w:rsidR="00DC7FA5" w:rsidRDefault="00C0052F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90" w:history="1">
        <w:r w:rsidR="00DC7FA5" w:rsidRPr="001402D6">
          <w:rPr>
            <w:rStyle w:val="ac"/>
            <w:noProof/>
            <w:lang w:val="en-US"/>
          </w:rPr>
          <w:t>7.1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일반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_Toc499715690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21</w:t>
        </w:r>
        <w:r w:rsidR="00DC7FA5">
          <w:rPr>
            <w:noProof/>
            <w:webHidden/>
          </w:rPr>
          <w:fldChar w:fldCharType="end"/>
        </w:r>
      </w:hyperlink>
    </w:p>
    <w:p w14:paraId="1786D023" w14:textId="77777777" w:rsidR="00DC7FA5" w:rsidRDefault="00C0052F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91" w:history="1">
        <w:r w:rsidR="00DC7FA5" w:rsidRPr="001402D6">
          <w:rPr>
            <w:rStyle w:val="ac"/>
            <w:noProof/>
            <w:lang w:val="en-US"/>
          </w:rPr>
          <w:t>7.2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>정형화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매핑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및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명세서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_Toc499715691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21</w:t>
        </w:r>
        <w:r w:rsidR="00DC7FA5">
          <w:rPr>
            <w:noProof/>
            <w:webHidden/>
          </w:rPr>
          <w:fldChar w:fldCharType="end"/>
        </w:r>
      </w:hyperlink>
    </w:p>
    <w:p w14:paraId="29EB8DE2" w14:textId="77777777" w:rsidR="00DC7FA5" w:rsidRDefault="00C0052F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92" w:history="1">
        <w:r w:rsidR="00DC7FA5" w:rsidRPr="001402D6">
          <w:rPr>
            <w:rStyle w:val="ac"/>
            <w:noProof/>
            <w:lang w:val="en-US"/>
          </w:rPr>
          <w:t>7.3</w:t>
        </w:r>
        <w:r w:rsidR="00DC7FA5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DC7FA5" w:rsidRPr="001402D6">
          <w:rPr>
            <w:rStyle w:val="ac"/>
            <w:noProof/>
          </w:rPr>
          <w:t xml:space="preserve">ASN.1 </w:t>
        </w:r>
        <w:r w:rsidR="00DC7FA5" w:rsidRPr="001402D6">
          <w:rPr>
            <w:rStyle w:val="ac"/>
            <w:noProof/>
          </w:rPr>
          <w:t>모듈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_Toc499715692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22</w:t>
        </w:r>
        <w:r w:rsidR="00DC7FA5">
          <w:rPr>
            <w:noProof/>
            <w:webHidden/>
          </w:rPr>
          <w:fldChar w:fldCharType="end"/>
        </w:r>
      </w:hyperlink>
    </w:p>
    <w:p w14:paraId="4CAECF4C" w14:textId="77777777" w:rsidR="00DC7FA5" w:rsidRDefault="00C0052F" w:rsidP="001402D6">
      <w:pPr>
        <w:pStyle w:val="16"/>
        <w:spacing w:before="120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93" w:history="1">
        <w:r w:rsidR="00DC7FA5" w:rsidRPr="001402D6">
          <w:rPr>
            <w:rStyle w:val="ac"/>
            <w:noProof/>
          </w:rPr>
          <w:t>부속서</w:t>
        </w:r>
        <w:r w:rsidR="00DC7FA5" w:rsidRPr="001402D6">
          <w:rPr>
            <w:rStyle w:val="ac"/>
            <w:noProof/>
          </w:rPr>
          <w:t> A (</w:t>
        </w:r>
        <w:r w:rsidR="00DC7FA5" w:rsidRPr="001402D6">
          <w:rPr>
            <w:rStyle w:val="ac"/>
            <w:noProof/>
          </w:rPr>
          <w:t>참고</w:t>
        </w:r>
        <w:r w:rsidR="00DC7FA5" w:rsidRPr="001402D6">
          <w:rPr>
            <w:rStyle w:val="ac"/>
            <w:noProof/>
          </w:rPr>
          <w:t xml:space="preserve">)  CAP </w:t>
        </w:r>
        <w:r w:rsidR="00DC7FA5" w:rsidRPr="001402D6">
          <w:rPr>
            <w:rStyle w:val="ac"/>
            <w:noProof/>
          </w:rPr>
          <w:t>경보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메시지</w:t>
        </w:r>
        <w:r w:rsidR="00DC7FA5" w:rsidRPr="001402D6">
          <w:rPr>
            <w:rStyle w:val="ac"/>
            <w:noProof/>
          </w:rPr>
          <w:t xml:space="preserve"> </w:t>
        </w:r>
        <w:r w:rsidR="00DC7FA5" w:rsidRPr="001402D6">
          <w:rPr>
            <w:rStyle w:val="ac"/>
            <w:noProof/>
          </w:rPr>
          <w:t>예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_Toc499715693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28</w:t>
        </w:r>
        <w:r w:rsidR="00DC7FA5">
          <w:rPr>
            <w:noProof/>
            <w:webHidden/>
          </w:rPr>
          <w:fldChar w:fldCharType="end"/>
        </w:r>
      </w:hyperlink>
    </w:p>
    <w:p w14:paraId="6953794A" w14:textId="77777777" w:rsidR="00DC7FA5" w:rsidRDefault="00C0052F" w:rsidP="001402D6">
      <w:pPr>
        <w:pStyle w:val="16"/>
        <w:spacing w:before="120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98" w:history="1">
        <w:r w:rsidR="00DC7FA5" w:rsidRPr="001402D6">
          <w:rPr>
            <w:rStyle w:val="ac"/>
            <w:noProof/>
          </w:rPr>
          <w:t>참고문헌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_Toc499715698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32</w:t>
        </w:r>
        <w:r w:rsidR="00DC7FA5">
          <w:rPr>
            <w:noProof/>
            <w:webHidden/>
          </w:rPr>
          <w:fldChar w:fldCharType="end"/>
        </w:r>
      </w:hyperlink>
    </w:p>
    <w:p w14:paraId="4260EE30" w14:textId="77777777" w:rsidR="00DC7FA5" w:rsidRDefault="00C0052F" w:rsidP="001402D6">
      <w:pPr>
        <w:pStyle w:val="16"/>
        <w:spacing w:before="120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99715699" w:history="1">
        <w:r w:rsidR="00DC7FA5" w:rsidRPr="001402D6">
          <w:rPr>
            <w:rStyle w:val="ac"/>
            <w:bCs/>
            <w:noProof/>
          </w:rPr>
          <w:t>KS X ITUT X1303</w:t>
        </w:r>
        <w:r w:rsidR="00DC7FA5" w:rsidRPr="001402D6">
          <w:rPr>
            <w:rStyle w:val="ac"/>
            <w:rFonts w:ascii="돋움" w:hAnsi="돋움"/>
            <w:noProof/>
          </w:rPr>
          <w:t>:</w:t>
        </w:r>
        <w:r w:rsidR="00DC7FA5" w:rsidRPr="001402D6">
          <w:rPr>
            <w:rStyle w:val="ac"/>
            <w:noProof/>
          </w:rPr>
          <w:t xml:space="preserve">2007 </w:t>
        </w:r>
        <w:r w:rsidR="00DC7FA5" w:rsidRPr="001402D6">
          <w:rPr>
            <w:rStyle w:val="ac"/>
            <w:rFonts w:hAnsi="돋움"/>
            <w:noProof/>
          </w:rPr>
          <w:t>해</w:t>
        </w:r>
        <w:r w:rsidR="00DC7FA5" w:rsidRPr="001402D6">
          <w:rPr>
            <w:rStyle w:val="ac"/>
            <w:rFonts w:hAnsi="돋움"/>
            <w:noProof/>
          </w:rPr>
          <w:t xml:space="preserve">  </w:t>
        </w:r>
        <w:r w:rsidR="00DC7FA5" w:rsidRPr="001402D6">
          <w:rPr>
            <w:rStyle w:val="ac"/>
            <w:rFonts w:hAnsi="돋움"/>
            <w:noProof/>
          </w:rPr>
          <w:t>설</w:t>
        </w:r>
        <w:r w:rsidR="00DC7FA5">
          <w:rPr>
            <w:noProof/>
            <w:webHidden/>
          </w:rPr>
          <w:tab/>
        </w:r>
        <w:r w:rsidR="00DC7FA5">
          <w:rPr>
            <w:noProof/>
            <w:webHidden/>
          </w:rPr>
          <w:fldChar w:fldCharType="begin"/>
        </w:r>
        <w:r w:rsidR="00DC7FA5">
          <w:rPr>
            <w:noProof/>
            <w:webHidden/>
          </w:rPr>
          <w:instrText xml:space="preserve"> PAGEREF _Toc499715699 \h </w:instrText>
        </w:r>
        <w:r w:rsidR="00DC7FA5">
          <w:rPr>
            <w:noProof/>
            <w:webHidden/>
          </w:rPr>
        </w:r>
        <w:r w:rsidR="00DC7FA5">
          <w:rPr>
            <w:noProof/>
            <w:webHidden/>
          </w:rPr>
          <w:fldChar w:fldCharType="separate"/>
        </w:r>
        <w:r w:rsidR="00DC7FA5">
          <w:rPr>
            <w:noProof/>
            <w:webHidden/>
          </w:rPr>
          <w:t>33</w:t>
        </w:r>
        <w:r w:rsidR="00DC7FA5">
          <w:rPr>
            <w:noProof/>
            <w:webHidden/>
          </w:rPr>
          <w:fldChar w:fldCharType="end"/>
        </w:r>
      </w:hyperlink>
    </w:p>
    <w:p w14:paraId="1B9E8D45" w14:textId="77777777" w:rsidR="008D2A21" w:rsidRPr="00F926F3" w:rsidRDefault="007E7BF3" w:rsidP="00C93C02">
      <w:pPr>
        <w:rPr>
          <w:color w:val="000000" w:themeColor="text1"/>
        </w:rPr>
      </w:pPr>
      <w:r w:rsidRPr="00F926F3">
        <w:rPr>
          <w:color w:val="000000" w:themeColor="text1"/>
        </w:rPr>
        <w:fldChar w:fldCharType="end"/>
      </w:r>
    </w:p>
    <w:p w14:paraId="2C9E3DC6" w14:textId="77777777" w:rsidR="008D2A21" w:rsidRPr="00F926F3" w:rsidRDefault="008D2A21" w:rsidP="00C93C02">
      <w:pPr>
        <w:rPr>
          <w:color w:val="000000" w:themeColor="text1"/>
        </w:rPr>
      </w:pPr>
    </w:p>
    <w:p w14:paraId="4DB4A720" w14:textId="77777777" w:rsidR="00DD59FF" w:rsidRDefault="00DD59FF">
      <w:pPr>
        <w:widowControl/>
        <w:wordWrap/>
        <w:autoSpaceDE/>
        <w:autoSpaceDN/>
        <w:spacing w:line="240" w:lineRule="auto"/>
        <w:jc w:val="left"/>
        <w:rPr>
          <w:rFonts w:eastAsia="돋움"/>
          <w:b/>
          <w:color w:val="000000" w:themeColor="text1"/>
          <w:sz w:val="32"/>
        </w:rPr>
      </w:pPr>
      <w:r>
        <w:rPr>
          <w:color w:val="000000" w:themeColor="text1"/>
        </w:rPr>
        <w:br w:type="page"/>
      </w:r>
    </w:p>
    <w:p w14:paraId="267C5A6E" w14:textId="77777777" w:rsidR="00590623" w:rsidRPr="00F926F3" w:rsidRDefault="00590623" w:rsidP="006760C3">
      <w:pPr>
        <w:pStyle w:val="KSDTff0"/>
        <w:rPr>
          <w:color w:val="000000" w:themeColor="text1"/>
        </w:rPr>
      </w:pPr>
      <w:bookmarkStart w:id="3" w:name="_Toc499715672"/>
      <w:r w:rsidRPr="00F926F3">
        <w:rPr>
          <w:rFonts w:hint="eastAsia"/>
          <w:color w:val="000000" w:themeColor="text1"/>
        </w:rPr>
        <w:lastRenderedPageBreak/>
        <w:t>머</w:t>
      </w:r>
      <w:r w:rsidRPr="00F926F3">
        <w:rPr>
          <w:rFonts w:hint="eastAsia"/>
          <w:color w:val="000000" w:themeColor="text1"/>
        </w:rPr>
        <w:t xml:space="preserve">  </w:t>
      </w:r>
      <w:r w:rsidRPr="00F926F3">
        <w:rPr>
          <w:rFonts w:hint="eastAsia"/>
          <w:color w:val="000000" w:themeColor="text1"/>
        </w:rPr>
        <w:t>리</w:t>
      </w:r>
      <w:r w:rsidRPr="00F926F3">
        <w:rPr>
          <w:rFonts w:hint="eastAsia"/>
          <w:color w:val="000000" w:themeColor="text1"/>
        </w:rPr>
        <w:t xml:space="preserve">  </w:t>
      </w:r>
      <w:r w:rsidRPr="00F926F3">
        <w:rPr>
          <w:rFonts w:hint="eastAsia"/>
          <w:color w:val="000000" w:themeColor="text1"/>
        </w:rPr>
        <w:t>말</w:t>
      </w:r>
      <w:bookmarkEnd w:id="3"/>
    </w:p>
    <w:p w14:paraId="0BA605B5" w14:textId="77777777" w:rsidR="00590623" w:rsidRPr="00F926F3" w:rsidRDefault="00590623" w:rsidP="00590623">
      <w:pPr>
        <w:pStyle w:val="KSDTff0"/>
        <w:jc w:val="both"/>
        <w:rPr>
          <w:color w:val="000000" w:themeColor="text1"/>
          <w:sz w:val="20"/>
        </w:rPr>
      </w:pPr>
    </w:p>
    <w:p w14:paraId="7B3598C3" w14:textId="77777777" w:rsidR="00991D30" w:rsidRPr="00F926F3" w:rsidRDefault="00991D30" w:rsidP="00991D30">
      <w:pPr>
        <w:rPr>
          <w:color w:val="000000" w:themeColor="text1"/>
        </w:rPr>
      </w:pPr>
    </w:p>
    <w:p w14:paraId="523270E4" w14:textId="77777777" w:rsidR="003C5A7D" w:rsidRDefault="00991D30" w:rsidP="003C5A7D">
      <w:pPr>
        <w:rPr>
          <w:color w:val="000000" w:themeColor="text1"/>
        </w:rPr>
      </w:pPr>
      <w:r w:rsidRPr="00F926F3">
        <w:rPr>
          <w:rFonts w:hint="eastAsia"/>
          <w:color w:val="000000" w:themeColor="text1"/>
        </w:rPr>
        <w:t>이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표준은</w:t>
      </w:r>
      <w:r w:rsidRPr="00F926F3">
        <w:rPr>
          <w:rFonts w:hint="eastAsia"/>
          <w:color w:val="000000" w:themeColor="text1"/>
        </w:rPr>
        <w:t xml:space="preserve"> </w:t>
      </w:r>
      <w:r w:rsidR="003C5A7D" w:rsidRPr="00F926F3">
        <w:rPr>
          <w:rFonts w:hint="eastAsia"/>
          <w:color w:val="000000" w:themeColor="text1"/>
        </w:rPr>
        <w:t>방송통신발전기본법</w:t>
      </w:r>
      <w:r w:rsidR="003C5A7D"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관련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규정에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따라</w:t>
      </w:r>
      <w:r w:rsidRPr="00F926F3">
        <w:rPr>
          <w:rFonts w:hint="eastAsia"/>
          <w:color w:val="000000" w:themeColor="text1"/>
        </w:rPr>
        <w:t xml:space="preserve"> </w:t>
      </w:r>
      <w:r w:rsidR="003C5A7D" w:rsidRPr="00F926F3">
        <w:rPr>
          <w:rFonts w:hint="eastAsia"/>
          <w:color w:val="000000" w:themeColor="text1"/>
        </w:rPr>
        <w:t>방송통신</w:t>
      </w:r>
      <w:r w:rsidRPr="00F926F3">
        <w:rPr>
          <w:rFonts w:hint="eastAsia"/>
          <w:color w:val="000000" w:themeColor="text1"/>
        </w:rPr>
        <w:t>표준심의회의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심의를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거쳐</w:t>
      </w:r>
      <w:r w:rsidRPr="00F926F3">
        <w:rPr>
          <w:rFonts w:hint="eastAsia"/>
          <w:color w:val="000000" w:themeColor="text1"/>
        </w:rPr>
        <w:t xml:space="preserve"> </w:t>
      </w:r>
      <w:r w:rsidR="003C5A7D" w:rsidRPr="00F926F3">
        <w:rPr>
          <w:rFonts w:hint="eastAsia"/>
          <w:color w:val="000000" w:themeColor="text1"/>
        </w:rPr>
        <w:t>제</w:t>
      </w:r>
      <w:r w:rsidRPr="00F926F3">
        <w:rPr>
          <w:rFonts w:hint="eastAsia"/>
          <w:color w:val="000000" w:themeColor="text1"/>
        </w:rPr>
        <w:t>정한</w:t>
      </w:r>
      <w:r w:rsidRPr="00F926F3">
        <w:rPr>
          <w:rFonts w:hint="eastAsia"/>
          <w:color w:val="000000" w:themeColor="text1"/>
        </w:rPr>
        <w:t xml:space="preserve"> </w:t>
      </w:r>
      <w:r w:rsidR="003C5A7D" w:rsidRPr="00F926F3">
        <w:rPr>
          <w:rFonts w:hint="eastAsia"/>
          <w:color w:val="000000" w:themeColor="text1"/>
        </w:rPr>
        <w:t>방송통신표준이다</w:t>
      </w:r>
      <w:r w:rsidR="003C5A7D" w:rsidRPr="00F926F3">
        <w:rPr>
          <w:rFonts w:hint="eastAsia"/>
          <w:color w:val="000000" w:themeColor="text1"/>
        </w:rPr>
        <w:t>.</w:t>
      </w:r>
    </w:p>
    <w:p w14:paraId="7421C500" w14:textId="77777777" w:rsidR="00D34675" w:rsidRDefault="00D34675" w:rsidP="003C5A7D">
      <w:pPr>
        <w:rPr>
          <w:color w:val="000000" w:themeColor="text1"/>
        </w:rPr>
      </w:pPr>
    </w:p>
    <w:p w14:paraId="4E8F7999" w14:textId="77777777" w:rsidR="00D34675" w:rsidRPr="002A348B" w:rsidRDefault="00D34675" w:rsidP="00D34675">
      <w:pPr>
        <w:rPr>
          <w:rFonts w:cs="Arial"/>
          <w:color w:val="000000" w:themeColor="text1"/>
        </w:rPr>
      </w:pPr>
      <w:r w:rsidRPr="002A348B">
        <w:rPr>
          <w:rFonts w:cs="Arial" w:hint="eastAsia"/>
          <w:color w:val="000000" w:themeColor="text1"/>
        </w:rPr>
        <w:t>이</w:t>
      </w:r>
      <w:r w:rsidRPr="002A348B">
        <w:rPr>
          <w:rFonts w:cs="Arial"/>
          <w:color w:val="000000" w:themeColor="text1"/>
        </w:rPr>
        <w:t xml:space="preserve"> </w:t>
      </w:r>
      <w:r w:rsidRPr="002A348B">
        <w:rPr>
          <w:rFonts w:cs="Arial" w:hint="eastAsia"/>
          <w:color w:val="000000" w:themeColor="text1"/>
        </w:rPr>
        <w:t>표준은</w:t>
      </w:r>
      <w:r w:rsidRPr="002A348B">
        <w:rPr>
          <w:rFonts w:cs="Arial"/>
          <w:color w:val="000000" w:themeColor="text1"/>
        </w:rPr>
        <w:t xml:space="preserve"> </w:t>
      </w:r>
      <w:r w:rsidRPr="002A348B">
        <w:rPr>
          <w:rFonts w:cs="Arial" w:hint="eastAsia"/>
          <w:color w:val="000000" w:themeColor="text1"/>
        </w:rPr>
        <w:t>저작권법에서</w:t>
      </w:r>
      <w:r w:rsidRPr="002A348B">
        <w:rPr>
          <w:rFonts w:cs="Arial"/>
          <w:color w:val="000000" w:themeColor="text1"/>
        </w:rPr>
        <w:t xml:space="preserve"> </w:t>
      </w:r>
      <w:r w:rsidRPr="002A348B">
        <w:rPr>
          <w:rFonts w:cs="Arial" w:hint="eastAsia"/>
          <w:color w:val="000000" w:themeColor="text1"/>
        </w:rPr>
        <w:t>보호</w:t>
      </w:r>
      <w:r w:rsidRPr="002A348B">
        <w:rPr>
          <w:rFonts w:cs="Arial"/>
          <w:color w:val="000000" w:themeColor="text1"/>
        </w:rPr>
        <w:t xml:space="preserve"> </w:t>
      </w:r>
      <w:r w:rsidRPr="002A348B">
        <w:rPr>
          <w:rFonts w:cs="Arial" w:hint="eastAsia"/>
          <w:color w:val="000000" w:themeColor="text1"/>
        </w:rPr>
        <w:t>대상이</w:t>
      </w:r>
      <w:r w:rsidRPr="002A348B">
        <w:rPr>
          <w:rFonts w:cs="Arial"/>
          <w:color w:val="000000" w:themeColor="text1"/>
        </w:rPr>
        <w:t xml:space="preserve"> </w:t>
      </w:r>
      <w:r w:rsidRPr="002A348B">
        <w:rPr>
          <w:rFonts w:cs="Arial" w:hint="eastAsia"/>
          <w:color w:val="000000" w:themeColor="text1"/>
        </w:rPr>
        <w:t>되는</w:t>
      </w:r>
      <w:r w:rsidRPr="002A348B">
        <w:rPr>
          <w:rFonts w:cs="Arial"/>
          <w:color w:val="000000" w:themeColor="text1"/>
        </w:rPr>
        <w:t xml:space="preserve"> </w:t>
      </w:r>
      <w:r w:rsidRPr="002A348B">
        <w:rPr>
          <w:rFonts w:cs="Arial" w:hint="eastAsia"/>
          <w:color w:val="000000" w:themeColor="text1"/>
        </w:rPr>
        <w:t>저작물이다</w:t>
      </w:r>
      <w:r w:rsidRPr="002A348B">
        <w:rPr>
          <w:rFonts w:cs="Arial"/>
          <w:color w:val="000000" w:themeColor="text1"/>
        </w:rPr>
        <w:t>.</w:t>
      </w:r>
    </w:p>
    <w:p w14:paraId="7138D24C" w14:textId="77777777" w:rsidR="00D34675" w:rsidRPr="002A348B" w:rsidRDefault="00D34675" w:rsidP="00D34675">
      <w:pPr>
        <w:rPr>
          <w:rFonts w:cs="Arial"/>
          <w:color w:val="000000" w:themeColor="text1"/>
        </w:rPr>
      </w:pPr>
    </w:p>
    <w:p w14:paraId="2BE8A725" w14:textId="77777777" w:rsidR="00D34675" w:rsidRPr="002A348B" w:rsidRDefault="00D34675" w:rsidP="00D34675">
      <w:pPr>
        <w:rPr>
          <w:color w:val="000000" w:themeColor="text1"/>
        </w:rPr>
      </w:pPr>
      <w:r w:rsidRPr="002A348B">
        <w:rPr>
          <w:rFonts w:hint="eastAsia"/>
          <w:color w:val="000000" w:themeColor="text1"/>
        </w:rPr>
        <w:t>이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표준의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일부가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기술적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성질을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가진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특허권</w:t>
      </w:r>
      <w:r w:rsidRPr="002A348B">
        <w:rPr>
          <w:color w:val="000000" w:themeColor="text1"/>
        </w:rPr>
        <w:t xml:space="preserve">, </w:t>
      </w:r>
      <w:r w:rsidRPr="002A348B">
        <w:rPr>
          <w:rFonts w:hint="eastAsia"/>
          <w:color w:val="000000" w:themeColor="text1"/>
        </w:rPr>
        <w:t>출원공개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이후의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특허출원</w:t>
      </w:r>
      <w:r w:rsidRPr="002A348B">
        <w:rPr>
          <w:color w:val="000000" w:themeColor="text1"/>
        </w:rPr>
        <w:t xml:space="preserve">, </w:t>
      </w:r>
      <w:r w:rsidRPr="002A348B">
        <w:rPr>
          <w:rFonts w:hint="eastAsia"/>
          <w:color w:val="000000" w:themeColor="text1"/>
        </w:rPr>
        <w:t>실용신안권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또는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출원공개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후의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실용신안등록출원에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저촉될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가능성이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있다는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것에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주의를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환기한다</w:t>
      </w:r>
      <w:r w:rsidRPr="002A348B">
        <w:rPr>
          <w:color w:val="000000" w:themeColor="text1"/>
        </w:rPr>
        <w:t xml:space="preserve">. </w:t>
      </w:r>
      <w:r w:rsidRPr="002A348B">
        <w:rPr>
          <w:rFonts w:hint="eastAsia"/>
          <w:color w:val="000000" w:themeColor="text1"/>
        </w:rPr>
        <w:t>관계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중앙행정기관의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장과</w:t>
      </w:r>
      <w:r w:rsidRPr="002A348B">
        <w:rPr>
          <w:color w:val="000000" w:themeColor="text1"/>
        </w:rPr>
        <w:t xml:space="preserve"> </w:t>
      </w:r>
      <w:r w:rsidR="004A0AF5">
        <w:rPr>
          <w:rFonts w:hint="eastAsia"/>
          <w:color w:val="000000" w:themeColor="text1"/>
        </w:rPr>
        <w:t>방송통신</w:t>
      </w:r>
      <w:r w:rsidRPr="002A348B">
        <w:rPr>
          <w:rFonts w:hint="eastAsia"/>
          <w:color w:val="000000" w:themeColor="text1"/>
        </w:rPr>
        <w:t>표준심의회는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이러한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기술적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성질을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가진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특허권</w:t>
      </w:r>
      <w:r w:rsidRPr="002A348B">
        <w:rPr>
          <w:color w:val="000000" w:themeColor="text1"/>
        </w:rPr>
        <w:t xml:space="preserve">, </w:t>
      </w:r>
      <w:r w:rsidRPr="002A348B">
        <w:rPr>
          <w:rFonts w:hint="eastAsia"/>
          <w:color w:val="000000" w:themeColor="text1"/>
        </w:rPr>
        <w:t>출원공개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이후의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특허출원</w:t>
      </w:r>
      <w:r w:rsidRPr="002A348B">
        <w:rPr>
          <w:color w:val="000000" w:themeColor="text1"/>
        </w:rPr>
        <w:t xml:space="preserve">, </w:t>
      </w:r>
      <w:r w:rsidRPr="002A348B">
        <w:rPr>
          <w:rFonts w:hint="eastAsia"/>
          <w:color w:val="000000" w:themeColor="text1"/>
        </w:rPr>
        <w:t>실용신안권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또는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출원공개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후의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실용신안등록출원에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관계되는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확인에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대하여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책임을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지지</w:t>
      </w:r>
      <w:r w:rsidRPr="002A348B">
        <w:rPr>
          <w:color w:val="000000" w:themeColor="text1"/>
        </w:rPr>
        <w:t xml:space="preserve"> </w:t>
      </w:r>
      <w:r w:rsidRPr="002A348B">
        <w:rPr>
          <w:rFonts w:hint="eastAsia"/>
          <w:color w:val="000000" w:themeColor="text1"/>
        </w:rPr>
        <w:t>않는다</w:t>
      </w:r>
      <w:r w:rsidRPr="002A348B">
        <w:rPr>
          <w:color w:val="000000" w:themeColor="text1"/>
        </w:rPr>
        <w:t>.</w:t>
      </w:r>
    </w:p>
    <w:p w14:paraId="176101E6" w14:textId="77777777" w:rsidR="00D34675" w:rsidRPr="00D34675" w:rsidRDefault="00D34675" w:rsidP="003C5A7D">
      <w:pPr>
        <w:rPr>
          <w:color w:val="000000" w:themeColor="text1"/>
        </w:rPr>
      </w:pPr>
    </w:p>
    <w:p w14:paraId="7F9284A8" w14:textId="77777777" w:rsidR="006D61ED" w:rsidRDefault="006D61ED" w:rsidP="006D61ED">
      <w:pPr>
        <w:rPr>
          <w:color w:val="000000" w:themeColor="text1"/>
        </w:rPr>
      </w:pPr>
    </w:p>
    <w:p w14:paraId="32F81266" w14:textId="77777777" w:rsidR="006149E9" w:rsidRDefault="006149E9" w:rsidP="006149E9">
      <w:pPr>
        <w:rPr>
          <w:color w:val="000000" w:themeColor="text1"/>
        </w:rPr>
      </w:pPr>
    </w:p>
    <w:p w14:paraId="71E6A626" w14:textId="77777777" w:rsidR="006149E9" w:rsidRPr="006149E9" w:rsidRDefault="006149E9" w:rsidP="006D61ED">
      <w:pPr>
        <w:rPr>
          <w:color w:val="000000" w:themeColor="text1"/>
        </w:rPr>
      </w:pPr>
    </w:p>
    <w:p w14:paraId="3880EA81" w14:textId="77777777" w:rsidR="0070044F" w:rsidRPr="00F926F3" w:rsidRDefault="0070044F" w:rsidP="0070044F">
      <w:pPr>
        <w:rPr>
          <w:color w:val="000000" w:themeColor="text1"/>
        </w:rPr>
      </w:pPr>
    </w:p>
    <w:p w14:paraId="44B12384" w14:textId="77777777" w:rsidR="0070044F" w:rsidRPr="00F926F3" w:rsidRDefault="0070044F" w:rsidP="0070044F">
      <w:pPr>
        <w:rPr>
          <w:color w:val="000000" w:themeColor="text1"/>
        </w:rPr>
      </w:pPr>
    </w:p>
    <w:p w14:paraId="5AAC51D3" w14:textId="77777777" w:rsidR="00D34675" w:rsidRDefault="00D34675">
      <w:pPr>
        <w:widowControl/>
        <w:wordWrap/>
        <w:autoSpaceDE/>
        <w:autoSpaceDN/>
        <w:spacing w:line="240" w:lineRule="auto"/>
        <w:jc w:val="left"/>
        <w:rPr>
          <w:rFonts w:eastAsia="돋움"/>
          <w:b/>
          <w:sz w:val="32"/>
        </w:rPr>
      </w:pPr>
      <w:r>
        <w:br w:type="page"/>
      </w:r>
    </w:p>
    <w:p w14:paraId="1FCBE173" w14:textId="77777777" w:rsidR="00D34675" w:rsidRPr="002A348B" w:rsidRDefault="00D34675" w:rsidP="00D34675">
      <w:pPr>
        <w:pStyle w:val="KSDTff0"/>
        <w:rPr>
          <w:color w:val="000000" w:themeColor="text1"/>
        </w:rPr>
      </w:pPr>
      <w:bookmarkStart w:id="4" w:name="_Toc469042397"/>
      <w:bookmarkStart w:id="5" w:name="_Toc469060213"/>
      <w:bookmarkStart w:id="6" w:name="_Toc499715673"/>
      <w:r w:rsidRPr="002A348B">
        <w:rPr>
          <w:rFonts w:hint="eastAsia"/>
          <w:color w:val="000000" w:themeColor="text1"/>
        </w:rPr>
        <w:t>개</w:t>
      </w:r>
      <w:r w:rsidRPr="002A348B">
        <w:rPr>
          <w:rFonts w:hint="eastAsia"/>
          <w:color w:val="000000" w:themeColor="text1"/>
        </w:rPr>
        <w:t xml:space="preserve">    </w:t>
      </w:r>
      <w:r w:rsidRPr="002A348B">
        <w:rPr>
          <w:rFonts w:hint="eastAsia"/>
          <w:color w:val="000000" w:themeColor="text1"/>
        </w:rPr>
        <w:t>요</w:t>
      </w:r>
      <w:bookmarkEnd w:id="4"/>
      <w:bookmarkEnd w:id="5"/>
      <w:bookmarkEnd w:id="6"/>
    </w:p>
    <w:p w14:paraId="6B94AB6D" w14:textId="77777777" w:rsidR="00D34675" w:rsidRPr="002A348B" w:rsidRDefault="00D34675" w:rsidP="00D34675">
      <w:pPr>
        <w:rPr>
          <w:color w:val="000000" w:themeColor="text1"/>
        </w:rPr>
      </w:pPr>
    </w:p>
    <w:p w14:paraId="41816CB5" w14:textId="77777777" w:rsidR="00D34675" w:rsidRDefault="00D34675" w:rsidP="00D34675">
      <w:pPr>
        <w:rPr>
          <w:color w:val="000000" w:themeColor="text1"/>
        </w:rPr>
      </w:pPr>
    </w:p>
    <w:p w14:paraId="1D343C30" w14:textId="77777777" w:rsidR="00D34675" w:rsidRDefault="00D34675" w:rsidP="00D34675">
      <w:pPr>
        <w:rPr>
          <w:color w:val="000000" w:themeColor="text1"/>
        </w:rPr>
      </w:pPr>
      <w:r w:rsidRPr="00F926F3">
        <w:rPr>
          <w:rFonts w:hint="eastAsia"/>
          <w:color w:val="000000" w:themeColor="text1"/>
        </w:rPr>
        <w:t>이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표준은</w:t>
      </w:r>
      <w:r w:rsidRPr="00F926F3">
        <w:rPr>
          <w:rFonts w:hint="eastAsia"/>
          <w:color w:val="000000" w:themeColor="text1"/>
        </w:rPr>
        <w:t xml:space="preserve"> 20</w:t>
      </w:r>
      <w:r>
        <w:rPr>
          <w:color w:val="000000" w:themeColor="text1"/>
        </w:rPr>
        <w:t>07</w:t>
      </w:r>
      <w:r w:rsidRPr="00F926F3">
        <w:rPr>
          <w:rFonts w:hint="eastAsia"/>
          <w:color w:val="000000" w:themeColor="text1"/>
        </w:rPr>
        <w:t>년에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발행된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color w:val="000000" w:themeColor="text1"/>
        </w:rPr>
        <w:t>ITU-T X.1</w:t>
      </w:r>
      <w:r>
        <w:rPr>
          <w:color w:val="000000" w:themeColor="text1"/>
        </w:rPr>
        <w:t>303</w:t>
      </w:r>
      <w:r w:rsidRPr="00F926F3">
        <w:rPr>
          <w:color w:val="000000" w:themeColor="text1"/>
        </w:rPr>
        <w:t xml:space="preserve"> </w:t>
      </w:r>
      <w:r w:rsidRPr="003C5108">
        <w:rPr>
          <w:color w:val="000000" w:themeColor="text1"/>
        </w:rPr>
        <w:t>Common alerting protocol(CAP 1.1)</w:t>
      </w:r>
      <w:r>
        <w:rPr>
          <w:rFonts w:hint="eastAsia"/>
          <w:color w:val="000000" w:themeColor="text1"/>
        </w:rPr>
        <w:t>을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기초로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기술적인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내용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및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대응국제표준의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구성을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변경하지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않고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작성한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방송통신표준이다</w:t>
      </w:r>
      <w:r w:rsidRPr="00F926F3">
        <w:rPr>
          <w:rFonts w:hint="eastAsia"/>
          <w:color w:val="000000" w:themeColor="text1"/>
        </w:rPr>
        <w:t>.</w:t>
      </w:r>
    </w:p>
    <w:p w14:paraId="77F5CE82" w14:textId="77777777" w:rsidR="003C5108" w:rsidRPr="00D34675" w:rsidRDefault="003C5108" w:rsidP="006149E9">
      <w:pPr>
        <w:pStyle w:val="KSDTff0"/>
        <w:jc w:val="both"/>
      </w:pPr>
    </w:p>
    <w:p w14:paraId="2C003F99" w14:textId="77777777" w:rsidR="003C66E5" w:rsidRPr="00F926F3" w:rsidRDefault="003C66E5" w:rsidP="00AA216B">
      <w:pPr>
        <w:rPr>
          <w:color w:val="000000" w:themeColor="text1"/>
        </w:rPr>
        <w:sectPr w:rsidR="003C66E5" w:rsidRPr="00F926F3" w:rsidSect="003C66E5"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oddPage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titlePg/>
          <w:docGrid w:linePitch="324"/>
        </w:sectPr>
      </w:pPr>
    </w:p>
    <w:p w14:paraId="2094997D" w14:textId="77777777" w:rsidR="0006433C" w:rsidRPr="00F926F3" w:rsidRDefault="00D34675" w:rsidP="00F20F4E">
      <w:pPr>
        <w:pStyle w:val="9"/>
        <w:ind w:leftChars="0" w:left="0" w:firstLineChars="0" w:firstLine="0"/>
        <w:jc w:val="center"/>
        <w:rPr>
          <w:rFonts w:ascii="돋움" w:eastAsia="돋움" w:hAnsi="돋움"/>
          <w:b/>
          <w:bCs/>
          <w:color w:val="000000" w:themeColor="text1"/>
          <w:sz w:val="28"/>
        </w:rPr>
      </w:pPr>
      <w:bookmarkStart w:id="7" w:name="본문시작"/>
      <w:bookmarkEnd w:id="7"/>
      <w:r>
        <w:rPr>
          <w:rFonts w:ascii="돋움" w:eastAsia="돋움" w:hAnsi="돋움" w:hint="eastAsia"/>
          <w:b/>
          <w:color w:val="000000" w:themeColor="text1"/>
          <w:sz w:val="28"/>
        </w:rPr>
        <w:t>방송통신</w:t>
      </w:r>
      <w:r w:rsidR="00503AF9" w:rsidRPr="00F926F3">
        <w:rPr>
          <w:rFonts w:ascii="돋움" w:eastAsia="돋움" w:hAnsi="돋움" w:hint="eastAsia"/>
          <w:b/>
          <w:color w:val="000000" w:themeColor="text1"/>
          <w:sz w:val="28"/>
        </w:rPr>
        <w:t>표</w:t>
      </w:r>
      <w:r w:rsidR="0006433C" w:rsidRPr="00F926F3">
        <w:rPr>
          <w:rFonts w:ascii="돋움" w:eastAsia="돋움" w:hAnsi="돋움" w:hint="eastAsia"/>
          <w:b/>
          <w:color w:val="000000" w:themeColor="text1"/>
          <w:sz w:val="28"/>
        </w:rPr>
        <w:t>준</w:t>
      </w:r>
    </w:p>
    <w:p w14:paraId="7FD12021" w14:textId="77777777" w:rsidR="0006433C" w:rsidRPr="00F926F3" w:rsidRDefault="00C0052F" w:rsidP="0006433C">
      <w:pPr>
        <w:pStyle w:val="9"/>
        <w:adjustRightInd w:val="0"/>
        <w:ind w:leftChars="0" w:left="0" w:firstLineChars="0" w:firstLine="0"/>
        <w:jc w:val="right"/>
        <w:rPr>
          <w:rFonts w:eastAsia="돋움"/>
          <w:b/>
          <w:color w:val="000000" w:themeColor="text1"/>
          <w:sz w:val="28"/>
          <w:szCs w:val="28"/>
        </w:rPr>
      </w:pPr>
      <w:r>
        <w:fldChar w:fldCharType="begin"/>
      </w:r>
      <w:r>
        <w:instrText xml:space="preserve"> DOCPROPERTY "DocKnd"  \* MERGEFORMAT </w:instrText>
      </w:r>
      <w:r>
        <w:fldChar w:fldCharType="separate"/>
      </w:r>
      <w:r w:rsidR="005D4421" w:rsidRPr="00F926F3">
        <w:rPr>
          <w:rFonts w:eastAsia="돋움" w:cs="Arial"/>
          <w:b/>
          <w:color w:val="000000" w:themeColor="text1"/>
          <w:sz w:val="28"/>
          <w:szCs w:val="28"/>
        </w:rPr>
        <w:t>KS</w:t>
      </w:r>
      <w:r>
        <w:rPr>
          <w:rFonts w:eastAsia="돋움" w:cs="Arial"/>
          <w:b/>
          <w:color w:val="000000" w:themeColor="text1"/>
          <w:sz w:val="28"/>
          <w:szCs w:val="28"/>
        </w:rPr>
        <w:fldChar w:fldCharType="end"/>
      </w:r>
      <w:r w:rsidR="005D4421" w:rsidRPr="00F926F3">
        <w:rPr>
          <w:rFonts w:eastAsia="돋움" w:cs="Arial" w:hint="eastAsia"/>
          <w:b/>
          <w:color w:val="000000" w:themeColor="text1"/>
          <w:sz w:val="28"/>
          <w:szCs w:val="28"/>
        </w:rPr>
        <w:t xml:space="preserve"> </w:t>
      </w:r>
      <w:r w:rsidR="00D261D8" w:rsidRPr="00F926F3">
        <w:rPr>
          <w:rFonts w:eastAsia="돋움" w:cs="Arial" w:hint="eastAsia"/>
          <w:b/>
          <w:color w:val="000000" w:themeColor="text1"/>
          <w:sz w:val="28"/>
          <w:szCs w:val="28"/>
        </w:rPr>
        <w:t>X</w:t>
      </w:r>
      <w:r w:rsidR="005D4421" w:rsidRPr="00F926F3">
        <w:rPr>
          <w:rFonts w:eastAsia="돋움" w:cs="Arial" w:hint="eastAsia"/>
          <w:b/>
          <w:color w:val="000000" w:themeColor="text1"/>
          <w:sz w:val="28"/>
          <w:szCs w:val="28"/>
        </w:rPr>
        <w:t xml:space="preserve"> </w:t>
      </w:r>
      <w:r w:rsidR="00D261D8" w:rsidRPr="00F926F3">
        <w:rPr>
          <w:rFonts w:eastAsia="돋움" w:cs="Arial"/>
          <w:b/>
          <w:color w:val="000000" w:themeColor="text1"/>
          <w:sz w:val="28"/>
          <w:szCs w:val="28"/>
        </w:rPr>
        <w:t>ITUT X1</w:t>
      </w:r>
      <w:r w:rsidR="00F86629">
        <w:rPr>
          <w:rFonts w:eastAsia="돋움" w:cs="Arial"/>
          <w:b/>
          <w:color w:val="000000" w:themeColor="text1"/>
          <w:sz w:val="28"/>
          <w:szCs w:val="28"/>
        </w:rPr>
        <w:t>3</w:t>
      </w:r>
      <w:r w:rsidR="00723DA4">
        <w:rPr>
          <w:rFonts w:eastAsia="돋움" w:cs="Arial"/>
          <w:b/>
          <w:color w:val="000000" w:themeColor="text1"/>
          <w:sz w:val="28"/>
          <w:szCs w:val="28"/>
        </w:rPr>
        <w:t>03</w:t>
      </w:r>
      <w:r w:rsidR="005D4421" w:rsidRPr="00F926F3">
        <w:rPr>
          <w:rFonts w:eastAsia="돋움" w:cs="Arial" w:hint="eastAsia"/>
          <w:b/>
          <w:color w:val="000000" w:themeColor="text1"/>
          <w:sz w:val="28"/>
          <w:szCs w:val="28"/>
        </w:rPr>
        <w:t>:</w:t>
      </w:r>
      <w:r w:rsidR="007E7BF3" w:rsidRPr="00F926F3">
        <w:rPr>
          <w:rFonts w:eastAsia="돋움"/>
          <w:b/>
          <w:color w:val="000000" w:themeColor="text1"/>
          <w:sz w:val="28"/>
          <w:szCs w:val="28"/>
        </w:rPr>
        <w:fldChar w:fldCharType="begin"/>
      </w:r>
      <w:r w:rsidR="005D4421" w:rsidRPr="00F926F3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5D4421" w:rsidRPr="00F926F3">
        <w:rPr>
          <w:rFonts w:eastAsia="돋움" w:hint="eastAsia"/>
          <w:b/>
          <w:color w:val="000000" w:themeColor="text1"/>
          <w:sz w:val="28"/>
          <w:szCs w:val="28"/>
        </w:rPr>
        <w:instrText xml:space="preserve">IF </w:instrText>
      </w:r>
      <w:r>
        <w:fldChar w:fldCharType="begin"/>
      </w:r>
      <w:r>
        <w:instrText xml:space="preserve"> DOCPROPERTY "NCKnd" \* MERGEFORMAT </w:instrText>
      </w:r>
      <w:r>
        <w:fldChar w:fldCharType="separate"/>
      </w:r>
      <w:r w:rsidR="005D4421" w:rsidRPr="00F926F3">
        <w:rPr>
          <w:rFonts w:eastAsia="돋움"/>
          <w:b/>
          <w:color w:val="000000" w:themeColor="text1"/>
          <w:sz w:val="28"/>
          <w:szCs w:val="28"/>
        </w:rPr>
        <w:instrText>2</w:instrText>
      </w:r>
      <w:r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5D4421" w:rsidRPr="00F926F3">
        <w:rPr>
          <w:rFonts w:eastAsia="돋움" w:hint="eastAsia"/>
          <w:b/>
          <w:color w:val="000000" w:themeColor="text1"/>
          <w:sz w:val="28"/>
          <w:szCs w:val="28"/>
        </w:rPr>
        <w:instrText xml:space="preserve"> = 1 </w:instrText>
      </w:r>
      <w:r>
        <w:fldChar w:fldCharType="begin"/>
      </w:r>
      <w:r>
        <w:instrText xml:space="preserve"> DOCPROPERTY "NewYear" \* MERGEFORMAT </w:instrText>
      </w:r>
      <w:r>
        <w:fldChar w:fldCharType="separate"/>
      </w:r>
      <w:r w:rsidR="005D4421" w:rsidRPr="00F926F3">
        <w:rPr>
          <w:rFonts w:eastAsia="돋움"/>
          <w:b/>
          <w:color w:val="000000" w:themeColor="text1"/>
          <w:sz w:val="28"/>
          <w:szCs w:val="28"/>
        </w:rPr>
        <w:instrText>2015</w:instrText>
      </w:r>
      <w:r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5D4421" w:rsidRPr="00F926F3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7E7BF3" w:rsidRPr="00F926F3"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991D30" w:rsidRPr="00F926F3">
        <w:rPr>
          <w:rFonts w:eastAsia="돋움" w:hint="eastAsia"/>
          <w:b/>
          <w:color w:val="000000" w:themeColor="text1"/>
          <w:sz w:val="28"/>
          <w:szCs w:val="28"/>
        </w:rPr>
        <w:t>20</w:t>
      </w:r>
      <w:r w:rsidR="00FA2F38">
        <w:rPr>
          <w:rFonts w:eastAsia="돋움"/>
          <w:b/>
          <w:color w:val="000000" w:themeColor="text1"/>
          <w:sz w:val="28"/>
          <w:szCs w:val="28"/>
        </w:rPr>
        <w:t>07</w:t>
      </w:r>
      <w:r w:rsidR="007E7BF3" w:rsidRPr="00F926F3">
        <w:rPr>
          <w:rFonts w:eastAsia="돋움"/>
          <w:b/>
          <w:color w:val="000000" w:themeColor="text1"/>
          <w:sz w:val="28"/>
          <w:szCs w:val="28"/>
        </w:rPr>
        <w:fldChar w:fldCharType="begin"/>
      </w:r>
      <w:r w:rsidR="0006433C" w:rsidRPr="00F926F3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06433C" w:rsidRPr="00F926F3">
        <w:rPr>
          <w:rFonts w:eastAsia="돋움" w:hint="eastAsia"/>
          <w:b/>
          <w:color w:val="000000" w:themeColor="text1"/>
          <w:sz w:val="28"/>
          <w:szCs w:val="28"/>
        </w:rPr>
        <w:instrText xml:space="preserve">IF </w:instrText>
      </w:r>
      <w:r>
        <w:fldChar w:fldCharType="begin"/>
      </w:r>
      <w:r>
        <w:instrText xml:space="preserve"> DOCPROPERTY "NCKnd" \* MERGEFORMAT </w:instrText>
      </w:r>
      <w:r>
        <w:fldChar w:fldCharType="separate"/>
      </w:r>
      <w:r w:rsidR="00FD71BA" w:rsidRPr="00F926F3">
        <w:rPr>
          <w:rFonts w:eastAsia="돋움"/>
          <w:b/>
          <w:color w:val="000000" w:themeColor="text1"/>
          <w:sz w:val="28"/>
          <w:szCs w:val="28"/>
        </w:rPr>
        <w:instrText>2</w:instrText>
      </w:r>
      <w:r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06433C" w:rsidRPr="00F926F3">
        <w:rPr>
          <w:rFonts w:eastAsia="돋움" w:hint="eastAsia"/>
          <w:b/>
          <w:color w:val="000000" w:themeColor="text1"/>
          <w:sz w:val="28"/>
          <w:szCs w:val="28"/>
        </w:rPr>
        <w:instrText xml:space="preserve"> = 1 </w:instrText>
      </w:r>
      <w:r>
        <w:fldChar w:fldCharType="begin"/>
      </w:r>
      <w:r>
        <w:instrText xml:space="preserve"> DOCPROPERTY "NewYear" \* MERGEFORMAT </w:instrText>
      </w:r>
      <w:r>
        <w:fldChar w:fldCharType="separate"/>
      </w:r>
      <w:r w:rsidR="00066043" w:rsidRPr="00F926F3">
        <w:rPr>
          <w:rFonts w:eastAsia="돋움"/>
          <w:b/>
          <w:color w:val="000000" w:themeColor="text1"/>
          <w:sz w:val="28"/>
          <w:szCs w:val="28"/>
        </w:rPr>
        <w:instrText>2015</w:instrText>
      </w:r>
      <w:r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06433C" w:rsidRPr="00F926F3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7E7BF3" w:rsidRPr="00F926F3"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7E7BF3" w:rsidRPr="00F926F3">
        <w:rPr>
          <w:rFonts w:eastAsia="돋움"/>
          <w:b/>
          <w:color w:val="000000" w:themeColor="text1"/>
          <w:sz w:val="28"/>
          <w:szCs w:val="28"/>
        </w:rPr>
        <w:fldChar w:fldCharType="begin"/>
      </w:r>
      <w:r w:rsidR="0006433C" w:rsidRPr="00F926F3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06433C" w:rsidRPr="00F926F3">
        <w:rPr>
          <w:rFonts w:eastAsia="돋움" w:hint="eastAsia"/>
          <w:b/>
          <w:color w:val="000000" w:themeColor="text1"/>
          <w:sz w:val="28"/>
          <w:szCs w:val="28"/>
        </w:rPr>
        <w:instrText>DOCPROPERTY  Amendment  \* MERGEFORMAT</w:instrText>
      </w:r>
      <w:r w:rsidR="0006433C" w:rsidRPr="00F926F3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7E7BF3" w:rsidRPr="00F926F3">
        <w:rPr>
          <w:rFonts w:eastAsia="돋움"/>
          <w:b/>
          <w:color w:val="000000" w:themeColor="text1"/>
          <w:sz w:val="28"/>
          <w:szCs w:val="28"/>
        </w:rPr>
        <w:fldChar w:fldCharType="end"/>
      </w:r>
    </w:p>
    <w:bookmarkStart w:id="8" w:name="부합화"/>
    <w:bookmarkEnd w:id="8"/>
    <w:p w14:paraId="14CA9C62" w14:textId="77777777" w:rsidR="0006433C" w:rsidRPr="00F926F3" w:rsidRDefault="007E7BF3" w:rsidP="0006433C">
      <w:pPr>
        <w:adjustRightInd w:val="0"/>
        <w:ind w:left="187" w:hanging="187"/>
        <w:jc w:val="right"/>
        <w:rPr>
          <w:rFonts w:eastAsia="돋움"/>
          <w:b/>
          <w:bCs/>
          <w:color w:val="000000" w:themeColor="text1"/>
          <w:sz w:val="28"/>
        </w:rPr>
      </w:pPr>
      <w:r w:rsidRPr="00F926F3">
        <w:rPr>
          <w:rFonts w:eastAsia="돋움"/>
          <w:b/>
          <w:bCs/>
          <w:color w:val="000000" w:themeColor="text1"/>
          <w:sz w:val="28"/>
        </w:rPr>
        <w:fldChar w:fldCharType="begin"/>
      </w:r>
      <w:r w:rsidR="0006433C" w:rsidRPr="00F926F3">
        <w:rPr>
          <w:rFonts w:eastAsia="돋움"/>
          <w:b/>
          <w:bCs/>
          <w:color w:val="000000" w:themeColor="text1"/>
          <w:sz w:val="28"/>
        </w:rPr>
        <w:instrText xml:space="preserve"> </w:instrText>
      </w:r>
      <w:r w:rsidR="0006433C" w:rsidRPr="00F926F3">
        <w:rPr>
          <w:rFonts w:eastAsia="돋움" w:hint="eastAsia"/>
          <w:b/>
          <w:bCs/>
          <w:color w:val="000000" w:themeColor="text1"/>
          <w:sz w:val="28"/>
        </w:rPr>
        <w:instrText xml:space="preserve">DOCPROPERTY  </w:instrText>
      </w:r>
      <w:r w:rsidR="0006433C" w:rsidRPr="00F926F3">
        <w:rPr>
          <w:rFonts w:eastAsia="돋움"/>
          <w:b/>
          <w:bCs/>
          <w:color w:val="000000" w:themeColor="text1"/>
          <w:sz w:val="28"/>
        </w:rPr>
        <w:instrText>TxtModList</w:instrText>
      </w:r>
      <w:r w:rsidR="0006433C" w:rsidRPr="00F926F3">
        <w:rPr>
          <w:rFonts w:eastAsia="돋움" w:hint="eastAsia"/>
          <w:b/>
          <w:bCs/>
          <w:color w:val="000000" w:themeColor="text1"/>
          <w:sz w:val="28"/>
        </w:rPr>
        <w:instrText xml:space="preserve">  \* MERGEFORMAT</w:instrText>
      </w:r>
      <w:r w:rsidR="0006433C" w:rsidRPr="00F926F3">
        <w:rPr>
          <w:rFonts w:eastAsia="돋움"/>
          <w:b/>
          <w:bCs/>
          <w:color w:val="000000" w:themeColor="text1"/>
          <w:sz w:val="28"/>
        </w:rPr>
        <w:instrText xml:space="preserve"> </w:instrText>
      </w:r>
      <w:r w:rsidRPr="00F926F3">
        <w:rPr>
          <w:rFonts w:eastAsia="돋움"/>
          <w:b/>
          <w:bCs/>
          <w:color w:val="000000" w:themeColor="text1"/>
          <w:sz w:val="28"/>
        </w:rPr>
        <w:fldChar w:fldCharType="end"/>
      </w:r>
      <w:r w:rsidRPr="00F926F3">
        <w:rPr>
          <w:rFonts w:eastAsia="돋움"/>
          <w:b/>
          <w:bCs/>
          <w:color w:val="000000" w:themeColor="text1"/>
          <w:sz w:val="28"/>
        </w:rPr>
        <w:fldChar w:fldCharType="begin"/>
      </w:r>
      <w:r w:rsidR="0006433C" w:rsidRPr="00F926F3">
        <w:rPr>
          <w:rFonts w:eastAsia="돋움"/>
          <w:b/>
          <w:bCs/>
          <w:color w:val="000000" w:themeColor="text1"/>
          <w:sz w:val="28"/>
        </w:rPr>
        <w:instrText xml:space="preserve"> </w:instrText>
      </w:r>
      <w:r w:rsidR="0006433C" w:rsidRPr="00F926F3">
        <w:rPr>
          <w:rFonts w:eastAsia="돋움" w:hint="eastAsia"/>
          <w:b/>
          <w:bCs/>
          <w:color w:val="000000" w:themeColor="text1"/>
          <w:sz w:val="28"/>
        </w:rPr>
        <w:instrText>DOCPROPERTY  TxtConfirm  \* MERGEFORMAT</w:instrText>
      </w:r>
      <w:r w:rsidR="0006433C" w:rsidRPr="00F926F3">
        <w:rPr>
          <w:rFonts w:eastAsia="돋움"/>
          <w:b/>
          <w:bCs/>
          <w:color w:val="000000" w:themeColor="text1"/>
          <w:sz w:val="28"/>
        </w:rPr>
        <w:instrText xml:space="preserve"> </w:instrText>
      </w:r>
      <w:r w:rsidRPr="00F926F3">
        <w:rPr>
          <w:rFonts w:eastAsia="돋움"/>
          <w:b/>
          <w:bCs/>
          <w:color w:val="000000" w:themeColor="text1"/>
          <w:sz w:val="28"/>
        </w:rPr>
        <w:fldChar w:fldCharType="end"/>
      </w:r>
    </w:p>
    <w:p w14:paraId="3BDE21F6" w14:textId="77777777" w:rsidR="0006433C" w:rsidRPr="00F926F3" w:rsidRDefault="0006433C" w:rsidP="0006433C">
      <w:pPr>
        <w:adjustRightInd w:val="0"/>
        <w:ind w:left="187" w:hanging="187"/>
        <w:jc w:val="right"/>
        <w:rPr>
          <w:rFonts w:eastAsia="돋움"/>
          <w:b/>
          <w:bCs/>
          <w:color w:val="000000" w:themeColor="text1"/>
          <w:sz w:val="16"/>
          <w:szCs w:val="1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15"/>
      </w:tblGrid>
      <w:tr w:rsidR="0006433C" w:rsidRPr="00F926F3" w14:paraId="798C6405" w14:textId="77777777">
        <w:trPr>
          <w:jc w:val="center"/>
        </w:trPr>
        <w:tc>
          <w:tcPr>
            <w:tcW w:w="7315" w:type="dxa"/>
          </w:tcPr>
          <w:p w14:paraId="53C9A359" w14:textId="77777777" w:rsidR="0006433C" w:rsidRPr="00F926F3" w:rsidRDefault="007E7BF3" w:rsidP="00723DA4">
            <w:pPr>
              <w:wordWrap/>
              <w:adjustRightInd w:val="0"/>
              <w:jc w:val="center"/>
              <w:rPr>
                <w:rFonts w:eastAsia="돋움"/>
                <w:b/>
                <w:color w:val="000000" w:themeColor="text1"/>
                <w:w w:val="90"/>
                <w:sz w:val="40"/>
                <w:szCs w:val="40"/>
              </w:rPr>
            </w:pPr>
            <w:r w:rsidRPr="00F926F3">
              <w:rPr>
                <w:rFonts w:eastAsia="돋움"/>
                <w:b/>
                <w:color w:val="000000" w:themeColor="text1"/>
                <w:w w:val="90"/>
                <w:sz w:val="40"/>
                <w:szCs w:val="40"/>
              </w:rPr>
              <w:fldChar w:fldCharType="begin"/>
            </w:r>
            <w:r w:rsidR="005B7B36" w:rsidRPr="00F926F3">
              <w:rPr>
                <w:rFonts w:eastAsia="돋움"/>
                <w:b/>
                <w:color w:val="000000" w:themeColor="text1"/>
                <w:w w:val="90"/>
                <w:sz w:val="40"/>
                <w:szCs w:val="40"/>
              </w:rPr>
              <w:instrText xml:space="preserve"> </w:instrText>
            </w:r>
            <w:r w:rsidR="005B7B36" w:rsidRPr="00F926F3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instrText>DOCPROPERTY  KSMark  \* MERGEFORMAT</w:instrText>
            </w:r>
            <w:r w:rsidR="005B7B36" w:rsidRPr="00F926F3">
              <w:rPr>
                <w:rFonts w:eastAsia="돋움"/>
                <w:b/>
                <w:color w:val="000000" w:themeColor="text1"/>
                <w:w w:val="90"/>
                <w:sz w:val="40"/>
                <w:szCs w:val="40"/>
              </w:rPr>
              <w:instrText xml:space="preserve"> </w:instrText>
            </w:r>
            <w:r w:rsidRPr="00F926F3">
              <w:rPr>
                <w:rFonts w:eastAsia="돋움"/>
                <w:b/>
                <w:color w:val="000000" w:themeColor="text1"/>
                <w:w w:val="90"/>
                <w:sz w:val="40"/>
                <w:szCs w:val="40"/>
              </w:rPr>
              <w:fldChar w:fldCharType="end"/>
            </w:r>
            <w:r w:rsidR="00C0052F">
              <w:fldChar w:fldCharType="begin"/>
            </w:r>
            <w:r w:rsidR="00C0052F">
              <w:instrText xml:space="preserve"> DOCPROPERTY "TitleKr" \* MERGEFORMAT </w:instrText>
            </w:r>
            <w:r w:rsidR="00C0052F">
              <w:fldChar w:fldCharType="separate"/>
            </w:r>
            <w:r w:rsidR="00723DA4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공통</w:t>
            </w:r>
            <w:r w:rsidR="00723DA4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 xml:space="preserve"> </w:t>
            </w:r>
            <w:r w:rsidR="00723DA4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경보</w:t>
            </w:r>
            <w:r w:rsidR="00723DA4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 xml:space="preserve"> </w:t>
            </w:r>
            <w:r w:rsidR="00723DA4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프로토콜</w:t>
            </w:r>
            <w:r w:rsidR="00723DA4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(</w:t>
            </w:r>
            <w:r w:rsidR="00723DA4">
              <w:rPr>
                <w:rFonts w:eastAsia="돋움"/>
                <w:b/>
                <w:color w:val="000000" w:themeColor="text1"/>
                <w:w w:val="90"/>
                <w:sz w:val="40"/>
                <w:szCs w:val="40"/>
              </w:rPr>
              <w:t>CAP 1.1)</w:t>
            </w:r>
            <w:r w:rsidR="00C0052F">
              <w:rPr>
                <w:rFonts w:eastAsia="돋움"/>
                <w:b/>
                <w:color w:val="000000" w:themeColor="text1"/>
                <w:w w:val="90"/>
                <w:sz w:val="40"/>
                <w:szCs w:val="40"/>
              </w:rPr>
              <w:fldChar w:fldCharType="end"/>
            </w:r>
          </w:p>
        </w:tc>
      </w:tr>
    </w:tbl>
    <w:p w14:paraId="19E61A17" w14:textId="77777777" w:rsidR="0006433C" w:rsidRPr="00F926F3" w:rsidRDefault="0006433C" w:rsidP="0006433C">
      <w:pPr>
        <w:adjustRightInd w:val="0"/>
        <w:jc w:val="center"/>
        <w:rPr>
          <w:rFonts w:eastAsia="돋움"/>
          <w:color w:val="000000" w:themeColor="text1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57"/>
      </w:tblGrid>
      <w:tr w:rsidR="0006433C" w:rsidRPr="00F926F3" w14:paraId="754476F1" w14:textId="77777777">
        <w:trPr>
          <w:jc w:val="center"/>
        </w:trPr>
        <w:tc>
          <w:tcPr>
            <w:tcW w:w="7357" w:type="dxa"/>
          </w:tcPr>
          <w:p w14:paraId="2B83AB04" w14:textId="77777777" w:rsidR="0006433C" w:rsidRPr="00F926F3" w:rsidRDefault="00C0052F" w:rsidP="00723DA4">
            <w:pPr>
              <w:wordWrap/>
              <w:adjustRightInd w:val="0"/>
              <w:jc w:val="center"/>
              <w:rPr>
                <w:rFonts w:eastAsia="돋움"/>
                <w:color w:val="000000" w:themeColor="text1"/>
              </w:rPr>
            </w:pPr>
            <w:r>
              <w:fldChar w:fldCharType="begin"/>
            </w:r>
            <w:r>
              <w:instrText xml:space="preserve"> DOCPROPERTY "TitleEn" \* MERGEFORMAT </w:instrText>
            </w:r>
            <w:r>
              <w:fldChar w:fldCharType="separate"/>
            </w:r>
            <w:r w:rsidR="00F86629" w:rsidRPr="00F86629">
              <w:rPr>
                <w:rFonts w:eastAsia="돋움"/>
                <w:color w:val="000000" w:themeColor="text1"/>
                <w:sz w:val="24"/>
                <w:szCs w:val="24"/>
              </w:rPr>
              <w:t>C</w:t>
            </w:r>
            <w:r w:rsidR="00723DA4">
              <w:rPr>
                <w:rFonts w:eastAsia="돋움"/>
                <w:color w:val="000000" w:themeColor="text1"/>
                <w:sz w:val="24"/>
                <w:szCs w:val="24"/>
              </w:rPr>
              <w:t>ommon alerting protocol(CAP 1.1)</w:t>
            </w:r>
            <w:r>
              <w:rPr>
                <w:rFonts w:eastAsia="돋움"/>
                <w:color w:val="000000" w:themeColor="text1"/>
                <w:sz w:val="24"/>
                <w:szCs w:val="24"/>
              </w:rPr>
              <w:fldChar w:fldCharType="end"/>
            </w:r>
          </w:p>
        </w:tc>
      </w:tr>
    </w:tbl>
    <w:p w14:paraId="5E93E81F" w14:textId="77777777" w:rsidR="0006433C" w:rsidRPr="00F926F3" w:rsidRDefault="0006433C" w:rsidP="0006433C">
      <w:pPr>
        <w:rPr>
          <w:color w:val="000000" w:themeColor="text1"/>
        </w:rPr>
      </w:pPr>
    </w:p>
    <w:p w14:paraId="6B3CCEBE" w14:textId="77777777" w:rsidR="0006433C" w:rsidRPr="00F926F3" w:rsidRDefault="0006433C" w:rsidP="0006433C">
      <w:pPr>
        <w:rPr>
          <w:color w:val="000000" w:themeColor="text1"/>
        </w:rPr>
      </w:pPr>
    </w:p>
    <w:p w14:paraId="16D434EE" w14:textId="77777777" w:rsidR="0006433C" w:rsidRPr="00F926F3" w:rsidRDefault="0006433C" w:rsidP="00305797">
      <w:pPr>
        <w:pStyle w:val="13"/>
        <w:rPr>
          <w:color w:val="000000" w:themeColor="text1"/>
        </w:rPr>
      </w:pPr>
      <w:bookmarkStart w:id="9" w:name="_Toc161136371"/>
      <w:bookmarkStart w:id="10" w:name="_Toc499715674"/>
      <w:r w:rsidRPr="00F926F3">
        <w:rPr>
          <w:rFonts w:hint="eastAsia"/>
          <w:color w:val="000000" w:themeColor="text1"/>
        </w:rPr>
        <w:t>적용범위</w:t>
      </w:r>
      <w:bookmarkEnd w:id="9"/>
      <w:bookmarkEnd w:id="10"/>
    </w:p>
    <w:p w14:paraId="65FF4322" w14:textId="77777777" w:rsidR="00997202" w:rsidRPr="00F926F3" w:rsidRDefault="00997202" w:rsidP="00997202">
      <w:pPr>
        <w:rPr>
          <w:rFonts w:cs="Arial"/>
          <w:color w:val="000000" w:themeColor="text1"/>
        </w:rPr>
      </w:pPr>
    </w:p>
    <w:p w14:paraId="0CBF63CB" w14:textId="77777777" w:rsidR="00723DA4" w:rsidRDefault="00723DA4" w:rsidP="00F86629">
      <w:pPr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</w:rPr>
        <w:t>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표준은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공통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프로토콜</w:t>
      </w:r>
      <w:r w:rsidRPr="00723DA4">
        <w:rPr>
          <w:rFonts w:cs="Arial" w:hint="eastAsia"/>
          <w:color w:val="000000" w:themeColor="text1"/>
          <w:lang w:val="en-US"/>
        </w:rPr>
        <w:t xml:space="preserve">(CAP) </w:t>
      </w:r>
      <w:r w:rsidRPr="00723DA4">
        <w:rPr>
          <w:rFonts w:cs="Arial" w:hint="eastAsia"/>
          <w:color w:val="000000" w:themeColor="text1"/>
          <w:lang w:val="en-US"/>
        </w:rPr>
        <w:t>–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버전</w:t>
      </w:r>
      <w:r w:rsidRPr="00723DA4">
        <w:rPr>
          <w:rFonts w:cs="Arial" w:hint="eastAsia"/>
          <w:color w:val="000000" w:themeColor="text1"/>
          <w:lang w:val="en-US"/>
        </w:rPr>
        <w:t xml:space="preserve"> 1.1</w:t>
      </w:r>
      <w:r w:rsidRPr="00723DA4">
        <w:rPr>
          <w:rFonts w:cs="Arial" w:hint="eastAsia"/>
          <w:color w:val="000000" w:themeColor="text1"/>
          <w:lang w:val="en-US"/>
        </w:rPr>
        <w:t>을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정의한다</w:t>
      </w:r>
      <w:r w:rsidRPr="00723DA4">
        <w:rPr>
          <w:rFonts w:cs="Arial" w:hint="eastAsia"/>
          <w:color w:val="000000" w:themeColor="text1"/>
          <w:lang w:val="en-US"/>
        </w:rPr>
        <w:t xml:space="preserve">. </w:t>
      </w:r>
      <w:r w:rsidRPr="00723DA4">
        <w:rPr>
          <w:rFonts w:cs="Arial" w:hint="eastAsia"/>
          <w:color w:val="000000" w:themeColor="text1"/>
          <w:lang w:val="en-US"/>
        </w:rPr>
        <w:t>이는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간단한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프로토콜이지만</w:t>
      </w:r>
      <w:r w:rsidRPr="00723DA4">
        <w:rPr>
          <w:rFonts w:cs="Arial" w:hint="eastAsia"/>
          <w:color w:val="000000" w:themeColor="text1"/>
          <w:lang w:val="en-US"/>
        </w:rPr>
        <w:t xml:space="preserve">, </w:t>
      </w:r>
      <w:r w:rsidRPr="00723DA4">
        <w:rPr>
          <w:rFonts w:cs="Arial" w:hint="eastAsia"/>
          <w:color w:val="000000" w:themeColor="text1"/>
          <w:lang w:val="en-US"/>
        </w:rPr>
        <w:t>모든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위험요소의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비상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및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모든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네트워크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상의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공개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경고를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교환하기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위한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일반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포맷이다</w:t>
      </w:r>
      <w:r w:rsidRPr="00723DA4">
        <w:rPr>
          <w:rFonts w:cs="Arial" w:hint="eastAsia"/>
          <w:color w:val="000000" w:themeColor="text1"/>
          <w:lang w:val="en-US"/>
        </w:rPr>
        <w:t xml:space="preserve">. </w:t>
      </w:r>
      <w:r w:rsidRPr="00723DA4">
        <w:rPr>
          <w:rFonts w:cs="Arial" w:hint="eastAsia"/>
          <w:color w:val="000000" w:themeColor="text1"/>
          <w:lang w:val="en-US"/>
        </w:rPr>
        <w:t>공통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프로토콜은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다수의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서로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다른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시스템이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산재되어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있지만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동시에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동일한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메시지를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허용하여</w:t>
      </w:r>
      <w:r w:rsidRPr="00723DA4">
        <w:rPr>
          <w:rFonts w:cs="Arial" w:hint="eastAsia"/>
          <w:color w:val="000000" w:themeColor="text1"/>
          <w:lang w:val="en-US"/>
        </w:rPr>
        <w:t xml:space="preserve">, </w:t>
      </w:r>
      <w:r w:rsidRPr="00723DA4">
        <w:rPr>
          <w:rFonts w:cs="Arial" w:hint="eastAsia"/>
          <w:color w:val="000000" w:themeColor="text1"/>
          <w:lang w:val="en-US"/>
        </w:rPr>
        <w:t>경고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업무를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간소함으로써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효율성을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증가시킨다</w:t>
      </w:r>
      <w:r w:rsidRPr="00723DA4">
        <w:rPr>
          <w:rFonts w:cs="Arial" w:hint="eastAsia"/>
          <w:color w:val="000000" w:themeColor="text1"/>
          <w:lang w:val="en-US"/>
        </w:rPr>
        <w:t xml:space="preserve">. </w:t>
      </w:r>
      <w:r w:rsidRPr="00723DA4">
        <w:rPr>
          <w:rFonts w:cs="Arial" w:hint="eastAsia"/>
          <w:color w:val="000000" w:themeColor="text1"/>
          <w:lang w:val="en-US"/>
        </w:rPr>
        <w:t>또한</w:t>
      </w:r>
      <w:r w:rsidRPr="00723DA4">
        <w:rPr>
          <w:rFonts w:cs="Arial" w:hint="eastAsia"/>
          <w:color w:val="000000" w:themeColor="text1"/>
          <w:lang w:val="en-US"/>
        </w:rPr>
        <w:t xml:space="preserve">, </w:t>
      </w:r>
      <w:r w:rsidRPr="00723DA4">
        <w:rPr>
          <w:rFonts w:cs="Arial" w:hint="eastAsia"/>
          <w:color w:val="000000" w:themeColor="text1"/>
          <w:lang w:val="en-US"/>
        </w:rPr>
        <w:t>공통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프로토콜은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다양한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종류의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자국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경고</w:t>
      </w:r>
      <w:r w:rsidRPr="00723DA4">
        <w:rPr>
          <w:rFonts w:cs="Arial" w:hint="eastAsia"/>
          <w:color w:val="000000" w:themeColor="text1"/>
          <w:lang w:val="en-US"/>
        </w:rPr>
        <w:t>(</w:t>
      </w:r>
      <w:r w:rsidRPr="00723DA4">
        <w:rPr>
          <w:rFonts w:cs="Arial" w:hint="eastAsia"/>
          <w:color w:val="000000" w:themeColor="text1"/>
          <w:lang w:val="en-US"/>
        </w:rPr>
        <w:t>예로</w:t>
      </w:r>
      <w:r w:rsidRPr="00723DA4">
        <w:rPr>
          <w:rFonts w:cs="Arial" w:hint="eastAsia"/>
          <w:color w:val="000000" w:themeColor="text1"/>
          <w:lang w:val="en-US"/>
        </w:rPr>
        <w:t xml:space="preserve">, </w:t>
      </w:r>
      <w:r w:rsidRPr="00723DA4">
        <w:rPr>
          <w:rFonts w:cs="Arial" w:hint="eastAsia"/>
          <w:color w:val="000000" w:themeColor="text1"/>
          <w:lang w:val="en-US"/>
        </w:rPr>
        <w:t>알려지지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않은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위험요소나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적대행위</w:t>
      </w:r>
      <w:r w:rsidRPr="00723DA4">
        <w:rPr>
          <w:rFonts w:cs="Arial" w:hint="eastAsia"/>
          <w:color w:val="000000" w:themeColor="text1"/>
          <w:lang w:val="en-US"/>
        </w:rPr>
        <w:t xml:space="preserve">) </w:t>
      </w:r>
      <w:r w:rsidRPr="00723DA4">
        <w:rPr>
          <w:rFonts w:cs="Arial" w:hint="eastAsia"/>
          <w:color w:val="000000" w:themeColor="text1"/>
          <w:lang w:val="en-US"/>
        </w:rPr>
        <w:t>내에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최근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발생된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패턴에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대한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탐지가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가능하다</w:t>
      </w:r>
      <w:r w:rsidRPr="00723DA4">
        <w:rPr>
          <w:rFonts w:cs="Arial" w:hint="eastAsia"/>
          <w:color w:val="000000" w:themeColor="text1"/>
          <w:lang w:val="en-US"/>
        </w:rPr>
        <w:t xml:space="preserve">. </w:t>
      </w:r>
      <w:r w:rsidRPr="00723DA4">
        <w:rPr>
          <w:rFonts w:cs="Arial" w:hint="eastAsia"/>
          <w:color w:val="000000" w:themeColor="text1"/>
          <w:lang w:val="en-US"/>
        </w:rPr>
        <w:t>그리고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공통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프로토콜은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학계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연구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및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실시간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경험으로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식별된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모범사례를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기반으로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효율적인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메시지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템플릿을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제공한다</w:t>
      </w:r>
      <w:r w:rsidRPr="00723DA4">
        <w:rPr>
          <w:rFonts w:cs="Arial" w:hint="eastAsia"/>
          <w:color w:val="000000" w:themeColor="text1"/>
          <w:lang w:val="en-US"/>
        </w:rPr>
        <w:t>.</w:t>
      </w:r>
    </w:p>
    <w:p w14:paraId="25642090" w14:textId="77777777" w:rsidR="00723DA4" w:rsidRPr="00723DA4" w:rsidRDefault="00723DA4" w:rsidP="00723DA4">
      <w:pPr>
        <w:rPr>
          <w:rFonts w:cs="Arial"/>
          <w:color w:val="000000" w:themeColor="text1"/>
          <w:lang w:val="en-US"/>
        </w:rPr>
      </w:pPr>
      <w:r w:rsidRPr="00723DA4">
        <w:rPr>
          <w:rFonts w:cs="Arial" w:hint="eastAsia"/>
          <w:color w:val="000000" w:themeColor="text1"/>
          <w:lang w:val="en-US"/>
        </w:rPr>
        <w:t>공통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프로토콜</w:t>
      </w:r>
      <w:r w:rsidRPr="00723DA4">
        <w:rPr>
          <w:rFonts w:cs="Arial" w:hint="eastAsia"/>
          <w:color w:val="000000" w:themeColor="text1"/>
          <w:lang w:val="en-US"/>
        </w:rPr>
        <w:t>(CAP)</w:t>
      </w:r>
      <w:r w:rsidRPr="00723DA4">
        <w:rPr>
          <w:rFonts w:cs="Arial" w:hint="eastAsia"/>
          <w:color w:val="000000" w:themeColor="text1"/>
          <w:lang w:val="en-US"/>
        </w:rPr>
        <w:t>는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오픈되고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지재권이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없는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및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알림의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모든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종류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메시지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포맷을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제공한다</w:t>
      </w:r>
      <w:r w:rsidRPr="00723DA4">
        <w:rPr>
          <w:rFonts w:cs="Arial" w:hint="eastAsia"/>
          <w:color w:val="000000" w:themeColor="text1"/>
          <w:lang w:val="en-US"/>
        </w:rPr>
        <w:t xml:space="preserve">. </w:t>
      </w:r>
      <w:r w:rsidRPr="00723DA4">
        <w:rPr>
          <w:rFonts w:cs="Arial" w:hint="eastAsia"/>
          <w:color w:val="000000" w:themeColor="text1"/>
          <w:lang w:val="en-US"/>
        </w:rPr>
        <w:t>본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프로토콜은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다음과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같은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능력을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제공한다</w:t>
      </w:r>
      <w:r w:rsidRPr="00723DA4">
        <w:rPr>
          <w:rFonts w:cs="Arial" w:hint="eastAsia"/>
          <w:color w:val="000000" w:themeColor="text1"/>
          <w:lang w:val="en-US"/>
        </w:rPr>
        <w:t>.</w:t>
      </w:r>
    </w:p>
    <w:p w14:paraId="0D420889" w14:textId="77777777" w:rsidR="00F86629" w:rsidRPr="00723DA4" w:rsidRDefault="00F86629" w:rsidP="00F86629">
      <w:pPr>
        <w:rPr>
          <w:rFonts w:cs="Arial"/>
          <w:color w:val="000000" w:themeColor="text1"/>
          <w:lang w:val="en-US"/>
        </w:rPr>
      </w:pPr>
    </w:p>
    <w:p w14:paraId="394E298A" w14:textId="77777777" w:rsidR="00723DA4" w:rsidRPr="00723DA4" w:rsidRDefault="000C61F0" w:rsidP="00723DA4">
      <w:pPr>
        <w:adjustRightInd w:val="0"/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7B0B6C" w:rsidRPr="00F926F3">
        <w:rPr>
          <w:rFonts w:cs="Arial" w:hint="eastAsia"/>
          <w:color w:val="000000" w:themeColor="text1"/>
        </w:rPr>
        <w:t xml:space="preserve"> </w:t>
      </w:r>
      <w:r w:rsidR="00723DA4" w:rsidRPr="00723DA4">
        <w:rPr>
          <w:rFonts w:cs="Arial" w:hint="eastAsia"/>
          <w:color w:val="000000" w:themeColor="text1"/>
        </w:rPr>
        <w:t>위도</w:t>
      </w:r>
      <w:r w:rsidR="00723DA4" w:rsidRPr="00723DA4">
        <w:rPr>
          <w:rFonts w:cs="Arial" w:hint="eastAsia"/>
          <w:color w:val="000000" w:themeColor="text1"/>
        </w:rPr>
        <w:t>/</w:t>
      </w:r>
      <w:r w:rsidR="00723DA4" w:rsidRPr="00723DA4">
        <w:rPr>
          <w:rFonts w:cs="Arial" w:hint="eastAsia"/>
          <w:color w:val="000000" w:themeColor="text1"/>
        </w:rPr>
        <w:t>경도</w:t>
      </w:r>
      <w:r w:rsidR="00723DA4" w:rsidRPr="00723DA4">
        <w:rPr>
          <w:rFonts w:cs="Arial" w:hint="eastAsia"/>
          <w:color w:val="000000" w:themeColor="text1"/>
        </w:rPr>
        <w:t xml:space="preserve"> </w:t>
      </w:r>
      <w:r w:rsidR="00723DA4" w:rsidRPr="00723DA4">
        <w:rPr>
          <w:rFonts w:cs="Arial" w:hint="eastAsia"/>
          <w:color w:val="000000" w:themeColor="text1"/>
        </w:rPr>
        <w:t>수치를</w:t>
      </w:r>
      <w:r w:rsidR="00723DA4" w:rsidRPr="00723DA4">
        <w:rPr>
          <w:rFonts w:cs="Arial" w:hint="eastAsia"/>
          <w:color w:val="000000" w:themeColor="text1"/>
        </w:rPr>
        <w:t xml:space="preserve"> </w:t>
      </w:r>
      <w:r w:rsidR="00723DA4" w:rsidRPr="00723DA4">
        <w:rPr>
          <w:rFonts w:cs="Arial" w:hint="eastAsia"/>
          <w:color w:val="000000" w:themeColor="text1"/>
        </w:rPr>
        <w:t>이용한</w:t>
      </w:r>
      <w:r w:rsidR="00723DA4" w:rsidRPr="00723DA4">
        <w:rPr>
          <w:rFonts w:cs="Arial" w:hint="eastAsia"/>
          <w:color w:val="000000" w:themeColor="text1"/>
        </w:rPr>
        <w:t xml:space="preserve"> </w:t>
      </w:r>
      <w:r w:rsidR="00723DA4" w:rsidRPr="00723DA4">
        <w:rPr>
          <w:rFonts w:cs="Arial" w:hint="eastAsia"/>
          <w:color w:val="000000" w:themeColor="text1"/>
        </w:rPr>
        <w:t>광범위한</w:t>
      </w:r>
      <w:r w:rsidR="00723DA4" w:rsidRPr="00723DA4">
        <w:rPr>
          <w:rFonts w:cs="Arial" w:hint="eastAsia"/>
          <w:color w:val="000000" w:themeColor="text1"/>
        </w:rPr>
        <w:t xml:space="preserve"> </w:t>
      </w:r>
      <w:r w:rsidR="00723DA4" w:rsidRPr="00723DA4">
        <w:rPr>
          <w:rFonts w:cs="Arial" w:hint="eastAsia"/>
          <w:color w:val="000000" w:themeColor="text1"/>
        </w:rPr>
        <w:t>지역을</w:t>
      </w:r>
      <w:r w:rsidR="00723DA4" w:rsidRPr="00723DA4">
        <w:rPr>
          <w:rFonts w:cs="Arial" w:hint="eastAsia"/>
          <w:color w:val="000000" w:themeColor="text1"/>
        </w:rPr>
        <w:t xml:space="preserve"> </w:t>
      </w:r>
      <w:r w:rsidR="00723DA4" w:rsidRPr="00723DA4">
        <w:rPr>
          <w:rFonts w:cs="Arial" w:hint="eastAsia"/>
          <w:color w:val="000000" w:themeColor="text1"/>
        </w:rPr>
        <w:t>대상으로</w:t>
      </w:r>
      <w:r w:rsidR="00723DA4" w:rsidRPr="00723DA4">
        <w:rPr>
          <w:rFonts w:cs="Arial" w:hint="eastAsia"/>
          <w:color w:val="000000" w:themeColor="text1"/>
        </w:rPr>
        <w:t xml:space="preserve"> </w:t>
      </w:r>
      <w:r w:rsidR="00723DA4" w:rsidRPr="00723DA4">
        <w:rPr>
          <w:rFonts w:cs="Arial" w:hint="eastAsia"/>
          <w:color w:val="000000" w:themeColor="text1"/>
        </w:rPr>
        <w:t>나타내는</w:t>
      </w:r>
      <w:r w:rsidR="00723DA4" w:rsidRPr="00723DA4">
        <w:rPr>
          <w:rFonts w:cs="Arial" w:hint="eastAsia"/>
          <w:color w:val="000000" w:themeColor="text1"/>
        </w:rPr>
        <w:t xml:space="preserve"> </w:t>
      </w:r>
      <w:r w:rsidR="00723DA4" w:rsidRPr="00723DA4">
        <w:rPr>
          <w:rFonts w:cs="Arial" w:hint="eastAsia"/>
          <w:color w:val="000000" w:themeColor="text1"/>
        </w:rPr>
        <w:t>기능이나</w:t>
      </w:r>
      <w:r w:rsidR="00723DA4" w:rsidRPr="00723DA4">
        <w:rPr>
          <w:rFonts w:cs="Arial" w:hint="eastAsia"/>
          <w:color w:val="000000" w:themeColor="text1"/>
        </w:rPr>
        <w:t xml:space="preserve"> </w:t>
      </w:r>
      <w:r w:rsidR="00723DA4" w:rsidRPr="00723DA4">
        <w:rPr>
          <w:rFonts w:cs="Arial" w:hint="eastAsia"/>
          <w:color w:val="000000" w:themeColor="text1"/>
        </w:rPr>
        <w:t>다른</w:t>
      </w:r>
      <w:r w:rsidR="00723DA4" w:rsidRPr="00723DA4">
        <w:rPr>
          <w:rFonts w:cs="Arial" w:hint="eastAsia"/>
          <w:color w:val="000000" w:themeColor="text1"/>
        </w:rPr>
        <w:t xml:space="preserve"> </w:t>
      </w:r>
      <w:r w:rsidR="00723DA4" w:rsidRPr="00723DA4">
        <w:rPr>
          <w:rFonts w:cs="Arial" w:hint="eastAsia"/>
          <w:color w:val="000000" w:themeColor="text1"/>
        </w:rPr>
        <w:t>지역을</w:t>
      </w:r>
      <w:r w:rsidR="00723DA4" w:rsidRPr="00723DA4">
        <w:rPr>
          <w:rFonts w:cs="Arial" w:hint="eastAsia"/>
          <w:color w:val="000000" w:themeColor="text1"/>
        </w:rPr>
        <w:t xml:space="preserve"> 3</w:t>
      </w:r>
      <w:r w:rsidR="00723DA4" w:rsidRPr="00723DA4">
        <w:rPr>
          <w:rFonts w:cs="Arial" w:hint="eastAsia"/>
          <w:color w:val="000000" w:themeColor="text1"/>
        </w:rPr>
        <w:t>차원</w:t>
      </w:r>
      <w:r w:rsidR="00723DA4" w:rsidRPr="00723DA4">
        <w:rPr>
          <w:rFonts w:cs="Arial" w:hint="eastAsia"/>
          <w:color w:val="000000" w:themeColor="text1"/>
        </w:rPr>
        <w:t xml:space="preserve"> </w:t>
      </w:r>
      <w:r w:rsidR="00723DA4" w:rsidRPr="00723DA4">
        <w:rPr>
          <w:rFonts w:cs="Arial" w:hint="eastAsia"/>
          <w:color w:val="000000" w:themeColor="text1"/>
        </w:rPr>
        <w:t>방법으로</w:t>
      </w:r>
      <w:r w:rsidR="00723DA4" w:rsidRPr="00723DA4">
        <w:rPr>
          <w:rFonts w:cs="Arial" w:hint="eastAsia"/>
          <w:color w:val="000000" w:themeColor="text1"/>
        </w:rPr>
        <w:t xml:space="preserve"> </w:t>
      </w:r>
      <w:r w:rsidR="00723DA4" w:rsidRPr="00723DA4">
        <w:rPr>
          <w:rFonts w:cs="Arial" w:hint="eastAsia"/>
          <w:color w:val="000000" w:themeColor="text1"/>
        </w:rPr>
        <w:t>나타내는</w:t>
      </w:r>
      <w:r w:rsidR="00723DA4" w:rsidRPr="00723DA4">
        <w:rPr>
          <w:rFonts w:cs="Arial" w:hint="eastAsia"/>
          <w:color w:val="000000" w:themeColor="text1"/>
        </w:rPr>
        <w:t xml:space="preserve"> </w:t>
      </w:r>
      <w:r w:rsidR="00723DA4" w:rsidRPr="00723DA4">
        <w:rPr>
          <w:rFonts w:cs="Arial" w:hint="eastAsia"/>
          <w:color w:val="000000" w:themeColor="text1"/>
        </w:rPr>
        <w:t>기능</w:t>
      </w:r>
    </w:p>
    <w:p w14:paraId="069C6EB3" w14:textId="77777777" w:rsidR="00723DA4" w:rsidRPr="00723DA4" w:rsidRDefault="00723DA4" w:rsidP="00723DA4">
      <w:pPr>
        <w:adjustRightInd w:val="0"/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Pr="00723DA4">
        <w:rPr>
          <w:rFonts w:cs="Arial" w:hint="eastAsia"/>
          <w:color w:val="000000" w:themeColor="text1"/>
        </w:rPr>
        <w:tab/>
      </w:r>
      <w:r w:rsidRPr="00723DA4">
        <w:rPr>
          <w:rFonts w:cs="Arial" w:hint="eastAsia"/>
          <w:color w:val="000000" w:themeColor="text1"/>
        </w:rPr>
        <w:t>다중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언어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및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다중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청취자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메신저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기능</w:t>
      </w:r>
    </w:p>
    <w:p w14:paraId="3A4F7B28" w14:textId="77777777" w:rsidR="00723DA4" w:rsidRPr="00723DA4" w:rsidRDefault="00723DA4" w:rsidP="00723DA4">
      <w:pPr>
        <w:adjustRightInd w:val="0"/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Pr="00723DA4">
        <w:rPr>
          <w:rFonts w:cs="Arial" w:hint="eastAsia"/>
          <w:color w:val="000000" w:themeColor="text1"/>
        </w:rPr>
        <w:tab/>
      </w:r>
      <w:r w:rsidRPr="00723DA4">
        <w:rPr>
          <w:rFonts w:cs="Arial" w:hint="eastAsia"/>
          <w:color w:val="000000" w:themeColor="text1"/>
        </w:rPr>
        <w:t>효율적인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시간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및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종료를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단계화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및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지연시키는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기능</w:t>
      </w:r>
    </w:p>
    <w:p w14:paraId="163474DE" w14:textId="77777777" w:rsidR="00723DA4" w:rsidRPr="00723DA4" w:rsidRDefault="00723DA4" w:rsidP="00723DA4">
      <w:pPr>
        <w:adjustRightInd w:val="0"/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Pr="00723DA4">
        <w:rPr>
          <w:rFonts w:cs="Arial" w:hint="eastAsia"/>
          <w:color w:val="000000" w:themeColor="text1"/>
        </w:rPr>
        <w:tab/>
      </w:r>
      <w:r w:rsidRPr="00723DA4">
        <w:rPr>
          <w:rFonts w:cs="Arial" w:hint="eastAsia"/>
          <w:color w:val="000000" w:themeColor="text1"/>
        </w:rPr>
        <w:t>향상된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메시지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업데이트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및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취소에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대한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특정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기능</w:t>
      </w:r>
    </w:p>
    <w:p w14:paraId="75741920" w14:textId="77777777" w:rsidR="00723DA4" w:rsidRPr="00723DA4" w:rsidRDefault="00723DA4" w:rsidP="00723DA4">
      <w:pPr>
        <w:adjustRightInd w:val="0"/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Pr="00723DA4">
        <w:rPr>
          <w:rFonts w:cs="Arial" w:hint="eastAsia"/>
          <w:color w:val="000000" w:themeColor="text1"/>
        </w:rPr>
        <w:tab/>
      </w:r>
      <w:r w:rsidRPr="00723DA4">
        <w:rPr>
          <w:rFonts w:cs="Arial" w:hint="eastAsia"/>
          <w:color w:val="000000" w:themeColor="text1"/>
        </w:rPr>
        <w:t>완벽한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구조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및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효율적인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경고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메시지를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지원하기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위한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템플릿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기능</w:t>
      </w:r>
    </w:p>
    <w:p w14:paraId="01F4CE79" w14:textId="77777777" w:rsidR="00723DA4" w:rsidRPr="00723DA4" w:rsidRDefault="00723DA4" w:rsidP="00723DA4">
      <w:pPr>
        <w:adjustRightInd w:val="0"/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Pr="00723DA4">
        <w:rPr>
          <w:rFonts w:cs="Arial" w:hint="eastAsia"/>
          <w:color w:val="000000" w:themeColor="text1"/>
        </w:rPr>
        <w:tab/>
      </w:r>
      <w:r w:rsidRPr="00723DA4">
        <w:rPr>
          <w:rFonts w:cs="Arial" w:hint="eastAsia"/>
          <w:color w:val="000000" w:themeColor="text1"/>
        </w:rPr>
        <w:t>디지털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암호화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및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서명화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능력에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대한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호환성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기능</w:t>
      </w:r>
    </w:p>
    <w:p w14:paraId="27A1B686" w14:textId="77777777" w:rsidR="00723DA4" w:rsidRDefault="00723DA4" w:rsidP="00723DA4">
      <w:pPr>
        <w:adjustRightInd w:val="0"/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Pr="00723DA4">
        <w:rPr>
          <w:rFonts w:cs="Arial" w:hint="eastAsia"/>
          <w:color w:val="000000" w:themeColor="text1"/>
        </w:rPr>
        <w:tab/>
      </w:r>
      <w:r w:rsidRPr="00723DA4">
        <w:rPr>
          <w:rFonts w:cs="Arial" w:hint="eastAsia"/>
          <w:color w:val="000000" w:themeColor="text1"/>
        </w:rPr>
        <w:t>디지털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영상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및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오디오를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위한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기능</w:t>
      </w:r>
    </w:p>
    <w:p w14:paraId="01E3FFDD" w14:textId="77777777" w:rsidR="005B7B36" w:rsidRPr="00F926F3" w:rsidRDefault="005B7B36" w:rsidP="007B0B6C">
      <w:pPr>
        <w:rPr>
          <w:rFonts w:cs="Arial"/>
          <w:color w:val="000000" w:themeColor="text1"/>
        </w:rPr>
      </w:pPr>
    </w:p>
    <w:p w14:paraId="22DB68D9" w14:textId="77777777" w:rsidR="00723DA4" w:rsidRDefault="00723DA4" w:rsidP="00723DA4">
      <w:pPr>
        <w:rPr>
          <w:rFonts w:cs="Arial"/>
          <w:color w:val="000000" w:themeColor="text1"/>
          <w:lang w:val="en-US"/>
        </w:rPr>
      </w:pPr>
      <w:r w:rsidRPr="00723DA4">
        <w:rPr>
          <w:rFonts w:cs="Arial" w:hint="eastAsia"/>
          <w:color w:val="000000" w:themeColor="text1"/>
          <w:lang w:val="en-US"/>
        </w:rPr>
        <w:t xml:space="preserve">CAP </w:t>
      </w:r>
      <w:r w:rsidRPr="00723DA4">
        <w:rPr>
          <w:rFonts w:cs="Arial" w:hint="eastAsia"/>
          <w:color w:val="000000" w:themeColor="text1"/>
          <w:lang w:val="en-US"/>
        </w:rPr>
        <w:t>프로토콜은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모든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위험요소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경고를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포함한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다수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근원지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및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전파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시스템에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연결되는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다중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고객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소프트웨어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인터페이스의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요구사항을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만족함에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따라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운영상의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복잡성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및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비용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감소가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가능하다</w:t>
      </w:r>
      <w:r w:rsidRPr="00723DA4">
        <w:rPr>
          <w:rFonts w:cs="Arial" w:hint="eastAsia"/>
          <w:color w:val="000000" w:themeColor="text1"/>
          <w:lang w:val="en-US"/>
        </w:rPr>
        <w:t xml:space="preserve">. CAP </w:t>
      </w:r>
      <w:r w:rsidRPr="00723DA4">
        <w:rPr>
          <w:rFonts w:cs="Arial" w:hint="eastAsia"/>
          <w:color w:val="000000" w:themeColor="text1"/>
          <w:lang w:val="en-US"/>
        </w:rPr>
        <w:t>메시지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포맷은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모든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종류의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센서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및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알림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기술</w:t>
      </w:r>
      <w:r w:rsidRPr="00723DA4">
        <w:rPr>
          <w:rFonts w:cs="Arial" w:hint="eastAsia"/>
          <w:color w:val="000000" w:themeColor="text1"/>
          <w:lang w:val="en-US"/>
        </w:rPr>
        <w:t xml:space="preserve">, </w:t>
      </w:r>
      <w:r w:rsidRPr="00723DA4">
        <w:rPr>
          <w:rFonts w:cs="Arial" w:hint="eastAsia"/>
          <w:color w:val="000000" w:themeColor="text1"/>
          <w:lang w:val="en-US"/>
        </w:rPr>
        <w:t>자국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독자적인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기술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구성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및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국제적인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“경고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인터넷”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포맷에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자동으로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변환될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수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있다</w:t>
      </w:r>
      <w:r w:rsidRPr="00723DA4">
        <w:rPr>
          <w:rFonts w:cs="Arial" w:hint="eastAsia"/>
          <w:color w:val="000000" w:themeColor="text1"/>
          <w:lang w:val="en-US"/>
        </w:rPr>
        <w:t>.</w:t>
      </w:r>
    </w:p>
    <w:p w14:paraId="56522313" w14:textId="77777777" w:rsidR="00723DA4" w:rsidRDefault="00723DA4" w:rsidP="00723DA4">
      <w:pPr>
        <w:rPr>
          <w:rFonts w:cs="Arial"/>
          <w:color w:val="000000" w:themeColor="text1"/>
          <w:lang w:val="en-US"/>
        </w:rPr>
      </w:pPr>
    </w:p>
    <w:p w14:paraId="2818835E" w14:textId="77777777" w:rsidR="00723DA4" w:rsidRPr="00723DA4" w:rsidRDefault="00723DA4" w:rsidP="00723DA4">
      <w:pPr>
        <w:rPr>
          <w:rFonts w:cs="Arial"/>
          <w:color w:val="000000" w:themeColor="text1"/>
        </w:rPr>
      </w:pPr>
      <w:r>
        <w:rPr>
          <w:rFonts w:cs="Arial" w:hint="eastAsia"/>
          <w:color w:val="000000" w:themeColor="text1"/>
        </w:rPr>
        <w:t>이</w:t>
      </w:r>
      <w:r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표준은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공통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경보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프로토콜을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위해</w:t>
      </w:r>
      <w:r w:rsidRPr="00723DA4">
        <w:rPr>
          <w:rFonts w:cs="Arial" w:hint="eastAsia"/>
          <w:color w:val="000000" w:themeColor="text1"/>
        </w:rPr>
        <w:t xml:space="preserve"> XSD </w:t>
      </w:r>
      <w:r w:rsidRPr="00723DA4">
        <w:rPr>
          <w:rFonts w:cs="Arial" w:hint="eastAsia"/>
          <w:color w:val="000000" w:themeColor="text1"/>
        </w:rPr>
        <w:t>스키마와</w:t>
      </w:r>
      <w:r w:rsidRPr="00723DA4">
        <w:rPr>
          <w:rFonts w:cs="Arial" w:hint="eastAsia"/>
          <w:color w:val="000000" w:themeColor="text1"/>
        </w:rPr>
        <w:t xml:space="preserve"> ASN.1 </w:t>
      </w:r>
      <w:r w:rsidRPr="00723DA4">
        <w:rPr>
          <w:rFonts w:cs="Arial" w:hint="eastAsia"/>
          <w:color w:val="000000" w:themeColor="text1"/>
        </w:rPr>
        <w:t>명세서를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제공한다</w:t>
      </w:r>
      <w:r w:rsidRPr="00723DA4">
        <w:rPr>
          <w:rFonts w:cs="Arial" w:hint="eastAsia"/>
          <w:color w:val="000000" w:themeColor="text1"/>
        </w:rPr>
        <w:t>.</w:t>
      </w:r>
    </w:p>
    <w:p w14:paraId="4F748377" w14:textId="77777777" w:rsidR="00723DA4" w:rsidRDefault="00723DA4" w:rsidP="00F86629">
      <w:pPr>
        <w:rPr>
          <w:rFonts w:cs="Arial"/>
          <w:color w:val="000000" w:themeColor="text1"/>
        </w:rPr>
      </w:pPr>
    </w:p>
    <w:p w14:paraId="43E44FA9" w14:textId="77777777" w:rsidR="00723DA4" w:rsidRPr="00723DA4" w:rsidRDefault="00723DA4" w:rsidP="00723DA4">
      <w:pPr>
        <w:ind w:left="687" w:hangingChars="350" w:hanging="687"/>
        <w:rPr>
          <w:rFonts w:cs="Arial"/>
          <w:color w:val="000000" w:themeColor="text1"/>
        </w:rPr>
      </w:pPr>
      <w:r w:rsidRPr="00F926F3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 w:rsidRPr="00F926F3">
        <w:rPr>
          <w:rFonts w:cs="Arial" w:hint="eastAsia"/>
          <w:color w:val="000000" w:themeColor="text1"/>
          <w:lang w:val="en-US"/>
        </w:rPr>
        <w:tab/>
      </w:r>
      <w:r w:rsidRPr="00723DA4">
        <w:rPr>
          <w:rFonts w:cs="Arial" w:hint="eastAsia"/>
          <w:color w:val="000000" w:themeColor="text1"/>
          <w:lang w:val="en-US"/>
        </w:rPr>
        <w:t xml:space="preserve">ASN.1 </w:t>
      </w:r>
      <w:r w:rsidRPr="00723DA4">
        <w:rPr>
          <w:rFonts w:cs="Arial" w:hint="eastAsia"/>
          <w:color w:val="000000" w:themeColor="text1"/>
          <w:lang w:val="en-US"/>
        </w:rPr>
        <w:t>명세서는</w:t>
      </w:r>
      <w:r w:rsidRPr="00723DA4">
        <w:rPr>
          <w:rFonts w:cs="Arial" w:hint="eastAsia"/>
          <w:color w:val="000000" w:themeColor="text1"/>
          <w:lang w:val="en-US"/>
        </w:rPr>
        <w:t xml:space="preserve"> XSD </w:t>
      </w:r>
      <w:r w:rsidRPr="00723DA4">
        <w:rPr>
          <w:rFonts w:cs="Arial" w:hint="eastAsia"/>
          <w:color w:val="000000" w:themeColor="text1"/>
          <w:lang w:val="en-US"/>
        </w:rPr>
        <w:t>스키마에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의해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정의된</w:t>
      </w:r>
      <w:r w:rsidRPr="00723DA4">
        <w:rPr>
          <w:rFonts w:cs="Arial" w:hint="eastAsia"/>
          <w:color w:val="000000" w:themeColor="text1"/>
          <w:lang w:val="en-US"/>
        </w:rPr>
        <w:t xml:space="preserve"> XML </w:t>
      </w:r>
      <w:r w:rsidRPr="00723DA4">
        <w:rPr>
          <w:rFonts w:cs="Arial" w:hint="eastAsia"/>
          <w:color w:val="000000" w:themeColor="text1"/>
          <w:lang w:val="en-US"/>
        </w:rPr>
        <w:t>인코딩과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같은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메시지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정보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내용을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정의하지만</w:t>
      </w:r>
      <w:r w:rsidRPr="00723DA4">
        <w:rPr>
          <w:rFonts w:cs="Arial" w:hint="eastAsia"/>
          <w:color w:val="000000" w:themeColor="text1"/>
          <w:lang w:val="en-US"/>
        </w:rPr>
        <w:t xml:space="preserve">, </w:t>
      </w:r>
      <w:r w:rsidRPr="00723DA4">
        <w:rPr>
          <w:rFonts w:cs="Arial" w:hint="eastAsia"/>
          <w:color w:val="000000" w:themeColor="text1"/>
          <w:lang w:val="en-US"/>
        </w:rPr>
        <w:t>공통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경보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프로토콜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메시지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생성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및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처리를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위한</w:t>
      </w:r>
      <w:r w:rsidRPr="00723DA4">
        <w:rPr>
          <w:rFonts w:cs="Arial" w:hint="eastAsia"/>
          <w:color w:val="000000" w:themeColor="text1"/>
          <w:lang w:val="en-US"/>
        </w:rPr>
        <w:t xml:space="preserve"> XSD </w:t>
      </w:r>
      <w:r w:rsidRPr="00723DA4">
        <w:rPr>
          <w:rFonts w:cs="Arial" w:hint="eastAsia"/>
          <w:color w:val="000000" w:themeColor="text1"/>
          <w:lang w:val="en-US"/>
        </w:rPr>
        <w:t>도구뿐만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아니라</w:t>
      </w:r>
      <w:r w:rsidRPr="00723DA4">
        <w:rPr>
          <w:rFonts w:cs="Arial" w:hint="eastAsia"/>
          <w:color w:val="000000" w:themeColor="text1"/>
          <w:lang w:val="en-US"/>
        </w:rPr>
        <w:t xml:space="preserve"> ASN.1 </w:t>
      </w:r>
      <w:r w:rsidRPr="00723DA4">
        <w:rPr>
          <w:rFonts w:cs="Arial" w:hint="eastAsia"/>
          <w:color w:val="000000" w:themeColor="text1"/>
          <w:lang w:val="en-US"/>
        </w:rPr>
        <w:t>사용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및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완성된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바이너리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인코딩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사용을</w:t>
      </w:r>
      <w:r w:rsidRPr="00723DA4">
        <w:rPr>
          <w:rFonts w:cs="Arial" w:hint="eastAsia"/>
          <w:color w:val="000000" w:themeColor="text1"/>
          <w:lang w:val="en-US"/>
        </w:rPr>
        <w:t xml:space="preserve"> </w:t>
      </w:r>
      <w:r w:rsidRPr="00723DA4">
        <w:rPr>
          <w:rFonts w:cs="Arial" w:hint="eastAsia"/>
          <w:color w:val="000000" w:themeColor="text1"/>
          <w:lang w:val="en-US"/>
        </w:rPr>
        <w:t>허용한다</w:t>
      </w:r>
      <w:r w:rsidRPr="00723DA4">
        <w:rPr>
          <w:rFonts w:cs="Arial" w:hint="eastAsia"/>
          <w:color w:val="000000" w:themeColor="text1"/>
          <w:lang w:val="en-US"/>
        </w:rPr>
        <w:t>.</w:t>
      </w:r>
    </w:p>
    <w:p w14:paraId="28D0E1A9" w14:textId="77777777" w:rsidR="00723DA4" w:rsidRDefault="00723DA4" w:rsidP="00F86629">
      <w:pPr>
        <w:rPr>
          <w:rFonts w:cs="Arial"/>
          <w:color w:val="000000" w:themeColor="text1"/>
          <w:lang w:val="en-US"/>
        </w:rPr>
      </w:pPr>
    </w:p>
    <w:p w14:paraId="706DCD02" w14:textId="77777777" w:rsidR="00723DA4" w:rsidRDefault="00723DA4" w:rsidP="00723DA4">
      <w:pPr>
        <w:rPr>
          <w:rFonts w:cs="Arial"/>
          <w:color w:val="000000" w:themeColor="text1"/>
        </w:rPr>
      </w:pPr>
      <w:r>
        <w:rPr>
          <w:rFonts w:cs="Arial" w:hint="eastAsia"/>
          <w:color w:val="000000" w:themeColor="text1"/>
        </w:rPr>
        <w:t>이</w:t>
      </w:r>
      <w:r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표준은</w:t>
      </w:r>
      <w:r w:rsidRPr="00723DA4">
        <w:rPr>
          <w:rFonts w:cs="Arial" w:hint="eastAsia"/>
          <w:color w:val="000000" w:themeColor="text1"/>
        </w:rPr>
        <w:t xml:space="preserve"> 2007.10.02, </w:t>
      </w:r>
      <w:r w:rsidRPr="00723DA4">
        <w:rPr>
          <w:rFonts w:cs="Arial" w:hint="eastAsia"/>
          <w:color w:val="000000" w:themeColor="text1"/>
        </w:rPr>
        <w:t>오류정정서를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포함한</w:t>
      </w:r>
      <w:r w:rsidRPr="00723DA4">
        <w:rPr>
          <w:rFonts w:cs="Arial" w:hint="eastAsia"/>
          <w:color w:val="000000" w:themeColor="text1"/>
        </w:rPr>
        <w:t xml:space="preserve"> OASIS </w:t>
      </w:r>
      <w:r w:rsidRPr="00723DA4">
        <w:rPr>
          <w:rFonts w:cs="Arial" w:hint="eastAsia"/>
          <w:color w:val="000000" w:themeColor="text1"/>
        </w:rPr>
        <w:t>공통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경보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프로토콜</w:t>
      </w:r>
      <w:r w:rsidRPr="00723DA4">
        <w:rPr>
          <w:rFonts w:cs="Arial" w:hint="eastAsia"/>
          <w:color w:val="000000" w:themeColor="text1"/>
        </w:rPr>
        <w:t xml:space="preserve"> v.1.1 </w:t>
      </w:r>
      <w:r w:rsidRPr="00723DA4">
        <w:rPr>
          <w:rFonts w:cs="Arial" w:hint="eastAsia"/>
          <w:color w:val="000000" w:themeColor="text1"/>
        </w:rPr>
        <w:t>규격과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기술적으로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동일하다</w:t>
      </w:r>
      <w:r w:rsidRPr="00723DA4">
        <w:rPr>
          <w:rFonts w:cs="Arial" w:hint="eastAsia"/>
          <w:color w:val="000000" w:themeColor="text1"/>
        </w:rPr>
        <w:t xml:space="preserve">. </w:t>
      </w:r>
      <w:r w:rsidRPr="00723DA4">
        <w:rPr>
          <w:rFonts w:cs="Arial" w:hint="eastAsia"/>
          <w:color w:val="000000" w:themeColor="text1"/>
        </w:rPr>
        <w:t>본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권고는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다음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사항들을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정의한다</w:t>
      </w:r>
      <w:r w:rsidRPr="00723DA4">
        <w:rPr>
          <w:rFonts w:cs="Arial" w:hint="eastAsia"/>
          <w:color w:val="000000" w:themeColor="text1"/>
        </w:rPr>
        <w:t>.</w:t>
      </w:r>
    </w:p>
    <w:p w14:paraId="3F5EC3E8" w14:textId="77777777" w:rsidR="00723DA4" w:rsidRDefault="00723DA4" w:rsidP="00723DA4">
      <w:pPr>
        <w:rPr>
          <w:rFonts w:cs="Arial"/>
          <w:color w:val="000000" w:themeColor="text1"/>
        </w:rPr>
      </w:pPr>
    </w:p>
    <w:p w14:paraId="318E70A0" w14:textId="77777777" w:rsidR="00723DA4" w:rsidRPr="00723DA4" w:rsidRDefault="00723DA4" w:rsidP="00723DA4">
      <w:pPr>
        <w:ind w:left="300" w:hangingChars="150" w:hanging="300"/>
        <w:rPr>
          <w:rFonts w:cs="Arial"/>
          <w:color w:val="000000" w:themeColor="text1"/>
        </w:rPr>
      </w:pPr>
      <w:r>
        <w:rPr>
          <w:rFonts w:cs="Arial" w:hint="eastAsia"/>
          <w:color w:val="000000" w:themeColor="text1"/>
        </w:rPr>
        <w:t>a</w:t>
      </w:r>
      <w:r w:rsidRPr="00723DA4">
        <w:rPr>
          <w:rFonts w:cs="Arial" w:hint="eastAsia"/>
          <w:color w:val="000000" w:themeColor="text1"/>
        </w:rPr>
        <w:t>)</w:t>
      </w:r>
      <w:r>
        <w:rPr>
          <w:rFonts w:cs="Arial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 xml:space="preserve">CAP </w:t>
      </w:r>
      <w:r w:rsidRPr="00723DA4">
        <w:rPr>
          <w:rFonts w:cs="Arial" w:hint="eastAsia"/>
          <w:color w:val="000000" w:themeColor="text1"/>
        </w:rPr>
        <w:t>경보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메시지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구조</w:t>
      </w:r>
    </w:p>
    <w:p w14:paraId="40837FB2" w14:textId="77777777" w:rsidR="00723DA4" w:rsidRPr="00723DA4" w:rsidRDefault="00723DA4" w:rsidP="00723DA4">
      <w:pPr>
        <w:ind w:left="300" w:hangingChars="150" w:hanging="30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b</w:t>
      </w:r>
      <w:r w:rsidRPr="00723DA4">
        <w:rPr>
          <w:rFonts w:cs="Arial" w:hint="eastAsia"/>
          <w:color w:val="000000" w:themeColor="text1"/>
        </w:rPr>
        <w:t>)</w:t>
      </w:r>
      <w:r>
        <w:rPr>
          <w:rFonts w:cs="Arial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 xml:space="preserve">CAP </w:t>
      </w:r>
      <w:r w:rsidRPr="00723DA4">
        <w:rPr>
          <w:rFonts w:cs="Arial" w:hint="eastAsia"/>
          <w:color w:val="000000" w:themeColor="text1"/>
        </w:rPr>
        <w:t>개념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및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설계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원칙</w:t>
      </w:r>
    </w:p>
    <w:p w14:paraId="0FC693C7" w14:textId="77777777" w:rsidR="00723DA4" w:rsidRPr="00723DA4" w:rsidRDefault="00723DA4" w:rsidP="00723DA4">
      <w:pPr>
        <w:ind w:left="300" w:hangingChars="150" w:hanging="30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c</w:t>
      </w:r>
      <w:r w:rsidRPr="00723DA4">
        <w:rPr>
          <w:rFonts w:cs="Arial" w:hint="eastAsia"/>
          <w:color w:val="000000" w:themeColor="text1"/>
        </w:rPr>
        <w:t>)</w:t>
      </w:r>
      <w:r>
        <w:rPr>
          <w:rFonts w:cs="Arial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경보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메시지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구조</w:t>
      </w:r>
    </w:p>
    <w:p w14:paraId="501FF10A" w14:textId="77777777" w:rsidR="00723DA4" w:rsidRPr="00723DA4" w:rsidRDefault="00723DA4" w:rsidP="00723DA4">
      <w:pPr>
        <w:ind w:left="300" w:hangingChars="150" w:hanging="30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d</w:t>
      </w:r>
      <w:r w:rsidRPr="00723DA4">
        <w:rPr>
          <w:rFonts w:cs="Arial" w:hint="eastAsia"/>
          <w:color w:val="000000" w:themeColor="text1"/>
        </w:rPr>
        <w:t>)</w:t>
      </w:r>
      <w:r>
        <w:rPr>
          <w:rFonts w:cs="Arial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메시지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관련</w:t>
      </w:r>
      <w:r w:rsidRPr="00723DA4">
        <w:rPr>
          <w:rFonts w:cs="Arial" w:hint="eastAsia"/>
          <w:color w:val="000000" w:themeColor="text1"/>
        </w:rPr>
        <w:t xml:space="preserve"> XML </w:t>
      </w:r>
      <w:r w:rsidRPr="00723DA4">
        <w:rPr>
          <w:rFonts w:cs="Arial" w:hint="eastAsia"/>
          <w:color w:val="000000" w:themeColor="text1"/>
        </w:rPr>
        <w:t>및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완성된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바이너리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인코딩</w:t>
      </w:r>
      <w:r w:rsidRPr="00723DA4">
        <w:rPr>
          <w:rFonts w:cs="Arial" w:hint="eastAsia"/>
          <w:color w:val="000000" w:themeColor="text1"/>
        </w:rPr>
        <w:t xml:space="preserve">(XML </w:t>
      </w:r>
      <w:r w:rsidRPr="00723DA4">
        <w:rPr>
          <w:rFonts w:cs="Arial" w:hint="eastAsia"/>
          <w:color w:val="000000" w:themeColor="text1"/>
        </w:rPr>
        <w:t>인코딩을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위한</w:t>
      </w:r>
      <w:r w:rsidRPr="00723DA4">
        <w:rPr>
          <w:rFonts w:cs="Arial" w:hint="eastAsia"/>
          <w:color w:val="000000" w:themeColor="text1"/>
        </w:rPr>
        <w:t xml:space="preserve"> XSD </w:t>
      </w:r>
      <w:r w:rsidRPr="00723DA4">
        <w:rPr>
          <w:rFonts w:cs="Arial" w:hint="eastAsia"/>
          <w:color w:val="000000" w:themeColor="text1"/>
        </w:rPr>
        <w:t>스키마와</w:t>
      </w:r>
      <w:r w:rsidRPr="00723DA4">
        <w:rPr>
          <w:rFonts w:cs="Arial" w:hint="eastAsia"/>
          <w:color w:val="000000" w:themeColor="text1"/>
        </w:rPr>
        <w:t xml:space="preserve"> ASN.1 </w:t>
      </w:r>
      <w:r w:rsidRPr="00723DA4">
        <w:rPr>
          <w:rFonts w:cs="Arial" w:hint="eastAsia"/>
          <w:color w:val="000000" w:themeColor="text1"/>
        </w:rPr>
        <w:t>명세서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및</w:t>
      </w:r>
      <w:r w:rsidRPr="00723DA4">
        <w:rPr>
          <w:rFonts w:cs="Arial" w:hint="eastAsia"/>
          <w:color w:val="000000" w:themeColor="text1"/>
        </w:rPr>
        <w:t xml:space="preserve"> XML </w:t>
      </w:r>
      <w:r w:rsidRPr="00723DA4">
        <w:rPr>
          <w:rFonts w:cs="Arial" w:hint="eastAsia"/>
          <w:color w:val="000000" w:themeColor="text1"/>
        </w:rPr>
        <w:t>인코딩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규칙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–</w:t>
      </w:r>
      <w:r w:rsidRPr="00723DA4">
        <w:rPr>
          <w:rFonts w:cs="Arial" w:hint="eastAsia"/>
          <w:color w:val="000000" w:themeColor="text1"/>
        </w:rPr>
        <w:t xml:space="preserve"> XSD </w:t>
      </w:r>
      <w:r w:rsidRPr="00723DA4">
        <w:rPr>
          <w:rFonts w:cs="Arial" w:hint="eastAsia"/>
          <w:color w:val="000000" w:themeColor="text1"/>
        </w:rPr>
        <w:t>명세서에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대한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세부사항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–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바이너리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인코딩</w:t>
      </w:r>
      <w:r>
        <w:rPr>
          <w:rFonts w:cs="Arial" w:hint="eastAsia"/>
          <w:color w:val="000000" w:themeColor="text1"/>
        </w:rPr>
        <w:t>)</w:t>
      </w:r>
    </w:p>
    <w:p w14:paraId="746EEBDD" w14:textId="77777777" w:rsidR="00723DA4" w:rsidRPr="00723DA4" w:rsidRDefault="00723DA4" w:rsidP="00723DA4">
      <w:pPr>
        <w:ind w:left="300" w:hangingChars="150" w:hanging="30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e</w:t>
      </w:r>
      <w:r w:rsidRPr="00723DA4">
        <w:rPr>
          <w:rFonts w:cs="Arial" w:hint="eastAsia"/>
          <w:color w:val="000000" w:themeColor="text1"/>
        </w:rPr>
        <w:t>)</w:t>
      </w:r>
      <w:r>
        <w:rPr>
          <w:rFonts w:cs="Arial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 xml:space="preserve">ASN.1 </w:t>
      </w:r>
      <w:r w:rsidRPr="00723DA4">
        <w:rPr>
          <w:rFonts w:cs="Arial" w:hint="eastAsia"/>
          <w:color w:val="000000" w:themeColor="text1"/>
        </w:rPr>
        <w:t>권고를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이용한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메시지의</w:t>
      </w:r>
      <w:r w:rsidRPr="00723DA4">
        <w:rPr>
          <w:rFonts w:cs="Arial" w:hint="eastAsia"/>
          <w:color w:val="000000" w:themeColor="text1"/>
        </w:rPr>
        <w:t xml:space="preserve"> XML </w:t>
      </w:r>
      <w:r w:rsidRPr="00723DA4">
        <w:rPr>
          <w:rFonts w:cs="Arial" w:hint="eastAsia"/>
          <w:color w:val="000000" w:themeColor="text1"/>
        </w:rPr>
        <w:t>인코딩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및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완성된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바이너리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간에</w:t>
      </w:r>
      <w:r w:rsidRPr="00723DA4">
        <w:rPr>
          <w:rFonts w:cs="Arial" w:hint="eastAsia"/>
          <w:color w:val="000000" w:themeColor="text1"/>
        </w:rPr>
        <w:t xml:space="preserve"> </w:t>
      </w:r>
      <w:r w:rsidRPr="00723DA4">
        <w:rPr>
          <w:rFonts w:cs="Arial" w:hint="eastAsia"/>
          <w:color w:val="000000" w:themeColor="text1"/>
        </w:rPr>
        <w:t>전환방법</w:t>
      </w:r>
    </w:p>
    <w:p w14:paraId="5E5B7851" w14:textId="77777777" w:rsidR="00723DA4" w:rsidRPr="00723DA4" w:rsidRDefault="00723DA4" w:rsidP="00723DA4">
      <w:pPr>
        <w:rPr>
          <w:rFonts w:cs="Arial"/>
          <w:color w:val="000000" w:themeColor="text1"/>
        </w:rPr>
      </w:pPr>
    </w:p>
    <w:p w14:paraId="76239F27" w14:textId="77777777" w:rsidR="00997202" w:rsidRPr="00F926F3" w:rsidRDefault="007B6321" w:rsidP="00870273">
      <w:pPr>
        <w:pStyle w:val="13"/>
        <w:rPr>
          <w:rFonts w:cs="Arial"/>
          <w:color w:val="000000" w:themeColor="text1"/>
          <w:lang w:eastAsia="ko-KR"/>
        </w:rPr>
      </w:pPr>
      <w:bookmarkStart w:id="11" w:name="_Toc499715675"/>
      <w:r w:rsidRPr="00F926F3">
        <w:rPr>
          <w:rFonts w:cs="Arial" w:hint="eastAsia"/>
          <w:color w:val="000000" w:themeColor="text1"/>
          <w:lang w:eastAsia="ko-KR"/>
        </w:rPr>
        <w:t>인용표준</w:t>
      </w:r>
      <w:bookmarkEnd w:id="11"/>
    </w:p>
    <w:p w14:paraId="4F9D924E" w14:textId="77777777" w:rsidR="00997202" w:rsidRPr="00F926F3" w:rsidRDefault="00997202" w:rsidP="00870273">
      <w:pPr>
        <w:rPr>
          <w:rFonts w:cs="Arial"/>
          <w:color w:val="000000" w:themeColor="text1"/>
        </w:rPr>
      </w:pPr>
    </w:p>
    <w:p w14:paraId="6B028CFB" w14:textId="77777777" w:rsidR="007B6321" w:rsidRPr="00F926F3" w:rsidRDefault="007B6321" w:rsidP="007B6321">
      <w:pPr>
        <w:rPr>
          <w:rFonts w:cs="Arial"/>
          <w:color w:val="000000" w:themeColor="text1"/>
        </w:rPr>
      </w:pPr>
      <w:r w:rsidRPr="00F926F3">
        <w:rPr>
          <w:rFonts w:cs="Arial" w:hint="eastAsia"/>
          <w:color w:val="000000" w:themeColor="text1"/>
        </w:rPr>
        <w:t>다음의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인용표준은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이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표준의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적용을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위해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필수적이다</w:t>
      </w:r>
      <w:r w:rsidRPr="00F926F3">
        <w:rPr>
          <w:rFonts w:cs="Arial" w:hint="eastAsia"/>
          <w:color w:val="000000" w:themeColor="text1"/>
        </w:rPr>
        <w:t xml:space="preserve">. </w:t>
      </w:r>
      <w:r w:rsidRPr="00F926F3">
        <w:rPr>
          <w:rFonts w:cs="Arial" w:hint="eastAsia"/>
          <w:color w:val="000000" w:themeColor="text1"/>
        </w:rPr>
        <w:t>발행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연도가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표기된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인용표준은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인용된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판만을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적용한다</w:t>
      </w:r>
      <w:r w:rsidRPr="00F926F3">
        <w:rPr>
          <w:rFonts w:cs="Arial" w:hint="eastAsia"/>
          <w:color w:val="000000" w:themeColor="text1"/>
        </w:rPr>
        <w:t xml:space="preserve">. </w:t>
      </w:r>
      <w:r w:rsidRPr="00F926F3">
        <w:rPr>
          <w:rFonts w:cs="Arial" w:hint="eastAsia"/>
          <w:color w:val="000000" w:themeColor="text1"/>
        </w:rPr>
        <w:t>발행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연도가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표기되지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않은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인용표준은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최신판</w:t>
      </w:r>
      <w:r w:rsidRPr="00F926F3">
        <w:rPr>
          <w:rFonts w:cs="Arial" w:hint="eastAsia"/>
          <w:color w:val="000000" w:themeColor="text1"/>
        </w:rPr>
        <w:t>(</w:t>
      </w:r>
      <w:r w:rsidRPr="00F926F3">
        <w:rPr>
          <w:rFonts w:cs="Arial" w:hint="eastAsia"/>
          <w:color w:val="000000" w:themeColor="text1"/>
        </w:rPr>
        <w:t>모든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추록을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포함</w:t>
      </w:r>
      <w:r w:rsidRPr="00F926F3">
        <w:rPr>
          <w:rFonts w:cs="Arial" w:hint="eastAsia"/>
          <w:color w:val="000000" w:themeColor="text1"/>
        </w:rPr>
        <w:t>)</w:t>
      </w:r>
      <w:r w:rsidRPr="00F926F3">
        <w:rPr>
          <w:rFonts w:cs="Arial" w:hint="eastAsia"/>
          <w:color w:val="000000" w:themeColor="text1"/>
        </w:rPr>
        <w:t>을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적용한다</w:t>
      </w:r>
      <w:r w:rsidRPr="00F926F3">
        <w:rPr>
          <w:rFonts w:cs="Arial" w:hint="eastAsia"/>
          <w:color w:val="000000" w:themeColor="text1"/>
        </w:rPr>
        <w:t>.</w:t>
      </w:r>
    </w:p>
    <w:p w14:paraId="5BE7606F" w14:textId="77777777" w:rsidR="007B6321" w:rsidRPr="00F926F3" w:rsidRDefault="007B6321" w:rsidP="007B6321">
      <w:pPr>
        <w:rPr>
          <w:rFonts w:cs="Arial"/>
          <w:color w:val="000000" w:themeColor="text1"/>
        </w:rPr>
      </w:pPr>
    </w:p>
    <w:p w14:paraId="566B67DA" w14:textId="77777777" w:rsidR="00D76BC1" w:rsidRPr="00D76BC1" w:rsidRDefault="00D76BC1" w:rsidP="00D76BC1">
      <w:pPr>
        <w:rPr>
          <w:rFonts w:cs="Arial"/>
          <w:color w:val="000000" w:themeColor="text1"/>
        </w:rPr>
      </w:pPr>
      <w:r w:rsidRPr="00D76BC1">
        <w:rPr>
          <w:rFonts w:cs="Arial"/>
          <w:color w:val="000000" w:themeColor="text1"/>
        </w:rPr>
        <w:t xml:space="preserve">ITU-T Recommendation X.680 (2002), Information technology – Abstract Syntax Notation One (ASN.1): </w:t>
      </w:r>
      <w:r>
        <w:rPr>
          <w:rFonts w:cs="Arial"/>
          <w:color w:val="000000" w:themeColor="text1"/>
        </w:rPr>
        <w:t>Specification of basic notation</w:t>
      </w:r>
    </w:p>
    <w:p w14:paraId="717BF4C1" w14:textId="77777777" w:rsidR="00D76BC1" w:rsidRPr="00D76BC1" w:rsidRDefault="00D76BC1" w:rsidP="00D76BC1">
      <w:pPr>
        <w:rPr>
          <w:rFonts w:cs="Arial"/>
          <w:color w:val="000000" w:themeColor="text1"/>
        </w:rPr>
      </w:pPr>
      <w:r w:rsidRPr="00D76BC1">
        <w:rPr>
          <w:rFonts w:cs="Arial"/>
          <w:color w:val="000000" w:themeColor="text1"/>
        </w:rPr>
        <w:t>ITU-T Recommendation X.691 (2002), Information technology – ASN.1 encoding rules: Specification</w:t>
      </w:r>
      <w:r>
        <w:rPr>
          <w:rFonts w:cs="Arial"/>
          <w:color w:val="000000" w:themeColor="text1"/>
        </w:rPr>
        <w:t xml:space="preserve"> of Packed Encoding Rules (PER)</w:t>
      </w:r>
    </w:p>
    <w:p w14:paraId="3B6972CB" w14:textId="77777777" w:rsidR="00D76BC1" w:rsidRPr="00D76BC1" w:rsidRDefault="00D76BC1" w:rsidP="00D76BC1">
      <w:pPr>
        <w:rPr>
          <w:rFonts w:cs="Arial"/>
          <w:color w:val="000000" w:themeColor="text1"/>
        </w:rPr>
      </w:pPr>
      <w:r w:rsidRPr="00D76BC1">
        <w:rPr>
          <w:rFonts w:cs="Arial"/>
          <w:color w:val="000000" w:themeColor="text1"/>
        </w:rPr>
        <w:t xml:space="preserve">ITU-T Recommendation X.693 (2001), Information technology – ASN.1 encoding </w:t>
      </w:r>
      <w:r>
        <w:rPr>
          <w:rFonts w:cs="Arial"/>
          <w:color w:val="000000" w:themeColor="text1"/>
        </w:rPr>
        <w:t>rules: XML Encoding Rules (XER)</w:t>
      </w:r>
    </w:p>
    <w:p w14:paraId="5765B820" w14:textId="77777777" w:rsidR="00D76BC1" w:rsidRPr="00D76BC1" w:rsidRDefault="00D76BC1" w:rsidP="00D76BC1">
      <w:pPr>
        <w:rPr>
          <w:rFonts w:cs="Arial"/>
          <w:color w:val="000000" w:themeColor="text1"/>
        </w:rPr>
      </w:pPr>
      <w:r w:rsidRPr="00D76BC1">
        <w:rPr>
          <w:rFonts w:cs="Arial"/>
          <w:color w:val="000000" w:themeColor="text1"/>
        </w:rPr>
        <w:t>ITU-T Recommendation X.694 (2004), Information technology – ASN.1 encoding rules: Mapping W3C XM</w:t>
      </w:r>
      <w:r>
        <w:rPr>
          <w:rFonts w:cs="Arial"/>
          <w:color w:val="000000" w:themeColor="text1"/>
        </w:rPr>
        <w:t>L schema definitions into ASN.1</w:t>
      </w:r>
    </w:p>
    <w:p w14:paraId="7455906B" w14:textId="77777777" w:rsidR="00D76BC1" w:rsidRPr="00D76BC1" w:rsidRDefault="00D76BC1" w:rsidP="00D76BC1">
      <w:pPr>
        <w:rPr>
          <w:rFonts w:cs="Arial"/>
          <w:color w:val="000000" w:themeColor="text1"/>
        </w:rPr>
      </w:pPr>
      <w:r w:rsidRPr="00D76BC1">
        <w:rPr>
          <w:rFonts w:cs="Arial"/>
          <w:color w:val="000000" w:themeColor="text1"/>
        </w:rPr>
        <w:t>National Institute for Standards and Technology, Secure Hash Standard (SHS), http://csrc.nist.gov/publications/</w:t>
      </w:r>
      <w:r>
        <w:rPr>
          <w:rFonts w:cs="Arial"/>
          <w:color w:val="000000" w:themeColor="text1"/>
        </w:rPr>
        <w:t>fips/fips180-2.pdf, August 2002</w:t>
      </w:r>
    </w:p>
    <w:p w14:paraId="11924F30" w14:textId="77777777" w:rsidR="00D76BC1" w:rsidRPr="00D76BC1" w:rsidRDefault="00D76BC1" w:rsidP="00D76BC1">
      <w:pPr>
        <w:rPr>
          <w:rFonts w:cs="Arial"/>
          <w:color w:val="000000" w:themeColor="text1"/>
        </w:rPr>
      </w:pPr>
      <w:r w:rsidRPr="00D76BC1">
        <w:rPr>
          <w:rFonts w:cs="Arial"/>
          <w:color w:val="000000" w:themeColor="text1"/>
        </w:rPr>
        <w:t>IETF RFC 2046 (1996), Multipurpose Internet Mail Extensio</w:t>
      </w:r>
      <w:r>
        <w:rPr>
          <w:rFonts w:cs="Arial"/>
          <w:color w:val="000000" w:themeColor="text1"/>
        </w:rPr>
        <w:t>ns (MIME) Part Two: Media Types</w:t>
      </w:r>
    </w:p>
    <w:p w14:paraId="34F490B9" w14:textId="77777777" w:rsidR="00D76BC1" w:rsidRPr="00D76BC1" w:rsidRDefault="00D76BC1" w:rsidP="00D76BC1">
      <w:pPr>
        <w:rPr>
          <w:rFonts w:cs="Arial"/>
          <w:color w:val="000000" w:themeColor="text1"/>
        </w:rPr>
      </w:pPr>
      <w:r w:rsidRPr="00D76BC1">
        <w:rPr>
          <w:rFonts w:cs="Arial"/>
          <w:color w:val="000000" w:themeColor="text1"/>
        </w:rPr>
        <w:t xml:space="preserve">IETF RFC 3066 (2001), Tags for </w:t>
      </w:r>
      <w:r>
        <w:rPr>
          <w:rFonts w:cs="Arial"/>
          <w:color w:val="000000" w:themeColor="text1"/>
        </w:rPr>
        <w:t>the Identification of Languages</w:t>
      </w:r>
    </w:p>
    <w:p w14:paraId="2560CA19" w14:textId="77777777" w:rsidR="00D76BC1" w:rsidRPr="00D76BC1" w:rsidRDefault="00D76BC1" w:rsidP="00D76BC1">
      <w:pPr>
        <w:rPr>
          <w:rFonts w:cs="Arial"/>
          <w:color w:val="000000" w:themeColor="text1"/>
        </w:rPr>
      </w:pPr>
      <w:r w:rsidRPr="00D76BC1">
        <w:rPr>
          <w:rFonts w:cs="Arial"/>
          <w:color w:val="000000" w:themeColor="text1"/>
        </w:rPr>
        <w:t>XML Schema Part 2: Data types Second Edition, W3C Recommendation, Copyright © [28 October 2004] World Wide Web Consortium, (Massachusetts Institute of Technology, Institut National de Recherche en Informatique et en Automatique, Keio University), http://www.</w:t>
      </w:r>
      <w:r>
        <w:rPr>
          <w:rFonts w:cs="Arial"/>
          <w:color w:val="000000" w:themeColor="text1"/>
        </w:rPr>
        <w:t>w3.org/TR/xmlschema-2/#dateTime</w:t>
      </w:r>
    </w:p>
    <w:p w14:paraId="0D35E01A" w14:textId="77777777" w:rsidR="00D76BC1" w:rsidRPr="00D76BC1" w:rsidRDefault="00D76BC1" w:rsidP="00D76BC1">
      <w:pPr>
        <w:rPr>
          <w:rFonts w:cs="Arial"/>
          <w:color w:val="000000" w:themeColor="text1"/>
        </w:rPr>
      </w:pPr>
      <w:r w:rsidRPr="00D76BC1">
        <w:rPr>
          <w:rFonts w:cs="Arial"/>
          <w:color w:val="000000" w:themeColor="text1"/>
        </w:rPr>
        <w:t>XML Encryption Syntax and Processing, W3C Recommendation, Copyright © [10 December 2002] World Wide Web Consortium, (Massachusetts Institute of Technology, Institut National de Recherche en Informatique et en Automatique, Keio University), http://www.w3.org/TR</w:t>
      </w:r>
      <w:r>
        <w:rPr>
          <w:rFonts w:cs="Arial"/>
          <w:color w:val="000000" w:themeColor="text1"/>
        </w:rPr>
        <w:t>/2002/REC-xmlenc-core-20021210/</w:t>
      </w:r>
    </w:p>
    <w:p w14:paraId="66E2EFB4" w14:textId="77777777" w:rsidR="00D76BC1" w:rsidRPr="00D76BC1" w:rsidRDefault="00D76BC1" w:rsidP="00D76BC1">
      <w:pPr>
        <w:rPr>
          <w:rFonts w:cs="Arial"/>
          <w:color w:val="000000" w:themeColor="text1"/>
        </w:rPr>
      </w:pPr>
      <w:r w:rsidRPr="00D76BC1">
        <w:rPr>
          <w:rFonts w:cs="Arial"/>
          <w:color w:val="000000" w:themeColor="text1"/>
        </w:rPr>
        <w:t>Namespaces in XML, W3C Recommendation, Copyright © [14 January 1999] World Wide Web Consortium (Massachusetts Institut of Technology, Institut National de Recherche en Informatique et en Automatique, Keio University), http</w:t>
      </w:r>
      <w:r>
        <w:rPr>
          <w:rFonts w:cs="Arial"/>
          <w:color w:val="000000" w:themeColor="text1"/>
        </w:rPr>
        <w:t>://www.w3.org/TR/REC-xml-names/</w:t>
      </w:r>
    </w:p>
    <w:p w14:paraId="2B12B751" w14:textId="77777777" w:rsidR="00D76BC1" w:rsidRPr="00D76BC1" w:rsidRDefault="00D76BC1" w:rsidP="00D76BC1">
      <w:pPr>
        <w:rPr>
          <w:rFonts w:cs="Arial"/>
          <w:color w:val="000000" w:themeColor="text1"/>
        </w:rPr>
      </w:pPr>
      <w:r w:rsidRPr="00D76BC1">
        <w:rPr>
          <w:rFonts w:cs="Arial"/>
          <w:color w:val="000000" w:themeColor="text1"/>
        </w:rPr>
        <w:t>XML-Signature Syntax and Processing, W3C Recommendation, Copyright © [12 February 2002] World Wide Web Consortium, (Massachusetts Institute of Technology, Institut National de Recherche en Informatique et en Automatique, Keio University), ht</w:t>
      </w:r>
      <w:r>
        <w:rPr>
          <w:rFonts w:cs="Arial"/>
          <w:color w:val="000000" w:themeColor="text1"/>
        </w:rPr>
        <w:t>tp://www.w3.org/TR/xmldsigcore/</w:t>
      </w:r>
    </w:p>
    <w:p w14:paraId="080F599F" w14:textId="77777777" w:rsidR="00D76BC1" w:rsidRPr="00D76BC1" w:rsidRDefault="00D76BC1" w:rsidP="00D76BC1">
      <w:pPr>
        <w:rPr>
          <w:rFonts w:cs="Arial"/>
          <w:color w:val="000000" w:themeColor="text1"/>
        </w:rPr>
      </w:pPr>
      <w:r w:rsidRPr="00D76BC1">
        <w:rPr>
          <w:rFonts w:cs="Arial"/>
          <w:color w:val="000000" w:themeColor="text1"/>
        </w:rPr>
        <w:t>Extensible Markup Language (XML) 1.0 (Third Edition), W3C Recommendation, Copyright © [4 February 2004] World Wide Web Consortium, (Massachusetts Institute of Technology, Institut National de Recherche en Informatique et en Automatique, Keio University)</w:t>
      </w:r>
      <w:r>
        <w:rPr>
          <w:rFonts w:cs="Arial"/>
          <w:color w:val="000000" w:themeColor="text1"/>
        </w:rPr>
        <w:t>, http://www.w3.org/TR/REC-xml/</w:t>
      </w:r>
    </w:p>
    <w:p w14:paraId="4FEDEF45" w14:textId="77777777" w:rsidR="004246DC" w:rsidRPr="00F926F3" w:rsidRDefault="004246DC" w:rsidP="00900A05">
      <w:pPr>
        <w:rPr>
          <w:rFonts w:cs="Arial"/>
          <w:color w:val="000000" w:themeColor="text1"/>
        </w:rPr>
      </w:pPr>
    </w:p>
    <w:p w14:paraId="760100FB" w14:textId="77777777" w:rsidR="00997202" w:rsidRPr="00F926F3" w:rsidRDefault="00997202" w:rsidP="00870273">
      <w:pPr>
        <w:pStyle w:val="13"/>
        <w:rPr>
          <w:rFonts w:cs="Arial"/>
          <w:color w:val="000000" w:themeColor="text1"/>
        </w:rPr>
      </w:pPr>
      <w:bookmarkStart w:id="12" w:name="_Toc436167522"/>
      <w:bookmarkStart w:id="13" w:name="_Toc499715676"/>
      <w:r w:rsidRPr="00F926F3">
        <w:rPr>
          <w:rFonts w:cs="Arial"/>
          <w:color w:val="000000" w:themeColor="text1"/>
        </w:rPr>
        <w:t>용어와</w:t>
      </w:r>
      <w:r w:rsidRPr="00F926F3">
        <w:rPr>
          <w:rFonts w:cs="Arial"/>
          <w:color w:val="000000" w:themeColor="text1"/>
        </w:rPr>
        <w:t xml:space="preserve"> </w:t>
      </w:r>
      <w:r w:rsidRPr="00F926F3">
        <w:rPr>
          <w:rFonts w:cs="Arial"/>
          <w:color w:val="000000" w:themeColor="text1"/>
        </w:rPr>
        <w:t>정의</w:t>
      </w:r>
      <w:bookmarkEnd w:id="12"/>
      <w:r w:rsidR="00A86A3D" w:rsidRPr="00F926F3">
        <w:rPr>
          <w:rFonts w:cs="Arial" w:hint="eastAsia"/>
          <w:color w:val="000000" w:themeColor="text1"/>
          <w:lang w:eastAsia="ko-KR"/>
        </w:rPr>
        <w:t xml:space="preserve"> </w:t>
      </w:r>
      <w:r w:rsidR="00A86A3D" w:rsidRPr="00F926F3">
        <w:rPr>
          <w:rFonts w:cs="Arial" w:hint="eastAsia"/>
          <w:color w:val="000000" w:themeColor="text1"/>
          <w:lang w:eastAsia="ko-KR"/>
        </w:rPr>
        <w:t>및</w:t>
      </w:r>
      <w:r w:rsidR="00A86A3D" w:rsidRPr="00F926F3">
        <w:rPr>
          <w:rFonts w:cs="Arial" w:hint="eastAsia"/>
          <w:color w:val="000000" w:themeColor="text1"/>
          <w:lang w:eastAsia="ko-KR"/>
        </w:rPr>
        <w:t xml:space="preserve"> </w:t>
      </w:r>
      <w:r w:rsidR="00A86A3D" w:rsidRPr="00F926F3">
        <w:rPr>
          <w:rFonts w:cs="Arial" w:hint="eastAsia"/>
          <w:color w:val="000000" w:themeColor="text1"/>
          <w:lang w:eastAsia="ko-KR"/>
        </w:rPr>
        <w:t>약어</w:t>
      </w:r>
      <w:bookmarkEnd w:id="13"/>
    </w:p>
    <w:p w14:paraId="1F8F9200" w14:textId="77777777" w:rsidR="006048D7" w:rsidRPr="00F926F3" w:rsidRDefault="006048D7" w:rsidP="00870273">
      <w:pPr>
        <w:rPr>
          <w:rFonts w:cs="Arial"/>
          <w:color w:val="000000" w:themeColor="text1"/>
          <w:lang w:val="en-US"/>
        </w:rPr>
      </w:pPr>
    </w:p>
    <w:p w14:paraId="61E0C45E" w14:textId="77777777" w:rsidR="005B7B36" w:rsidRPr="00F926F3" w:rsidRDefault="005B7B36" w:rsidP="005B7B36">
      <w:pPr>
        <w:rPr>
          <w:rFonts w:cs="Arial"/>
          <w:color w:val="000000" w:themeColor="text1"/>
        </w:rPr>
      </w:pPr>
      <w:r w:rsidRPr="00F926F3">
        <w:rPr>
          <w:rFonts w:cs="Arial"/>
          <w:color w:val="000000" w:themeColor="text1"/>
        </w:rPr>
        <w:t>이</w:t>
      </w:r>
      <w:r w:rsidRPr="00F926F3">
        <w:rPr>
          <w:rFonts w:cs="Arial"/>
          <w:color w:val="000000" w:themeColor="text1"/>
        </w:rPr>
        <w:t xml:space="preserve"> </w:t>
      </w:r>
      <w:r w:rsidRPr="00F926F3">
        <w:rPr>
          <w:rFonts w:cs="Arial"/>
          <w:color w:val="000000" w:themeColor="text1"/>
        </w:rPr>
        <w:t>표준의</w:t>
      </w:r>
      <w:r w:rsidRPr="00F926F3">
        <w:rPr>
          <w:rFonts w:cs="Arial"/>
          <w:color w:val="000000" w:themeColor="text1"/>
        </w:rPr>
        <w:t xml:space="preserve"> </w:t>
      </w:r>
      <w:r w:rsidRPr="00F926F3">
        <w:rPr>
          <w:rFonts w:cs="Arial"/>
          <w:color w:val="000000" w:themeColor="text1"/>
        </w:rPr>
        <w:t>목적을</w:t>
      </w:r>
      <w:r w:rsidRPr="00F926F3">
        <w:rPr>
          <w:rFonts w:cs="Arial"/>
          <w:color w:val="000000" w:themeColor="text1"/>
        </w:rPr>
        <w:t xml:space="preserve"> </w:t>
      </w:r>
      <w:r w:rsidRPr="00F926F3">
        <w:rPr>
          <w:rFonts w:cs="Arial"/>
          <w:color w:val="000000" w:themeColor="text1"/>
        </w:rPr>
        <w:t>위하여</w:t>
      </w:r>
      <w:r w:rsidRPr="00F926F3">
        <w:rPr>
          <w:rFonts w:cs="Arial"/>
          <w:color w:val="000000" w:themeColor="text1"/>
        </w:rPr>
        <w:t xml:space="preserve"> </w:t>
      </w:r>
      <w:r w:rsidRPr="00F926F3">
        <w:rPr>
          <w:rFonts w:cs="Arial"/>
          <w:color w:val="000000" w:themeColor="text1"/>
        </w:rPr>
        <w:t>다음의</w:t>
      </w:r>
      <w:r w:rsidRPr="00F926F3">
        <w:rPr>
          <w:rFonts w:cs="Arial"/>
          <w:color w:val="000000" w:themeColor="text1"/>
        </w:rPr>
        <w:t xml:space="preserve"> </w:t>
      </w:r>
      <w:r w:rsidRPr="00F926F3">
        <w:rPr>
          <w:rFonts w:cs="Arial"/>
          <w:color w:val="000000" w:themeColor="text1"/>
        </w:rPr>
        <w:t>용어와</w:t>
      </w:r>
      <w:r w:rsidRPr="00F926F3">
        <w:rPr>
          <w:rFonts w:cs="Arial"/>
          <w:color w:val="000000" w:themeColor="text1"/>
        </w:rPr>
        <w:t xml:space="preserve"> </w:t>
      </w:r>
      <w:r w:rsidRPr="00F926F3">
        <w:rPr>
          <w:rFonts w:cs="Arial"/>
          <w:color w:val="000000" w:themeColor="text1"/>
        </w:rPr>
        <w:t>정의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및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약어</w:t>
      </w:r>
      <w:r w:rsidRPr="00F926F3">
        <w:rPr>
          <w:rFonts w:cs="Arial"/>
          <w:color w:val="000000" w:themeColor="text1"/>
        </w:rPr>
        <w:t>를</w:t>
      </w:r>
      <w:r w:rsidRPr="00F926F3">
        <w:rPr>
          <w:rFonts w:cs="Arial"/>
          <w:color w:val="000000" w:themeColor="text1"/>
        </w:rPr>
        <w:t xml:space="preserve"> </w:t>
      </w:r>
      <w:r w:rsidRPr="00F926F3">
        <w:rPr>
          <w:rFonts w:cs="Arial"/>
          <w:color w:val="000000" w:themeColor="text1"/>
        </w:rPr>
        <w:t>적용한다</w:t>
      </w:r>
      <w:r w:rsidRPr="00F926F3">
        <w:rPr>
          <w:rFonts w:cs="Arial"/>
          <w:color w:val="000000" w:themeColor="text1"/>
        </w:rPr>
        <w:t>.</w:t>
      </w:r>
    </w:p>
    <w:p w14:paraId="06DA3719" w14:textId="77777777" w:rsidR="005B7B36" w:rsidRPr="00F926F3" w:rsidRDefault="005B7B36" w:rsidP="005B7B36">
      <w:pPr>
        <w:rPr>
          <w:rFonts w:cs="Arial"/>
          <w:color w:val="000000" w:themeColor="text1"/>
        </w:rPr>
      </w:pPr>
    </w:p>
    <w:p w14:paraId="7C80719A" w14:textId="77777777" w:rsidR="005B7B36" w:rsidRPr="00F926F3" w:rsidRDefault="005B7B36" w:rsidP="005B7B36">
      <w:pPr>
        <w:pStyle w:val="24"/>
        <w:tabs>
          <w:tab w:val="clear" w:pos="0"/>
        </w:tabs>
        <w:rPr>
          <w:rFonts w:cs="Arial"/>
          <w:color w:val="000000" w:themeColor="text1"/>
          <w:lang w:eastAsia="ko-KR"/>
        </w:rPr>
      </w:pPr>
      <w:bookmarkStart w:id="14" w:name="_Toc454458087"/>
      <w:bookmarkStart w:id="15" w:name="_Toc465876644"/>
      <w:bookmarkStart w:id="16" w:name="_Toc466291700"/>
      <w:bookmarkStart w:id="17" w:name="_Toc466303099"/>
      <w:bookmarkStart w:id="18" w:name="_Toc499715677"/>
      <w:r w:rsidRPr="00F926F3">
        <w:rPr>
          <w:rFonts w:cs="Arial"/>
          <w:color w:val="000000" w:themeColor="text1"/>
          <w:lang w:eastAsia="ko-KR"/>
        </w:rPr>
        <w:t>용어</w:t>
      </w:r>
      <w:r w:rsidRPr="00F926F3">
        <w:rPr>
          <w:rFonts w:cs="Arial" w:hint="eastAsia"/>
          <w:color w:val="000000" w:themeColor="text1"/>
          <w:lang w:eastAsia="ko-KR"/>
        </w:rPr>
        <w:t>와</w:t>
      </w:r>
      <w:r w:rsidRPr="00F926F3">
        <w:rPr>
          <w:rFonts w:cs="Arial"/>
          <w:color w:val="000000" w:themeColor="text1"/>
          <w:lang w:eastAsia="ko-KR"/>
        </w:rPr>
        <w:t xml:space="preserve"> </w:t>
      </w:r>
      <w:r w:rsidRPr="00F926F3">
        <w:rPr>
          <w:rFonts w:cs="Arial"/>
          <w:color w:val="000000" w:themeColor="text1"/>
          <w:lang w:eastAsia="ko-KR"/>
        </w:rPr>
        <w:t>정의</w:t>
      </w:r>
      <w:bookmarkEnd w:id="14"/>
      <w:bookmarkEnd w:id="15"/>
      <w:bookmarkEnd w:id="16"/>
      <w:bookmarkEnd w:id="17"/>
      <w:bookmarkEnd w:id="18"/>
    </w:p>
    <w:p w14:paraId="669311A3" w14:textId="77777777" w:rsidR="005B7B36" w:rsidRDefault="005B7B36" w:rsidP="005B7B36">
      <w:pPr>
        <w:rPr>
          <w:rFonts w:cs="Arial"/>
          <w:color w:val="000000" w:themeColor="text1"/>
          <w:lang w:val="de-DE"/>
        </w:rPr>
      </w:pPr>
    </w:p>
    <w:p w14:paraId="33187B40" w14:textId="77777777" w:rsidR="00D76BC1" w:rsidRDefault="00D76BC1" w:rsidP="005B7B36">
      <w:pPr>
        <w:rPr>
          <w:rFonts w:cs="Arial"/>
          <w:color w:val="000000" w:themeColor="text1"/>
          <w:lang w:val="de-DE"/>
        </w:rPr>
      </w:pPr>
      <w:r>
        <w:rPr>
          <w:rFonts w:cs="Arial" w:hint="eastAsia"/>
          <w:color w:val="000000" w:themeColor="text1"/>
          <w:lang w:val="de-DE"/>
        </w:rPr>
        <w:t>해당사항</w:t>
      </w:r>
      <w:r>
        <w:rPr>
          <w:rFonts w:cs="Arial" w:hint="eastAsia"/>
          <w:color w:val="000000" w:themeColor="text1"/>
          <w:lang w:val="de-DE"/>
        </w:rPr>
        <w:t xml:space="preserve"> </w:t>
      </w:r>
      <w:r>
        <w:rPr>
          <w:rFonts w:cs="Arial" w:hint="eastAsia"/>
          <w:color w:val="000000" w:themeColor="text1"/>
          <w:lang w:val="de-DE"/>
        </w:rPr>
        <w:t>없음</w:t>
      </w:r>
    </w:p>
    <w:p w14:paraId="4D3D0258" w14:textId="77777777" w:rsidR="009878C2" w:rsidRPr="00F926F3" w:rsidRDefault="009878C2" w:rsidP="005B7B36">
      <w:pPr>
        <w:rPr>
          <w:rFonts w:cs="Arial"/>
          <w:color w:val="000000" w:themeColor="text1"/>
          <w:lang w:val="en-US"/>
        </w:rPr>
      </w:pPr>
    </w:p>
    <w:p w14:paraId="388FB75F" w14:textId="77777777" w:rsidR="000909E4" w:rsidRPr="00F926F3" w:rsidRDefault="000909E4" w:rsidP="000909E4">
      <w:pPr>
        <w:pStyle w:val="24"/>
        <w:rPr>
          <w:color w:val="000000" w:themeColor="text1"/>
        </w:rPr>
      </w:pPr>
      <w:bookmarkStart w:id="19" w:name="_Toc465876645"/>
      <w:bookmarkStart w:id="20" w:name="_Toc466291701"/>
      <w:bookmarkStart w:id="21" w:name="_Toc466303100"/>
      <w:bookmarkStart w:id="22" w:name="_Toc499715678"/>
      <w:r w:rsidRPr="00F926F3">
        <w:rPr>
          <w:rFonts w:hint="eastAsia"/>
          <w:color w:val="000000" w:themeColor="text1"/>
        </w:rPr>
        <w:t>약어</w:t>
      </w:r>
      <w:bookmarkEnd w:id="19"/>
      <w:bookmarkEnd w:id="20"/>
      <w:bookmarkEnd w:id="21"/>
      <w:bookmarkEnd w:id="22"/>
    </w:p>
    <w:p w14:paraId="7C7A8356" w14:textId="77777777" w:rsidR="000909E4" w:rsidRDefault="000909E4" w:rsidP="005B7B36">
      <w:pPr>
        <w:rPr>
          <w:rFonts w:cs="Arial"/>
          <w:color w:val="000000" w:themeColor="text1"/>
          <w:lang w:val="en-US"/>
        </w:rPr>
      </w:pPr>
    </w:p>
    <w:p w14:paraId="030D738E" w14:textId="77777777" w:rsidR="00D76BC1" w:rsidRPr="00D76BC1" w:rsidRDefault="00D76BC1" w:rsidP="00D76BC1">
      <w:pPr>
        <w:rPr>
          <w:rFonts w:cs="Arial"/>
          <w:color w:val="000000" w:themeColor="text1"/>
          <w:lang w:val="en-US"/>
        </w:rPr>
      </w:pPr>
      <w:r w:rsidRPr="00D76BC1">
        <w:rPr>
          <w:rFonts w:cs="Arial" w:hint="eastAsia"/>
          <w:color w:val="000000" w:themeColor="text1"/>
          <w:lang w:val="en-US"/>
        </w:rPr>
        <w:t>ASN.1</w:t>
      </w:r>
      <w:r w:rsidRPr="00D76BC1">
        <w:rPr>
          <w:rFonts w:cs="Arial" w:hint="eastAsia"/>
          <w:color w:val="000000" w:themeColor="text1"/>
          <w:lang w:val="en-US"/>
        </w:rPr>
        <w:tab/>
        <w:t>Abstract Syntax Notation One</w:t>
      </w:r>
    </w:p>
    <w:p w14:paraId="3616C50F" w14:textId="77777777" w:rsidR="00D76BC1" w:rsidRPr="00D76BC1" w:rsidRDefault="00D76BC1" w:rsidP="00D76BC1">
      <w:pPr>
        <w:rPr>
          <w:rFonts w:cs="Arial"/>
          <w:color w:val="000000" w:themeColor="text1"/>
          <w:lang w:val="en-US"/>
        </w:rPr>
      </w:pPr>
      <w:r w:rsidRPr="00D76BC1">
        <w:rPr>
          <w:rFonts w:cs="Arial" w:hint="eastAsia"/>
          <w:color w:val="000000" w:themeColor="text1"/>
          <w:lang w:val="en-US"/>
        </w:rPr>
        <w:t>CAP</w:t>
      </w:r>
      <w:r w:rsidRPr="00D76BC1">
        <w:rPr>
          <w:rFonts w:cs="Arial" w:hint="eastAsia"/>
          <w:color w:val="000000" w:themeColor="text1"/>
          <w:lang w:val="en-US"/>
        </w:rPr>
        <w:tab/>
        <w:t>Common Alerting Protocol</w:t>
      </w:r>
    </w:p>
    <w:p w14:paraId="2292AC51" w14:textId="77777777" w:rsidR="00D76BC1" w:rsidRPr="00D76BC1" w:rsidRDefault="00D76BC1" w:rsidP="00D76BC1">
      <w:pPr>
        <w:rPr>
          <w:rFonts w:cs="Arial"/>
          <w:color w:val="000000" w:themeColor="text1"/>
          <w:lang w:val="en-US"/>
        </w:rPr>
      </w:pPr>
      <w:r w:rsidRPr="00D76BC1">
        <w:rPr>
          <w:rFonts w:cs="Arial" w:hint="eastAsia"/>
          <w:color w:val="000000" w:themeColor="text1"/>
          <w:lang w:val="en-US"/>
        </w:rPr>
        <w:t>EAS</w:t>
      </w:r>
      <w:r w:rsidRPr="00D76BC1">
        <w:rPr>
          <w:rFonts w:cs="Arial" w:hint="eastAsia"/>
          <w:color w:val="000000" w:themeColor="text1"/>
          <w:lang w:val="en-US"/>
        </w:rPr>
        <w:tab/>
        <w:t>Weather radio and the Emergency Alert System</w:t>
      </w:r>
    </w:p>
    <w:p w14:paraId="6FE95E10" w14:textId="77777777" w:rsidR="00D76BC1" w:rsidRPr="00D76BC1" w:rsidRDefault="00D76BC1" w:rsidP="00D76BC1">
      <w:pPr>
        <w:rPr>
          <w:rFonts w:cs="Arial"/>
          <w:color w:val="000000" w:themeColor="text1"/>
          <w:lang w:val="en-US"/>
        </w:rPr>
      </w:pPr>
      <w:r w:rsidRPr="00D76BC1">
        <w:rPr>
          <w:rFonts w:cs="Arial" w:hint="eastAsia"/>
          <w:color w:val="000000" w:themeColor="text1"/>
          <w:lang w:val="en-US"/>
        </w:rPr>
        <w:t>MIME</w:t>
      </w:r>
      <w:r w:rsidRPr="00D76BC1">
        <w:rPr>
          <w:rFonts w:cs="Arial" w:hint="eastAsia"/>
          <w:color w:val="000000" w:themeColor="text1"/>
          <w:lang w:val="en-US"/>
        </w:rPr>
        <w:tab/>
        <w:t>Multipurpose Internet Mail Extensions</w:t>
      </w:r>
    </w:p>
    <w:p w14:paraId="66CA8651" w14:textId="77777777" w:rsidR="00D76BC1" w:rsidRPr="00D76BC1" w:rsidRDefault="00D76BC1" w:rsidP="00D76BC1">
      <w:pPr>
        <w:rPr>
          <w:rFonts w:cs="Arial"/>
          <w:color w:val="000000" w:themeColor="text1"/>
          <w:lang w:val="en-US"/>
        </w:rPr>
      </w:pPr>
      <w:r w:rsidRPr="00D76BC1">
        <w:rPr>
          <w:rFonts w:cs="Arial" w:hint="eastAsia"/>
          <w:color w:val="000000" w:themeColor="text1"/>
          <w:lang w:val="en-US"/>
        </w:rPr>
        <w:t>SAME</w:t>
      </w:r>
      <w:r w:rsidRPr="00D76BC1">
        <w:rPr>
          <w:rFonts w:cs="Arial" w:hint="eastAsia"/>
          <w:color w:val="000000" w:themeColor="text1"/>
          <w:lang w:val="en-US"/>
        </w:rPr>
        <w:tab/>
        <w:t>Specific Area Message Encoding</w:t>
      </w:r>
    </w:p>
    <w:p w14:paraId="028FD108" w14:textId="77777777" w:rsidR="00D76BC1" w:rsidRPr="00D76BC1" w:rsidRDefault="00D76BC1" w:rsidP="00D76BC1">
      <w:pPr>
        <w:rPr>
          <w:rFonts w:cs="Arial"/>
          <w:color w:val="000000" w:themeColor="text1"/>
          <w:lang w:val="en-US"/>
        </w:rPr>
      </w:pPr>
      <w:r w:rsidRPr="00D76BC1">
        <w:rPr>
          <w:rFonts w:cs="Arial" w:hint="eastAsia"/>
          <w:color w:val="000000" w:themeColor="text1"/>
          <w:lang w:val="en-US"/>
        </w:rPr>
        <w:t>URI</w:t>
      </w:r>
      <w:r w:rsidRPr="00D76BC1">
        <w:rPr>
          <w:rFonts w:cs="Arial" w:hint="eastAsia"/>
          <w:color w:val="000000" w:themeColor="text1"/>
          <w:lang w:val="en-US"/>
        </w:rPr>
        <w:tab/>
      </w:r>
      <w:r w:rsidRPr="00D76BC1">
        <w:rPr>
          <w:rFonts w:cs="Arial" w:hint="eastAsia"/>
          <w:color w:val="000000" w:themeColor="text1"/>
          <w:lang w:val="en-US"/>
        </w:rPr>
        <w:tab/>
        <w:t>Uniform Resource Identifier</w:t>
      </w:r>
    </w:p>
    <w:p w14:paraId="6252E031" w14:textId="77777777" w:rsidR="00D76BC1" w:rsidRPr="00D76BC1" w:rsidRDefault="00D76BC1" w:rsidP="00D76BC1">
      <w:pPr>
        <w:rPr>
          <w:rFonts w:cs="Arial"/>
          <w:color w:val="000000" w:themeColor="text1"/>
          <w:lang w:val="en-US"/>
        </w:rPr>
      </w:pPr>
      <w:r w:rsidRPr="00D76BC1">
        <w:rPr>
          <w:rFonts w:cs="Arial" w:hint="eastAsia"/>
          <w:color w:val="000000" w:themeColor="text1"/>
          <w:lang w:val="en-US"/>
        </w:rPr>
        <w:t>XML</w:t>
      </w:r>
      <w:r w:rsidRPr="00D76BC1">
        <w:rPr>
          <w:rFonts w:cs="Arial" w:hint="eastAsia"/>
          <w:color w:val="000000" w:themeColor="text1"/>
          <w:lang w:val="en-US"/>
        </w:rPr>
        <w:tab/>
        <w:t>eXtensible Markup Language</w:t>
      </w:r>
    </w:p>
    <w:p w14:paraId="206FB22A" w14:textId="77777777" w:rsidR="00D76BC1" w:rsidRPr="00F926F3" w:rsidRDefault="00D76BC1" w:rsidP="00D76BC1">
      <w:pPr>
        <w:rPr>
          <w:rFonts w:cs="Arial"/>
          <w:color w:val="000000" w:themeColor="text1"/>
          <w:lang w:val="en-US"/>
        </w:rPr>
      </w:pPr>
      <w:r w:rsidRPr="00D76BC1">
        <w:rPr>
          <w:rFonts w:cs="Arial" w:hint="eastAsia"/>
          <w:color w:val="000000" w:themeColor="text1"/>
          <w:lang w:val="en-US"/>
        </w:rPr>
        <w:t>XSD</w:t>
      </w:r>
      <w:r w:rsidRPr="00D76BC1">
        <w:rPr>
          <w:rFonts w:cs="Arial" w:hint="eastAsia"/>
          <w:color w:val="000000" w:themeColor="text1"/>
          <w:lang w:val="en-US"/>
        </w:rPr>
        <w:tab/>
        <w:t>XML Schema Definition XML</w:t>
      </w:r>
    </w:p>
    <w:p w14:paraId="7812B11F" w14:textId="77777777" w:rsidR="000909E4" w:rsidRPr="00F926F3" w:rsidRDefault="000909E4" w:rsidP="005B7B36">
      <w:pPr>
        <w:rPr>
          <w:rFonts w:cs="Arial"/>
          <w:color w:val="000000" w:themeColor="text1"/>
          <w:lang w:val="en-US"/>
        </w:rPr>
      </w:pPr>
    </w:p>
    <w:p w14:paraId="0021F77D" w14:textId="77777777" w:rsidR="005B7B36" w:rsidRPr="00F926F3" w:rsidRDefault="00D76BC1" w:rsidP="005B7B36">
      <w:pPr>
        <w:pStyle w:val="13"/>
        <w:rPr>
          <w:rFonts w:cs="Arial"/>
          <w:color w:val="000000" w:themeColor="text1"/>
        </w:rPr>
      </w:pPr>
      <w:bookmarkStart w:id="23" w:name="_Toc454458088"/>
      <w:bookmarkStart w:id="24" w:name="_Toc499715679"/>
      <w:r>
        <w:rPr>
          <w:rFonts w:cs="Arial" w:hint="eastAsia"/>
          <w:color w:val="000000" w:themeColor="text1"/>
          <w:lang w:eastAsia="ko-KR"/>
        </w:rPr>
        <w:t>문서</w:t>
      </w:r>
      <w:r>
        <w:rPr>
          <w:rFonts w:cs="Arial" w:hint="eastAsia"/>
          <w:color w:val="000000" w:themeColor="text1"/>
          <w:lang w:eastAsia="ko-KR"/>
        </w:rPr>
        <w:t xml:space="preserve"> </w:t>
      </w:r>
      <w:r>
        <w:rPr>
          <w:rFonts w:cs="Arial" w:hint="eastAsia"/>
          <w:color w:val="000000" w:themeColor="text1"/>
          <w:lang w:eastAsia="ko-KR"/>
        </w:rPr>
        <w:t>내에</w:t>
      </w:r>
      <w:r>
        <w:rPr>
          <w:rFonts w:cs="Arial" w:hint="eastAsia"/>
          <w:color w:val="000000" w:themeColor="text1"/>
          <w:lang w:eastAsia="ko-KR"/>
        </w:rPr>
        <w:t xml:space="preserve"> </w:t>
      </w:r>
      <w:r>
        <w:rPr>
          <w:rFonts w:cs="Arial" w:hint="eastAsia"/>
          <w:color w:val="000000" w:themeColor="text1"/>
          <w:lang w:eastAsia="ko-KR"/>
        </w:rPr>
        <w:t>합의된</w:t>
      </w:r>
      <w:r>
        <w:rPr>
          <w:rFonts w:cs="Arial" w:hint="eastAsia"/>
          <w:color w:val="000000" w:themeColor="text1"/>
          <w:lang w:eastAsia="ko-KR"/>
        </w:rPr>
        <w:t xml:space="preserve"> </w:t>
      </w:r>
      <w:r>
        <w:rPr>
          <w:rFonts w:cs="Arial" w:hint="eastAsia"/>
          <w:color w:val="000000" w:themeColor="text1"/>
          <w:lang w:eastAsia="ko-KR"/>
        </w:rPr>
        <w:t>사항</w:t>
      </w:r>
      <w:bookmarkEnd w:id="23"/>
      <w:bookmarkEnd w:id="24"/>
    </w:p>
    <w:p w14:paraId="32202863" w14:textId="77777777" w:rsidR="005B7B36" w:rsidRDefault="005B7B36" w:rsidP="005B7B36">
      <w:pPr>
        <w:rPr>
          <w:rFonts w:cs="Arial"/>
          <w:color w:val="000000" w:themeColor="text1"/>
        </w:rPr>
      </w:pPr>
    </w:p>
    <w:p w14:paraId="16BA3DBA" w14:textId="77777777" w:rsidR="00D76BC1" w:rsidRPr="00641AC5" w:rsidRDefault="00D76BC1" w:rsidP="00D76BC1">
      <w:pPr>
        <w:rPr>
          <w:lang w:val="en-US"/>
        </w:rPr>
      </w:pPr>
      <w:r>
        <w:rPr>
          <w:rFonts w:hint="eastAsia"/>
          <w:lang w:val="en-US"/>
        </w:rPr>
        <w:t>이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표준은</w:t>
      </w:r>
      <w:r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전체적으로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경고</w:t>
      </w:r>
      <w:r w:rsidRPr="00AE3D8C">
        <w:rPr>
          <w:rFonts w:hint="eastAsia"/>
          <w:lang w:val="en-US"/>
        </w:rPr>
        <w:t xml:space="preserve">(warning), </w:t>
      </w:r>
      <w:r w:rsidRPr="00AE3D8C">
        <w:rPr>
          <w:rFonts w:hint="eastAsia"/>
          <w:lang w:val="en-US"/>
        </w:rPr>
        <w:t>경보</w:t>
      </w:r>
      <w:r w:rsidRPr="00AE3D8C">
        <w:rPr>
          <w:rFonts w:hint="eastAsia"/>
          <w:lang w:val="en-US"/>
        </w:rPr>
        <w:t xml:space="preserve">(alert), </w:t>
      </w:r>
      <w:r w:rsidRPr="00AE3D8C">
        <w:rPr>
          <w:rFonts w:hint="eastAsia"/>
          <w:lang w:val="en-US"/>
        </w:rPr>
        <w:t>통보</w:t>
      </w:r>
      <w:r w:rsidRPr="00AE3D8C">
        <w:rPr>
          <w:rFonts w:hint="eastAsia"/>
          <w:lang w:val="en-US"/>
        </w:rPr>
        <w:t>(notification)</w:t>
      </w:r>
      <w:r w:rsidRPr="00AE3D8C">
        <w:rPr>
          <w:rFonts w:hint="eastAsia"/>
          <w:lang w:val="en-US"/>
        </w:rPr>
        <w:t>가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상호변화적</w:t>
      </w:r>
      <w:r w:rsidRPr="00AE3D8C">
        <w:rPr>
          <w:rFonts w:hint="eastAsia"/>
          <w:lang w:val="en-US"/>
        </w:rPr>
        <w:t>(</w:t>
      </w:r>
      <w:r w:rsidRPr="00AE3D8C">
        <w:rPr>
          <w:rFonts w:hint="eastAsia"/>
          <w:lang w:val="en-US"/>
        </w:rPr>
        <w:t>같은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의미</w:t>
      </w:r>
      <w:r w:rsidRPr="00AE3D8C">
        <w:rPr>
          <w:rFonts w:hint="eastAsia"/>
          <w:lang w:val="en-US"/>
        </w:rPr>
        <w:t xml:space="preserve">) </w:t>
      </w:r>
      <w:r w:rsidRPr="00AE3D8C">
        <w:rPr>
          <w:rFonts w:hint="eastAsia"/>
          <w:lang w:val="en-US"/>
        </w:rPr>
        <w:t>으로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사용된다</w:t>
      </w:r>
      <w:r w:rsidRPr="00AE3D8C">
        <w:rPr>
          <w:rFonts w:hint="eastAsia"/>
          <w:lang w:val="en-US"/>
        </w:rPr>
        <w:t>.</w:t>
      </w:r>
      <w:r w:rsidRPr="00641AC5">
        <w:rPr>
          <w:lang w:val="en-US"/>
        </w:rPr>
        <w:t xml:space="preserve"> </w:t>
      </w:r>
    </w:p>
    <w:p w14:paraId="01DECFAE" w14:textId="77777777" w:rsidR="00D76BC1" w:rsidRDefault="00D76BC1" w:rsidP="00D76BC1">
      <w:pPr>
        <w:rPr>
          <w:lang w:val="en-US"/>
        </w:rPr>
      </w:pPr>
      <w:r w:rsidRPr="00AE3D8C">
        <w:rPr>
          <w:rFonts w:hint="eastAsia"/>
          <w:lang w:val="en-US"/>
        </w:rPr>
        <w:t>“</w:t>
      </w:r>
      <w:r w:rsidR="000469FE">
        <w:rPr>
          <w:rFonts w:hint="eastAsia"/>
          <w:lang w:val="en-US"/>
        </w:rPr>
        <w:t>좌표</w:t>
      </w:r>
      <w:r w:rsidRPr="00AE3D8C">
        <w:rPr>
          <w:rFonts w:hint="eastAsia"/>
          <w:lang w:val="en-US"/>
        </w:rPr>
        <w:t>(coordinate pair)</w:t>
      </w:r>
      <w:r w:rsidRPr="00AE3D8C">
        <w:rPr>
          <w:rFonts w:hint="eastAsia"/>
          <w:lang w:val="en-US"/>
        </w:rPr>
        <w:t>”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용어는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“</w:t>
      </w:r>
      <w:r w:rsidRPr="00AE3D8C">
        <w:rPr>
          <w:rFonts w:hint="eastAsia"/>
          <w:lang w:val="en-US"/>
        </w:rPr>
        <w:t>[</w:t>
      </w:r>
      <w:r w:rsidRPr="00AE3D8C">
        <w:rPr>
          <w:rFonts w:hint="eastAsia"/>
          <w:lang w:val="en-US"/>
        </w:rPr>
        <w:t>위도</w:t>
      </w:r>
      <w:r w:rsidRPr="00AE3D8C">
        <w:rPr>
          <w:rFonts w:hint="eastAsia"/>
          <w:lang w:val="en-US"/>
        </w:rPr>
        <w:t>],[</w:t>
      </w:r>
      <w:r w:rsidRPr="00AE3D8C">
        <w:rPr>
          <w:rFonts w:hint="eastAsia"/>
          <w:lang w:val="en-US"/>
        </w:rPr>
        <w:t>경도</w:t>
      </w:r>
      <w:r w:rsidRPr="00AE3D8C">
        <w:rPr>
          <w:rFonts w:hint="eastAsia"/>
          <w:lang w:val="en-US"/>
        </w:rPr>
        <w:t>]</w:t>
      </w:r>
      <w:r w:rsidRPr="00AE3D8C">
        <w:rPr>
          <w:rFonts w:hint="eastAsia"/>
          <w:lang w:val="en-US"/>
        </w:rPr>
        <w:t>”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구성과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같이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특정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지역을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나타내기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위한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십진수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값의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콤마범위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쌍으로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사용된다</w:t>
      </w:r>
      <w:r w:rsidRPr="00AE3D8C">
        <w:rPr>
          <w:rFonts w:hint="eastAsia"/>
          <w:lang w:val="en-US"/>
        </w:rPr>
        <w:t xml:space="preserve">. </w:t>
      </w:r>
      <w:r w:rsidRPr="00AE3D8C">
        <w:rPr>
          <w:rFonts w:hint="eastAsia"/>
          <w:lang w:val="en-US"/>
        </w:rPr>
        <w:t>남반구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위도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및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서반구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경도는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인식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수단으로</w:t>
      </w:r>
      <w:r w:rsidRPr="00AE3D8C">
        <w:rPr>
          <w:rFonts w:hint="eastAsia"/>
          <w:lang w:val="en-US"/>
        </w:rPr>
        <w:t xml:space="preserve"> </w:t>
      </w:r>
      <w:r w:rsidRPr="00AE3D8C">
        <w:rPr>
          <w:rFonts w:hint="eastAsia"/>
          <w:lang w:val="en-US"/>
        </w:rPr>
        <w:t>표기된다</w:t>
      </w:r>
      <w:r w:rsidRPr="00AE3D8C">
        <w:rPr>
          <w:rFonts w:hint="eastAsia"/>
          <w:lang w:val="en-US"/>
        </w:rPr>
        <w:t>.</w:t>
      </w:r>
    </w:p>
    <w:p w14:paraId="5BD20825" w14:textId="77777777" w:rsidR="00D76BC1" w:rsidRPr="00FC3A08" w:rsidRDefault="00D76BC1" w:rsidP="00D76BC1"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표준</w:t>
      </w:r>
      <w:r>
        <w:rPr>
          <w:rFonts w:hint="eastAsia"/>
        </w:rPr>
        <w:t xml:space="preserve"> </w:t>
      </w:r>
      <w:r w:rsidRPr="00FC3A08">
        <w:rPr>
          <w:rFonts w:hint="eastAsia"/>
        </w:rPr>
        <w:t>내에</w:t>
      </w:r>
      <w:r w:rsidRPr="00FC3A08">
        <w:rPr>
          <w:rFonts w:hint="eastAsia"/>
        </w:rPr>
        <w:t xml:space="preserve"> </w:t>
      </w:r>
      <w:r w:rsidRPr="00FC3A08">
        <w:rPr>
          <w:rFonts w:hint="eastAsia"/>
        </w:rPr>
        <w:t>있는</w:t>
      </w:r>
      <w:r w:rsidRPr="00FC3A08">
        <w:rPr>
          <w:rFonts w:hint="eastAsia"/>
        </w:rPr>
        <w:t xml:space="preserve"> XML </w:t>
      </w:r>
      <w:r w:rsidRPr="00FC3A08">
        <w:rPr>
          <w:rFonts w:hint="eastAsia"/>
        </w:rPr>
        <w:t>엘리멘트는</w:t>
      </w:r>
      <w:r w:rsidRPr="00FC3A08">
        <w:rPr>
          <w:rFonts w:hint="eastAsia"/>
        </w:rPr>
        <w:t xml:space="preserve"> </w:t>
      </w:r>
      <w:r w:rsidRPr="00FC3A08">
        <w:rPr>
          <w:rFonts w:hint="eastAsia"/>
        </w:rPr>
        <w:t>볼드체로</w:t>
      </w:r>
      <w:r w:rsidRPr="00FC3A08">
        <w:rPr>
          <w:rFonts w:hint="eastAsia"/>
        </w:rPr>
        <w:t xml:space="preserve"> </w:t>
      </w:r>
      <w:r w:rsidRPr="00FC3A08">
        <w:rPr>
          <w:rFonts w:hint="eastAsia"/>
        </w:rPr>
        <w:t>기술한다</w:t>
      </w:r>
      <w:r w:rsidRPr="00FC3A08">
        <w:rPr>
          <w:rFonts w:hint="eastAsia"/>
        </w:rPr>
        <w:t>.</w:t>
      </w:r>
    </w:p>
    <w:p w14:paraId="238F6DA7" w14:textId="77777777" w:rsidR="00CF3000" w:rsidRDefault="00CF3000" w:rsidP="009878C2">
      <w:pPr>
        <w:rPr>
          <w:rFonts w:cs="Arial"/>
          <w:color w:val="000000" w:themeColor="text1"/>
        </w:rPr>
      </w:pPr>
    </w:p>
    <w:p w14:paraId="506E73F6" w14:textId="77777777" w:rsidR="00CF3000" w:rsidRDefault="00D76BC1" w:rsidP="00CF3000">
      <w:pPr>
        <w:pStyle w:val="13"/>
      </w:pPr>
      <w:bookmarkStart w:id="25" w:name="_Toc499715680"/>
      <w:r>
        <w:rPr>
          <w:rFonts w:hint="eastAsia"/>
          <w:lang w:eastAsia="ko-KR"/>
        </w:rPr>
        <w:t>설계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원칙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개념</w:t>
      </w:r>
      <w:bookmarkEnd w:id="25"/>
    </w:p>
    <w:p w14:paraId="38638B78" w14:textId="77777777" w:rsidR="00CF3000" w:rsidRDefault="00CF3000" w:rsidP="009878C2">
      <w:pPr>
        <w:rPr>
          <w:rFonts w:cs="Arial"/>
          <w:color w:val="000000" w:themeColor="text1"/>
          <w:lang w:val="de-DE"/>
        </w:rPr>
      </w:pPr>
    </w:p>
    <w:p w14:paraId="5DEA5209" w14:textId="77777777" w:rsidR="00D76BC1" w:rsidRPr="00D76BC1" w:rsidRDefault="00D76BC1" w:rsidP="00D76BC1">
      <w:pPr>
        <w:rPr>
          <w:rFonts w:cs="Arial"/>
          <w:color w:val="000000" w:themeColor="text1"/>
          <w:lang w:val="de-DE"/>
        </w:rPr>
      </w:pPr>
      <w:r>
        <w:rPr>
          <w:rFonts w:cs="Arial" w:hint="eastAsia"/>
          <w:color w:val="000000" w:themeColor="text1"/>
          <w:lang w:val="de-DE"/>
        </w:rPr>
        <w:t>이</w:t>
      </w:r>
      <w:r>
        <w:rPr>
          <w:rFonts w:cs="Arial" w:hint="eastAsia"/>
          <w:color w:val="000000" w:themeColor="text1"/>
          <w:lang w:val="de-DE"/>
        </w:rPr>
        <w:t xml:space="preserve"> </w:t>
      </w:r>
      <w:r w:rsidRPr="00D76BC1">
        <w:rPr>
          <w:rFonts w:cs="Arial" w:hint="eastAsia"/>
          <w:color w:val="000000" w:themeColor="text1"/>
          <w:lang w:val="de-DE"/>
        </w:rPr>
        <w:t>절은</w:t>
      </w:r>
      <w:r w:rsidRPr="00D76BC1">
        <w:rPr>
          <w:rFonts w:cs="Arial" w:hint="eastAsia"/>
          <w:color w:val="000000" w:themeColor="text1"/>
          <w:lang w:val="de-DE"/>
        </w:rPr>
        <w:t xml:space="preserve"> </w:t>
      </w:r>
      <w:r w:rsidRPr="00D76BC1">
        <w:rPr>
          <w:rFonts w:cs="Arial" w:hint="eastAsia"/>
          <w:color w:val="000000" w:themeColor="text1"/>
          <w:lang w:val="de-DE"/>
        </w:rPr>
        <w:t>참고사항이다</w:t>
      </w:r>
      <w:r w:rsidRPr="00D76BC1">
        <w:rPr>
          <w:rFonts w:cs="Arial" w:hint="eastAsia"/>
          <w:color w:val="000000" w:themeColor="text1"/>
          <w:lang w:val="de-DE"/>
        </w:rPr>
        <w:t xml:space="preserve">. </w:t>
      </w:r>
    </w:p>
    <w:p w14:paraId="0159FC23" w14:textId="77777777" w:rsidR="00D76BC1" w:rsidRDefault="00D76BC1" w:rsidP="00D76BC1">
      <w:pPr>
        <w:rPr>
          <w:rFonts w:cs="Arial"/>
          <w:color w:val="000000" w:themeColor="text1"/>
          <w:lang w:val="de-DE"/>
        </w:rPr>
      </w:pPr>
      <w:r>
        <w:rPr>
          <w:rFonts w:cs="Arial" w:hint="eastAsia"/>
          <w:color w:val="000000" w:themeColor="text1"/>
          <w:lang w:val="de-DE"/>
        </w:rPr>
        <w:t>이</w:t>
      </w:r>
      <w:r w:rsidRPr="00D76BC1">
        <w:rPr>
          <w:rFonts w:cs="Arial" w:hint="eastAsia"/>
          <w:color w:val="000000" w:themeColor="text1"/>
          <w:lang w:val="de-DE"/>
        </w:rPr>
        <w:t xml:space="preserve"> </w:t>
      </w:r>
      <w:r w:rsidRPr="00D76BC1">
        <w:rPr>
          <w:rFonts w:cs="Arial" w:hint="eastAsia"/>
          <w:color w:val="000000" w:themeColor="text1"/>
          <w:lang w:val="de-DE"/>
        </w:rPr>
        <w:t>절은</w:t>
      </w:r>
      <w:r w:rsidRPr="00D76BC1">
        <w:rPr>
          <w:rFonts w:cs="Arial" w:hint="eastAsia"/>
          <w:color w:val="000000" w:themeColor="text1"/>
          <w:lang w:val="de-DE"/>
        </w:rPr>
        <w:t xml:space="preserve"> CAP </w:t>
      </w:r>
      <w:r w:rsidRPr="00D76BC1">
        <w:rPr>
          <w:rFonts w:cs="Arial" w:hint="eastAsia"/>
          <w:color w:val="000000" w:themeColor="text1"/>
          <w:lang w:val="de-DE"/>
        </w:rPr>
        <w:t>관련</w:t>
      </w:r>
      <w:r w:rsidRPr="00D76BC1">
        <w:rPr>
          <w:rFonts w:cs="Arial" w:hint="eastAsia"/>
          <w:color w:val="000000" w:themeColor="text1"/>
          <w:lang w:val="de-DE"/>
        </w:rPr>
        <w:t xml:space="preserve"> </w:t>
      </w:r>
      <w:r w:rsidRPr="00D76BC1">
        <w:rPr>
          <w:rFonts w:cs="Arial" w:hint="eastAsia"/>
          <w:color w:val="000000" w:themeColor="text1"/>
          <w:lang w:val="de-DE"/>
        </w:rPr>
        <w:t>설계</w:t>
      </w:r>
      <w:r w:rsidRPr="00D76BC1">
        <w:rPr>
          <w:rFonts w:cs="Arial" w:hint="eastAsia"/>
          <w:color w:val="000000" w:themeColor="text1"/>
          <w:lang w:val="de-DE"/>
        </w:rPr>
        <w:t xml:space="preserve"> </w:t>
      </w:r>
      <w:r w:rsidRPr="00D76BC1">
        <w:rPr>
          <w:rFonts w:cs="Arial" w:hint="eastAsia"/>
          <w:color w:val="000000" w:themeColor="text1"/>
          <w:lang w:val="de-DE"/>
        </w:rPr>
        <w:t>개념</w:t>
      </w:r>
      <w:r w:rsidRPr="00D76BC1">
        <w:rPr>
          <w:rFonts w:cs="Arial" w:hint="eastAsia"/>
          <w:color w:val="000000" w:themeColor="text1"/>
          <w:lang w:val="de-DE"/>
        </w:rPr>
        <w:t xml:space="preserve"> </w:t>
      </w:r>
      <w:r w:rsidRPr="00D76BC1">
        <w:rPr>
          <w:rFonts w:cs="Arial" w:hint="eastAsia"/>
          <w:color w:val="000000" w:themeColor="text1"/>
          <w:lang w:val="de-DE"/>
        </w:rPr>
        <w:t>및</w:t>
      </w:r>
      <w:r w:rsidRPr="00D76BC1">
        <w:rPr>
          <w:rFonts w:cs="Arial" w:hint="eastAsia"/>
          <w:color w:val="000000" w:themeColor="text1"/>
          <w:lang w:val="de-DE"/>
        </w:rPr>
        <w:t xml:space="preserve"> </w:t>
      </w:r>
      <w:r w:rsidRPr="00D76BC1">
        <w:rPr>
          <w:rFonts w:cs="Arial" w:hint="eastAsia"/>
          <w:color w:val="000000" w:themeColor="text1"/>
          <w:lang w:val="de-DE"/>
        </w:rPr>
        <w:t>원칙에</w:t>
      </w:r>
      <w:r w:rsidRPr="00D76BC1">
        <w:rPr>
          <w:rFonts w:cs="Arial" w:hint="eastAsia"/>
          <w:color w:val="000000" w:themeColor="text1"/>
          <w:lang w:val="de-DE"/>
        </w:rPr>
        <w:t xml:space="preserve"> </w:t>
      </w:r>
      <w:r w:rsidRPr="00D76BC1">
        <w:rPr>
          <w:rFonts w:cs="Arial" w:hint="eastAsia"/>
          <w:color w:val="000000" w:themeColor="text1"/>
          <w:lang w:val="de-DE"/>
        </w:rPr>
        <w:t>대해</w:t>
      </w:r>
      <w:r w:rsidRPr="00D76BC1">
        <w:rPr>
          <w:rFonts w:cs="Arial" w:hint="eastAsia"/>
          <w:color w:val="000000" w:themeColor="text1"/>
          <w:lang w:val="de-DE"/>
        </w:rPr>
        <w:t xml:space="preserve"> </w:t>
      </w:r>
      <w:r w:rsidRPr="00D76BC1">
        <w:rPr>
          <w:rFonts w:cs="Arial" w:hint="eastAsia"/>
          <w:color w:val="000000" w:themeColor="text1"/>
          <w:lang w:val="de-DE"/>
        </w:rPr>
        <w:t>간단히</w:t>
      </w:r>
      <w:r w:rsidRPr="00D76BC1">
        <w:rPr>
          <w:rFonts w:cs="Arial" w:hint="eastAsia"/>
          <w:color w:val="000000" w:themeColor="text1"/>
          <w:lang w:val="de-DE"/>
        </w:rPr>
        <w:t xml:space="preserve"> </w:t>
      </w:r>
      <w:r w:rsidRPr="00D76BC1">
        <w:rPr>
          <w:rFonts w:cs="Arial" w:hint="eastAsia"/>
          <w:color w:val="000000" w:themeColor="text1"/>
          <w:lang w:val="de-DE"/>
        </w:rPr>
        <w:t>기술한다</w:t>
      </w:r>
      <w:r w:rsidRPr="00D76BC1">
        <w:rPr>
          <w:rFonts w:cs="Arial" w:hint="eastAsia"/>
          <w:color w:val="000000" w:themeColor="text1"/>
          <w:lang w:val="de-DE"/>
        </w:rPr>
        <w:t>.</w:t>
      </w:r>
    </w:p>
    <w:p w14:paraId="742A8E86" w14:textId="77777777" w:rsidR="00D76BC1" w:rsidRPr="00D76BC1" w:rsidRDefault="00D76BC1" w:rsidP="00CF3000">
      <w:pPr>
        <w:rPr>
          <w:rFonts w:cs="Arial"/>
          <w:color w:val="000000" w:themeColor="text1"/>
          <w:lang w:val="de-DE"/>
        </w:rPr>
      </w:pPr>
    </w:p>
    <w:p w14:paraId="1FAA9348" w14:textId="77777777" w:rsidR="00D76BC1" w:rsidRDefault="00D76BC1" w:rsidP="00D76BC1">
      <w:pPr>
        <w:pStyle w:val="24"/>
      </w:pPr>
      <w:bookmarkStart w:id="26" w:name="_Toc499715681"/>
      <w:r>
        <w:rPr>
          <w:rFonts w:hint="eastAsia"/>
        </w:rPr>
        <w:t>설계</w:t>
      </w:r>
      <w:r>
        <w:rPr>
          <w:rFonts w:hint="eastAsia"/>
        </w:rPr>
        <w:t xml:space="preserve"> </w:t>
      </w:r>
      <w:r>
        <w:rPr>
          <w:rFonts w:hint="eastAsia"/>
        </w:rPr>
        <w:t>철학</w:t>
      </w:r>
      <w:bookmarkEnd w:id="26"/>
    </w:p>
    <w:p w14:paraId="6DE1060C" w14:textId="77777777" w:rsidR="00D76BC1" w:rsidRDefault="00D76BC1" w:rsidP="00CF3000">
      <w:pPr>
        <w:rPr>
          <w:rFonts w:cs="Arial"/>
          <w:color w:val="000000" w:themeColor="text1"/>
          <w:lang w:val="de-DE"/>
        </w:rPr>
      </w:pPr>
    </w:p>
    <w:p w14:paraId="6CB1F2D7" w14:textId="77777777" w:rsidR="006E6141" w:rsidRPr="006E6141" w:rsidRDefault="006E6141" w:rsidP="006E6141">
      <w:pPr>
        <w:rPr>
          <w:rFonts w:cs="Arial"/>
          <w:color w:val="000000" w:themeColor="text1"/>
          <w:lang w:val="de-DE"/>
        </w:rPr>
      </w:pPr>
      <w:r w:rsidRPr="006E6141">
        <w:rPr>
          <w:rFonts w:cs="Arial" w:hint="eastAsia"/>
          <w:color w:val="000000" w:themeColor="text1"/>
          <w:lang w:val="de-DE"/>
        </w:rPr>
        <w:t xml:space="preserve">CAP </w:t>
      </w:r>
      <w:r w:rsidRPr="006E6141">
        <w:rPr>
          <w:rFonts w:cs="Arial" w:hint="eastAsia"/>
          <w:color w:val="000000" w:themeColor="text1"/>
          <w:lang w:val="de-DE"/>
        </w:rPr>
        <w:t>경보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메시지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설계를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위해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다음과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같은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원칙들이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고려되었다</w:t>
      </w:r>
      <w:r w:rsidRPr="006E6141">
        <w:rPr>
          <w:rFonts w:cs="Arial" w:hint="eastAsia"/>
          <w:color w:val="000000" w:themeColor="text1"/>
          <w:lang w:val="de-DE"/>
        </w:rPr>
        <w:t xml:space="preserve">. </w:t>
      </w:r>
    </w:p>
    <w:p w14:paraId="01BE254F" w14:textId="77777777" w:rsidR="006E6141" w:rsidRDefault="006E6141" w:rsidP="006E6141">
      <w:pPr>
        <w:rPr>
          <w:rFonts w:cs="Arial"/>
          <w:color w:val="000000" w:themeColor="text1"/>
          <w:lang w:val="de-DE"/>
        </w:rPr>
      </w:pPr>
    </w:p>
    <w:p w14:paraId="76A9FD45" w14:textId="77777777" w:rsidR="006E6141" w:rsidRPr="006E6141" w:rsidRDefault="006E6141" w:rsidP="006E6141">
      <w:pPr>
        <w:ind w:left="300" w:hangingChars="150" w:hanging="300"/>
        <w:rPr>
          <w:rFonts w:cs="Arial"/>
          <w:color w:val="000000" w:themeColor="text1"/>
          <w:lang w:val="de-DE"/>
        </w:rPr>
      </w:pPr>
      <w:r>
        <w:rPr>
          <w:rFonts w:cs="Arial" w:hint="eastAsia"/>
          <w:color w:val="000000" w:themeColor="text1"/>
          <w:lang w:val="de-DE"/>
        </w:rPr>
        <w:t xml:space="preserve">a) </w:t>
      </w:r>
      <w:r w:rsidRPr="006E6141">
        <w:rPr>
          <w:rFonts w:cs="Arial" w:hint="eastAsia"/>
          <w:color w:val="000000" w:themeColor="text1"/>
          <w:lang w:val="de-DE"/>
        </w:rPr>
        <w:t>상호운용성</w:t>
      </w:r>
      <w:r w:rsidRPr="006E6141">
        <w:rPr>
          <w:rFonts w:cs="Arial" w:hint="eastAsia"/>
          <w:color w:val="000000" w:themeColor="text1"/>
          <w:lang w:val="de-DE"/>
        </w:rPr>
        <w:t xml:space="preserve">: </w:t>
      </w:r>
      <w:r w:rsidRPr="006E6141">
        <w:rPr>
          <w:rFonts w:cs="Arial" w:hint="eastAsia"/>
          <w:color w:val="000000" w:themeColor="text1"/>
          <w:lang w:val="de-DE"/>
        </w:rPr>
        <w:t>첫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번째이고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가장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중요함</w:t>
      </w:r>
      <w:r w:rsidRPr="006E6141">
        <w:rPr>
          <w:rFonts w:cs="Arial" w:hint="eastAsia"/>
          <w:color w:val="000000" w:themeColor="text1"/>
          <w:lang w:val="de-DE"/>
        </w:rPr>
        <w:t xml:space="preserve">, CAP </w:t>
      </w:r>
      <w:r w:rsidRPr="006E6141">
        <w:rPr>
          <w:rFonts w:cs="Arial" w:hint="eastAsia"/>
          <w:color w:val="000000" w:themeColor="text1"/>
          <w:lang w:val="de-DE"/>
        </w:rPr>
        <w:t>경보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메시지는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모든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종류의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위험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정보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시스템들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간에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통보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및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경보의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상호운용이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가능한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교환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수단이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제공되어야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한다</w:t>
      </w:r>
      <w:r w:rsidRPr="006E6141">
        <w:rPr>
          <w:rFonts w:cs="Arial" w:hint="eastAsia"/>
          <w:color w:val="000000" w:themeColor="text1"/>
          <w:lang w:val="de-DE"/>
        </w:rPr>
        <w:t xml:space="preserve">. </w:t>
      </w:r>
    </w:p>
    <w:p w14:paraId="72663B66" w14:textId="77777777" w:rsidR="006E6141" w:rsidRPr="006E6141" w:rsidRDefault="006E6141" w:rsidP="006E6141">
      <w:pPr>
        <w:ind w:left="300" w:hangingChars="150" w:hanging="300"/>
        <w:rPr>
          <w:rFonts w:cs="Arial"/>
          <w:color w:val="000000" w:themeColor="text1"/>
          <w:lang w:val="de-DE"/>
        </w:rPr>
      </w:pPr>
      <w:r>
        <w:rPr>
          <w:rFonts w:cs="Arial" w:hint="eastAsia"/>
          <w:color w:val="000000" w:themeColor="text1"/>
          <w:lang w:val="de-DE"/>
        </w:rPr>
        <w:t>b)</w:t>
      </w:r>
      <w:r>
        <w:rPr>
          <w:rFonts w:cs="Arial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완전성</w:t>
      </w:r>
      <w:r w:rsidRPr="006E6141">
        <w:rPr>
          <w:rFonts w:cs="Arial" w:hint="eastAsia"/>
          <w:color w:val="000000" w:themeColor="text1"/>
          <w:lang w:val="de-DE"/>
        </w:rPr>
        <w:t xml:space="preserve">: CAP </w:t>
      </w:r>
      <w:r w:rsidRPr="006E6141">
        <w:rPr>
          <w:rFonts w:cs="Arial" w:hint="eastAsia"/>
          <w:color w:val="000000" w:themeColor="text1"/>
          <w:lang w:val="de-DE"/>
        </w:rPr>
        <w:t>경보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메시지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포맷은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효율적인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공개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경보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메시지의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모든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엘리먼트가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제공되어야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한다</w:t>
      </w:r>
      <w:r w:rsidRPr="006E6141">
        <w:rPr>
          <w:rFonts w:cs="Arial" w:hint="eastAsia"/>
          <w:color w:val="000000" w:themeColor="text1"/>
          <w:lang w:val="de-DE"/>
        </w:rPr>
        <w:t xml:space="preserve">. </w:t>
      </w:r>
    </w:p>
    <w:p w14:paraId="5701A839" w14:textId="77777777" w:rsidR="006E6141" w:rsidRPr="006E6141" w:rsidRDefault="006E6141" w:rsidP="006E6141">
      <w:pPr>
        <w:ind w:left="300" w:hangingChars="150" w:hanging="300"/>
        <w:rPr>
          <w:rFonts w:cs="Arial"/>
          <w:color w:val="000000" w:themeColor="text1"/>
          <w:lang w:val="de-DE"/>
        </w:rPr>
      </w:pPr>
      <w:r>
        <w:rPr>
          <w:rFonts w:cs="Arial" w:hint="eastAsia"/>
          <w:color w:val="000000" w:themeColor="text1"/>
          <w:lang w:val="de-DE"/>
        </w:rPr>
        <w:t xml:space="preserve">c) </w:t>
      </w:r>
      <w:r w:rsidRPr="006E6141">
        <w:rPr>
          <w:rFonts w:cs="Arial" w:hint="eastAsia"/>
          <w:color w:val="000000" w:themeColor="text1"/>
          <w:lang w:val="de-DE"/>
        </w:rPr>
        <w:t>간단한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구현성</w:t>
      </w:r>
      <w:r w:rsidRPr="006E6141">
        <w:rPr>
          <w:rFonts w:cs="Arial" w:hint="eastAsia"/>
          <w:color w:val="000000" w:themeColor="text1"/>
          <w:lang w:val="de-DE"/>
        </w:rPr>
        <w:t xml:space="preserve">: </w:t>
      </w:r>
      <w:r w:rsidRPr="006E6141">
        <w:rPr>
          <w:rFonts w:cs="Arial" w:hint="eastAsia"/>
          <w:color w:val="000000" w:themeColor="text1"/>
          <w:lang w:val="de-DE"/>
        </w:rPr>
        <w:t>설계함에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있어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기술적인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구현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복잡도가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없어야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한다</w:t>
      </w:r>
      <w:r w:rsidRPr="006E6141">
        <w:rPr>
          <w:rFonts w:cs="Arial" w:hint="eastAsia"/>
          <w:color w:val="000000" w:themeColor="text1"/>
          <w:lang w:val="de-DE"/>
        </w:rPr>
        <w:t xml:space="preserve">. </w:t>
      </w:r>
    </w:p>
    <w:p w14:paraId="759F6965" w14:textId="77777777" w:rsidR="006E6141" w:rsidRPr="006E6141" w:rsidRDefault="006E6141" w:rsidP="006E6141">
      <w:pPr>
        <w:ind w:left="300" w:hangingChars="150" w:hanging="300"/>
        <w:rPr>
          <w:rFonts w:cs="Arial"/>
          <w:color w:val="000000" w:themeColor="text1"/>
          <w:lang w:val="de-DE"/>
        </w:rPr>
      </w:pPr>
      <w:r>
        <w:rPr>
          <w:rFonts w:cs="Arial" w:hint="eastAsia"/>
          <w:color w:val="000000" w:themeColor="text1"/>
          <w:lang w:val="de-DE"/>
        </w:rPr>
        <w:t xml:space="preserve">d) </w:t>
      </w:r>
      <w:r w:rsidRPr="006E6141">
        <w:rPr>
          <w:rFonts w:cs="Arial" w:hint="eastAsia"/>
          <w:color w:val="000000" w:themeColor="text1"/>
          <w:lang w:val="de-DE"/>
        </w:rPr>
        <w:t>간단한</w:t>
      </w:r>
      <w:r w:rsidRPr="006E6141">
        <w:rPr>
          <w:rFonts w:cs="Arial" w:hint="eastAsia"/>
          <w:color w:val="000000" w:themeColor="text1"/>
          <w:lang w:val="de-DE"/>
        </w:rPr>
        <w:t xml:space="preserve"> XML ([W3C XML], [W3C Namespaces], [W3C Datatypes] </w:t>
      </w:r>
      <w:r w:rsidRPr="006E6141">
        <w:rPr>
          <w:rFonts w:cs="Arial" w:hint="eastAsia"/>
          <w:color w:val="000000" w:themeColor="text1"/>
          <w:lang w:val="de-DE"/>
        </w:rPr>
        <w:t>참조</w:t>
      </w:r>
      <w:r w:rsidRPr="006E6141">
        <w:rPr>
          <w:rFonts w:cs="Arial" w:hint="eastAsia"/>
          <w:color w:val="000000" w:themeColor="text1"/>
          <w:lang w:val="de-DE"/>
        </w:rPr>
        <w:t>)</w:t>
      </w:r>
      <w:r w:rsidRPr="006E6141">
        <w:rPr>
          <w:rFonts w:cs="Arial" w:hint="eastAsia"/>
          <w:color w:val="000000" w:themeColor="text1"/>
          <w:lang w:val="de-DE"/>
        </w:rPr>
        <w:t>및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변경가능한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구조성</w:t>
      </w:r>
      <w:r w:rsidRPr="006E6141">
        <w:rPr>
          <w:rFonts w:cs="Arial" w:hint="eastAsia"/>
          <w:color w:val="000000" w:themeColor="text1"/>
          <w:lang w:val="de-DE"/>
        </w:rPr>
        <w:t xml:space="preserve">: CAP </w:t>
      </w:r>
      <w:r w:rsidRPr="006E6141">
        <w:rPr>
          <w:rFonts w:cs="Arial" w:hint="eastAsia"/>
          <w:color w:val="000000" w:themeColor="text1"/>
          <w:lang w:val="de-DE"/>
        </w:rPr>
        <w:t>경보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메시지를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사용하더라도</w:t>
      </w:r>
      <w:r w:rsidRPr="006E6141">
        <w:rPr>
          <w:rFonts w:cs="Arial" w:hint="eastAsia"/>
          <w:color w:val="000000" w:themeColor="text1"/>
          <w:lang w:val="de-DE"/>
        </w:rPr>
        <w:t xml:space="preserve"> XML </w:t>
      </w:r>
      <w:r w:rsidRPr="006E6141">
        <w:rPr>
          <w:rFonts w:cs="Arial" w:hint="eastAsia"/>
          <w:color w:val="000000" w:themeColor="text1"/>
          <w:lang w:val="de-DE"/>
        </w:rPr>
        <w:t>문서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혹은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바이너리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코드가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있어야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하고</w:t>
      </w:r>
      <w:r w:rsidRPr="006E6141">
        <w:rPr>
          <w:rFonts w:cs="Arial" w:hint="eastAsia"/>
          <w:color w:val="000000" w:themeColor="text1"/>
          <w:lang w:val="de-DE"/>
        </w:rPr>
        <w:t xml:space="preserve">, </w:t>
      </w:r>
      <w:r w:rsidRPr="006E6141">
        <w:rPr>
          <w:rFonts w:cs="Arial" w:hint="eastAsia"/>
          <w:color w:val="000000" w:themeColor="text1"/>
          <w:lang w:val="de-DE"/>
        </w:rPr>
        <w:t>포맷은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다른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코딩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스킴에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적용될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수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있도록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충분히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추상화되어야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한다</w:t>
      </w:r>
      <w:r w:rsidRPr="006E6141">
        <w:rPr>
          <w:rFonts w:cs="Arial" w:hint="eastAsia"/>
          <w:color w:val="000000" w:themeColor="text1"/>
          <w:lang w:val="de-DE"/>
        </w:rPr>
        <w:t xml:space="preserve">. </w:t>
      </w:r>
    </w:p>
    <w:p w14:paraId="7F9B4DF6" w14:textId="77777777" w:rsidR="006E6141" w:rsidRPr="006E6141" w:rsidRDefault="006E6141" w:rsidP="006E6141">
      <w:pPr>
        <w:ind w:left="300" w:hangingChars="150" w:hanging="300"/>
        <w:rPr>
          <w:rFonts w:cs="Arial"/>
          <w:color w:val="000000" w:themeColor="text1"/>
          <w:lang w:val="de-DE"/>
        </w:rPr>
      </w:pPr>
      <w:r>
        <w:rPr>
          <w:rFonts w:cs="Arial" w:hint="eastAsia"/>
          <w:color w:val="000000" w:themeColor="text1"/>
          <w:lang w:val="de-DE"/>
        </w:rPr>
        <w:t xml:space="preserve">e) </w:t>
      </w:r>
      <w:r w:rsidRPr="006E6141">
        <w:rPr>
          <w:rFonts w:cs="Arial" w:hint="eastAsia"/>
          <w:color w:val="000000" w:themeColor="text1"/>
          <w:lang w:val="de-DE"/>
        </w:rPr>
        <w:t>다중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사용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포맷성</w:t>
      </w:r>
      <w:r w:rsidRPr="006E6141">
        <w:rPr>
          <w:rFonts w:cs="Arial" w:hint="eastAsia"/>
          <w:color w:val="000000" w:themeColor="text1"/>
          <w:lang w:val="de-DE"/>
        </w:rPr>
        <w:t xml:space="preserve">: </w:t>
      </w:r>
      <w:r w:rsidRPr="006E6141">
        <w:rPr>
          <w:rFonts w:cs="Arial" w:hint="eastAsia"/>
          <w:color w:val="000000" w:themeColor="text1"/>
          <w:lang w:val="de-DE"/>
        </w:rPr>
        <w:t>하나의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메시지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스키마는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다양한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어플리케이션</w:t>
      </w:r>
      <w:r w:rsidRPr="006E6141">
        <w:rPr>
          <w:rFonts w:cs="Arial" w:hint="eastAsia"/>
          <w:color w:val="000000" w:themeColor="text1"/>
          <w:lang w:val="de-DE"/>
        </w:rPr>
        <w:t>(actual/exercise/test/system message)</w:t>
      </w:r>
      <w:r w:rsidRPr="006E6141">
        <w:rPr>
          <w:rFonts w:cs="Arial" w:hint="eastAsia"/>
          <w:color w:val="000000" w:themeColor="text1"/>
          <w:lang w:val="de-DE"/>
        </w:rPr>
        <w:t>에서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다수의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메시지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형태</w:t>
      </w:r>
      <w:r w:rsidRPr="006E6141">
        <w:rPr>
          <w:rFonts w:cs="Arial" w:hint="eastAsia"/>
          <w:color w:val="000000" w:themeColor="text1"/>
          <w:lang w:val="de-DE"/>
        </w:rPr>
        <w:t>(</w:t>
      </w:r>
      <w:r w:rsidRPr="006E6141">
        <w:rPr>
          <w:rFonts w:cs="Arial" w:hint="eastAsia"/>
          <w:color w:val="000000" w:themeColor="text1"/>
          <w:lang w:val="de-DE"/>
        </w:rPr>
        <w:t>예로</w:t>
      </w:r>
      <w:r w:rsidRPr="006E6141">
        <w:rPr>
          <w:rFonts w:cs="Arial" w:hint="eastAsia"/>
          <w:color w:val="000000" w:themeColor="text1"/>
          <w:lang w:val="de-DE"/>
        </w:rPr>
        <w:t>., alert/update /cancellations/acknowledgements/error messages)</w:t>
      </w:r>
      <w:r w:rsidRPr="006E6141">
        <w:rPr>
          <w:rFonts w:cs="Arial" w:hint="eastAsia"/>
          <w:color w:val="000000" w:themeColor="text1"/>
          <w:lang w:val="de-DE"/>
        </w:rPr>
        <w:t>를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지원해야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한다</w:t>
      </w:r>
      <w:r w:rsidRPr="006E6141">
        <w:rPr>
          <w:rFonts w:cs="Arial" w:hint="eastAsia"/>
          <w:color w:val="000000" w:themeColor="text1"/>
          <w:lang w:val="de-DE"/>
        </w:rPr>
        <w:t xml:space="preserve">. </w:t>
      </w:r>
    </w:p>
    <w:p w14:paraId="040AC364" w14:textId="77777777" w:rsidR="006E6141" w:rsidRPr="006E6141" w:rsidRDefault="006E6141" w:rsidP="006E6141">
      <w:pPr>
        <w:ind w:left="300" w:hangingChars="150" w:hanging="300"/>
        <w:rPr>
          <w:rFonts w:cs="Arial"/>
          <w:color w:val="000000" w:themeColor="text1"/>
          <w:lang w:val="de-DE"/>
        </w:rPr>
      </w:pPr>
      <w:r>
        <w:rPr>
          <w:rFonts w:cs="Arial"/>
          <w:color w:val="000000" w:themeColor="text1"/>
          <w:lang w:val="de-DE"/>
        </w:rPr>
        <w:t>f</w:t>
      </w:r>
      <w:r>
        <w:rPr>
          <w:rFonts w:cs="Arial" w:hint="eastAsia"/>
          <w:color w:val="000000" w:themeColor="text1"/>
          <w:lang w:val="de-DE"/>
        </w:rPr>
        <w:t xml:space="preserve">) </w:t>
      </w:r>
      <w:r w:rsidRPr="006E6141">
        <w:rPr>
          <w:rFonts w:cs="Arial" w:hint="eastAsia"/>
          <w:color w:val="000000" w:themeColor="text1"/>
          <w:lang w:val="de-DE"/>
        </w:rPr>
        <w:t>친숙성</w:t>
      </w:r>
      <w:r w:rsidRPr="006E6141">
        <w:rPr>
          <w:rFonts w:cs="Arial" w:hint="eastAsia"/>
          <w:color w:val="000000" w:themeColor="text1"/>
          <w:lang w:val="de-DE"/>
        </w:rPr>
        <w:t xml:space="preserve">: </w:t>
      </w:r>
      <w:r w:rsidRPr="006E6141">
        <w:rPr>
          <w:rFonts w:cs="Arial" w:hint="eastAsia"/>
          <w:color w:val="000000" w:themeColor="text1"/>
          <w:lang w:val="de-DE"/>
        </w:rPr>
        <w:t>데이터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엘리먼트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및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코드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값은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경고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발신자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및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비전문가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수신자들도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의미적으로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알아야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한다</w:t>
      </w:r>
      <w:r w:rsidRPr="006E6141">
        <w:rPr>
          <w:rFonts w:cs="Arial" w:hint="eastAsia"/>
          <w:color w:val="000000" w:themeColor="text1"/>
          <w:lang w:val="de-DE"/>
        </w:rPr>
        <w:t xml:space="preserve">. </w:t>
      </w:r>
    </w:p>
    <w:p w14:paraId="2BF691E5" w14:textId="77777777" w:rsidR="00D76BC1" w:rsidRPr="006E6141" w:rsidRDefault="006E6141" w:rsidP="006E6141">
      <w:pPr>
        <w:ind w:left="300" w:hangingChars="150" w:hanging="300"/>
        <w:rPr>
          <w:rFonts w:cs="Arial"/>
          <w:color w:val="000000" w:themeColor="text1"/>
          <w:lang w:val="de-DE"/>
        </w:rPr>
      </w:pPr>
      <w:r>
        <w:rPr>
          <w:rFonts w:cs="Arial"/>
          <w:color w:val="000000" w:themeColor="text1"/>
          <w:lang w:val="de-DE"/>
        </w:rPr>
        <w:t>g</w:t>
      </w:r>
      <w:r>
        <w:rPr>
          <w:rFonts w:cs="Arial" w:hint="eastAsia"/>
          <w:color w:val="000000" w:themeColor="text1"/>
          <w:lang w:val="de-DE"/>
        </w:rPr>
        <w:t xml:space="preserve">) </w:t>
      </w:r>
      <w:r w:rsidRPr="006E6141">
        <w:rPr>
          <w:rFonts w:cs="Arial" w:hint="eastAsia"/>
          <w:color w:val="000000" w:themeColor="text1"/>
          <w:lang w:val="de-DE"/>
        </w:rPr>
        <w:t>여러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학문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분야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및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국제적인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유용성</w:t>
      </w:r>
      <w:r w:rsidRPr="006E6141">
        <w:rPr>
          <w:rFonts w:cs="Arial" w:hint="eastAsia"/>
          <w:color w:val="000000" w:themeColor="text1"/>
          <w:lang w:val="de-DE"/>
        </w:rPr>
        <w:t xml:space="preserve">: </w:t>
      </w:r>
      <w:r w:rsidRPr="006E6141">
        <w:rPr>
          <w:rFonts w:cs="Arial" w:hint="eastAsia"/>
          <w:color w:val="000000" w:themeColor="text1"/>
          <w:lang w:val="de-DE"/>
        </w:rPr>
        <w:t>설계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구조는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공개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안전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및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비상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관리</w:t>
      </w:r>
      <w:r w:rsidRPr="006E6141">
        <w:rPr>
          <w:rFonts w:cs="Arial" w:hint="eastAsia"/>
          <w:color w:val="000000" w:themeColor="text1"/>
          <w:lang w:val="de-DE"/>
        </w:rPr>
        <w:t xml:space="preserve">, </w:t>
      </w:r>
      <w:r w:rsidRPr="006E6141">
        <w:rPr>
          <w:rFonts w:cs="Arial" w:hint="eastAsia"/>
          <w:color w:val="000000" w:themeColor="text1"/>
          <w:lang w:val="de-DE"/>
        </w:rPr>
        <w:t>기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적용된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어플리케이션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분야에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폭넓게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응용되어야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하고</w:t>
      </w:r>
      <w:r w:rsidRPr="006E6141">
        <w:rPr>
          <w:rFonts w:cs="Arial" w:hint="eastAsia"/>
          <w:color w:val="000000" w:themeColor="text1"/>
          <w:lang w:val="de-DE"/>
        </w:rPr>
        <w:t xml:space="preserve">, </w:t>
      </w:r>
      <w:r w:rsidRPr="006E6141">
        <w:rPr>
          <w:rFonts w:cs="Arial" w:hint="eastAsia"/>
          <w:color w:val="000000" w:themeColor="text1"/>
          <w:lang w:val="de-DE"/>
        </w:rPr>
        <w:t>전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세계적으로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적용되어야</w:t>
      </w:r>
      <w:r w:rsidRPr="006E6141">
        <w:rPr>
          <w:rFonts w:cs="Arial" w:hint="eastAsia"/>
          <w:color w:val="000000" w:themeColor="text1"/>
          <w:lang w:val="de-DE"/>
        </w:rPr>
        <w:t xml:space="preserve"> </w:t>
      </w:r>
      <w:r w:rsidRPr="006E6141">
        <w:rPr>
          <w:rFonts w:cs="Arial" w:hint="eastAsia"/>
          <w:color w:val="000000" w:themeColor="text1"/>
          <w:lang w:val="de-DE"/>
        </w:rPr>
        <w:t>한다</w:t>
      </w:r>
      <w:r w:rsidRPr="006E6141">
        <w:rPr>
          <w:rFonts w:cs="Arial" w:hint="eastAsia"/>
          <w:color w:val="000000" w:themeColor="text1"/>
          <w:lang w:val="de-DE"/>
        </w:rPr>
        <w:t>.</w:t>
      </w:r>
    </w:p>
    <w:p w14:paraId="2D47CB5E" w14:textId="77777777" w:rsidR="00D76BC1" w:rsidRDefault="00D76BC1" w:rsidP="00CF3000">
      <w:pPr>
        <w:rPr>
          <w:rFonts w:cs="Arial"/>
          <w:color w:val="000000" w:themeColor="text1"/>
          <w:lang w:val="de-DE"/>
        </w:rPr>
      </w:pPr>
    </w:p>
    <w:p w14:paraId="3651B26F" w14:textId="77777777" w:rsidR="006E6141" w:rsidRDefault="006E6141" w:rsidP="006E6141">
      <w:pPr>
        <w:pStyle w:val="24"/>
      </w:pPr>
      <w:bookmarkStart w:id="27" w:name="_Toc499715682"/>
      <w:r>
        <w:rPr>
          <w:rFonts w:hint="eastAsia"/>
        </w:rPr>
        <w:t>설계를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요구사항</w:t>
      </w:r>
      <w:r>
        <w:rPr>
          <w:rFonts w:hint="eastAsia"/>
        </w:rPr>
        <w:t xml:space="preserve"> </w:t>
      </w:r>
      <w:r>
        <w:rPr>
          <w:rFonts w:hint="eastAsia"/>
        </w:rPr>
        <w:t>예시</w:t>
      </w:r>
      <w:bookmarkEnd w:id="27"/>
    </w:p>
    <w:p w14:paraId="77372BA1" w14:textId="77777777" w:rsidR="006E6141" w:rsidRDefault="006E6141" w:rsidP="00CF3000">
      <w:pPr>
        <w:rPr>
          <w:rFonts w:cs="Arial"/>
          <w:color w:val="000000" w:themeColor="text1"/>
          <w:lang w:val="de-DE"/>
        </w:rPr>
      </w:pPr>
    </w:p>
    <w:p w14:paraId="1A91C17E" w14:textId="77777777" w:rsidR="006E6141" w:rsidRPr="00723DA4" w:rsidRDefault="006E6141" w:rsidP="006E6141">
      <w:pPr>
        <w:ind w:left="687" w:hangingChars="350" w:hanging="687"/>
        <w:rPr>
          <w:rFonts w:cs="Arial"/>
          <w:color w:val="000000" w:themeColor="text1"/>
        </w:rPr>
      </w:pPr>
      <w:r w:rsidRPr="00F926F3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 w:rsidRPr="00F926F3">
        <w:rPr>
          <w:rFonts w:cs="Arial" w:hint="eastAsia"/>
          <w:color w:val="000000" w:themeColor="text1"/>
          <w:lang w:val="en-US"/>
        </w:rPr>
        <w:tab/>
      </w:r>
      <w:r w:rsidRPr="00FC3A08">
        <w:rPr>
          <w:rFonts w:hint="eastAsia"/>
          <w:lang w:val="en-US"/>
        </w:rPr>
        <w:t>다음의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요구사항들은</w:t>
      </w:r>
      <w:r w:rsidRPr="00FC3A08">
        <w:rPr>
          <w:rFonts w:hint="eastAsia"/>
          <w:lang w:val="en-US"/>
        </w:rPr>
        <w:t xml:space="preserve"> CAP </w:t>
      </w:r>
      <w:r w:rsidRPr="00FC3A08">
        <w:rPr>
          <w:rFonts w:hint="eastAsia"/>
          <w:lang w:val="en-US"/>
        </w:rPr>
        <w:t>경보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메시지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규격의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설계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및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검토를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위한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기본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원칙으로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사용되었다</w:t>
      </w:r>
      <w:r w:rsidRPr="00FC3A08">
        <w:rPr>
          <w:rFonts w:hint="eastAsia"/>
          <w:lang w:val="en-US"/>
        </w:rPr>
        <w:t xml:space="preserve">. </w:t>
      </w:r>
      <w:r w:rsidRPr="00FC3A08">
        <w:rPr>
          <w:rFonts w:hint="eastAsia"/>
          <w:lang w:val="en-US"/>
        </w:rPr>
        <w:t>본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요구사항들은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필수사항은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아니며</w:t>
      </w:r>
      <w:r w:rsidRPr="00FC3A08">
        <w:rPr>
          <w:rFonts w:hint="eastAsia"/>
          <w:lang w:val="en-US"/>
        </w:rPr>
        <w:t xml:space="preserve">, </w:t>
      </w:r>
      <w:r w:rsidRPr="00FC3A08">
        <w:rPr>
          <w:rFonts w:hint="eastAsia"/>
          <w:lang w:val="en-US"/>
        </w:rPr>
        <w:t>모든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것을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수반하고자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하는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의도는</w:t>
      </w:r>
      <w:r w:rsidRPr="00FC3A08">
        <w:rPr>
          <w:rFonts w:hint="eastAsia"/>
          <w:lang w:val="en-US"/>
        </w:rPr>
        <w:t xml:space="preserve"> </w:t>
      </w:r>
      <w:r w:rsidRPr="00FC3A08">
        <w:rPr>
          <w:rFonts w:hint="eastAsia"/>
          <w:lang w:val="en-US"/>
        </w:rPr>
        <w:t>아니다</w:t>
      </w:r>
      <w:r w:rsidRPr="00FC3A08">
        <w:rPr>
          <w:rFonts w:hint="eastAsia"/>
          <w:lang w:val="en-US"/>
        </w:rPr>
        <w:t>.</w:t>
      </w:r>
    </w:p>
    <w:p w14:paraId="64B8B7F1" w14:textId="77777777" w:rsidR="006E6141" w:rsidRDefault="006E6141" w:rsidP="00CF3000">
      <w:pPr>
        <w:rPr>
          <w:rFonts w:cs="Arial"/>
          <w:color w:val="000000" w:themeColor="text1"/>
        </w:rPr>
      </w:pPr>
    </w:p>
    <w:p w14:paraId="1D758918" w14:textId="77777777" w:rsidR="006E6141" w:rsidRPr="006E6141" w:rsidRDefault="006E6141" w:rsidP="006E6141">
      <w:pPr>
        <w:rPr>
          <w:rFonts w:cs="Arial"/>
          <w:color w:val="000000" w:themeColor="text1"/>
          <w:lang w:val="en-US"/>
        </w:rPr>
      </w:pPr>
      <w:r w:rsidRPr="006E6141">
        <w:rPr>
          <w:rFonts w:cs="Arial" w:hint="eastAsia"/>
          <w:color w:val="000000" w:themeColor="text1"/>
          <w:lang w:val="en-US"/>
        </w:rPr>
        <w:t>공통</w:t>
      </w:r>
      <w:r w:rsidRPr="006E6141">
        <w:rPr>
          <w:rFonts w:cs="Arial" w:hint="eastAsia"/>
          <w:color w:val="000000" w:themeColor="text1"/>
          <w:lang w:val="en-US"/>
        </w:rPr>
        <w:t xml:space="preserve"> </w:t>
      </w:r>
      <w:r w:rsidRPr="006E6141">
        <w:rPr>
          <w:rFonts w:cs="Arial" w:hint="eastAsia"/>
          <w:color w:val="000000" w:themeColor="text1"/>
          <w:lang w:val="en-US"/>
        </w:rPr>
        <w:t>경보</w:t>
      </w:r>
      <w:r w:rsidRPr="006E6141">
        <w:rPr>
          <w:rFonts w:cs="Arial" w:hint="eastAsia"/>
          <w:color w:val="000000" w:themeColor="text1"/>
          <w:lang w:val="en-US"/>
        </w:rPr>
        <w:t xml:space="preserve"> </w:t>
      </w:r>
      <w:r w:rsidRPr="006E6141">
        <w:rPr>
          <w:rFonts w:cs="Arial" w:hint="eastAsia"/>
          <w:color w:val="000000" w:themeColor="text1"/>
          <w:lang w:val="en-US"/>
        </w:rPr>
        <w:t>프로토콜은</w:t>
      </w:r>
      <w:r w:rsidRPr="006E6141">
        <w:rPr>
          <w:rFonts w:cs="Arial" w:hint="eastAsia"/>
          <w:color w:val="000000" w:themeColor="text1"/>
          <w:lang w:val="en-US"/>
        </w:rPr>
        <w:t xml:space="preserve"> </w:t>
      </w:r>
      <w:r w:rsidRPr="006E6141">
        <w:rPr>
          <w:rFonts w:cs="Arial" w:hint="eastAsia"/>
          <w:color w:val="000000" w:themeColor="text1"/>
          <w:lang w:val="en-US"/>
        </w:rPr>
        <w:t>다음</w:t>
      </w:r>
      <w:r w:rsidRPr="006E6141">
        <w:rPr>
          <w:rFonts w:cs="Arial" w:hint="eastAsia"/>
          <w:color w:val="000000" w:themeColor="text1"/>
          <w:lang w:val="en-US"/>
        </w:rPr>
        <w:t xml:space="preserve"> </w:t>
      </w:r>
      <w:r w:rsidRPr="006E6141">
        <w:rPr>
          <w:rFonts w:cs="Arial" w:hint="eastAsia"/>
          <w:color w:val="000000" w:themeColor="text1"/>
          <w:lang w:val="en-US"/>
        </w:rPr>
        <w:t>사항을</w:t>
      </w:r>
      <w:r w:rsidRPr="006E6141">
        <w:rPr>
          <w:rFonts w:cs="Arial" w:hint="eastAsia"/>
          <w:color w:val="000000" w:themeColor="text1"/>
          <w:lang w:val="en-US"/>
        </w:rPr>
        <w:t xml:space="preserve"> </w:t>
      </w:r>
      <w:r w:rsidRPr="006E6141">
        <w:rPr>
          <w:rFonts w:cs="Arial" w:hint="eastAsia"/>
          <w:color w:val="000000" w:themeColor="text1"/>
          <w:lang w:val="en-US"/>
        </w:rPr>
        <w:t>수반해야</w:t>
      </w:r>
      <w:r w:rsidRPr="006E6141">
        <w:rPr>
          <w:rFonts w:cs="Arial" w:hint="eastAsia"/>
          <w:color w:val="000000" w:themeColor="text1"/>
          <w:lang w:val="en-US"/>
        </w:rPr>
        <w:t xml:space="preserve"> </w:t>
      </w:r>
      <w:r w:rsidRPr="006E6141">
        <w:rPr>
          <w:rFonts w:cs="Arial" w:hint="eastAsia"/>
          <w:color w:val="000000" w:themeColor="text1"/>
          <w:lang w:val="en-US"/>
        </w:rPr>
        <w:t>한다</w:t>
      </w:r>
      <w:r w:rsidRPr="006E6141">
        <w:rPr>
          <w:rFonts w:cs="Arial" w:hint="eastAsia"/>
          <w:color w:val="000000" w:themeColor="text1"/>
          <w:lang w:val="en-US"/>
        </w:rPr>
        <w:t xml:space="preserve">. </w:t>
      </w:r>
    </w:p>
    <w:p w14:paraId="411930D1" w14:textId="77777777" w:rsidR="00947974" w:rsidRDefault="00947974" w:rsidP="006E6141">
      <w:pPr>
        <w:rPr>
          <w:rFonts w:cs="Arial"/>
          <w:color w:val="000000" w:themeColor="text1"/>
          <w:lang w:val="en-US"/>
        </w:rPr>
      </w:pPr>
    </w:p>
    <w:p w14:paraId="7E728642" w14:textId="77777777" w:rsidR="006E6141" w:rsidRPr="006E6141" w:rsidRDefault="00947974" w:rsidP="00214E15">
      <w:pPr>
        <w:ind w:left="300" w:hangingChars="150" w:hanging="300"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 xml:space="preserve">a) </w:t>
      </w:r>
      <w:r w:rsidR="006E6141" w:rsidRPr="006E6141">
        <w:rPr>
          <w:rFonts w:cs="Arial" w:hint="eastAsia"/>
          <w:color w:val="000000" w:themeColor="text1"/>
          <w:lang w:val="en-US"/>
        </w:rPr>
        <w:t>경고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메시지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및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통보에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대한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전자적인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재사용을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위한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간결하고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확장가능한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규격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명세서를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제공해야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한다</w:t>
      </w:r>
      <w:r>
        <w:rPr>
          <w:rFonts w:cs="Arial" w:hint="eastAsia"/>
          <w:color w:val="000000" w:themeColor="text1"/>
          <w:lang w:val="en-US"/>
        </w:rPr>
        <w:t>.</w:t>
      </w:r>
    </w:p>
    <w:p w14:paraId="0A9584FF" w14:textId="77777777" w:rsidR="006E6141" w:rsidRPr="006E6141" w:rsidRDefault="00947974" w:rsidP="00214E15">
      <w:pPr>
        <w:ind w:left="300" w:hangingChars="150" w:hanging="300"/>
        <w:rPr>
          <w:rFonts w:cs="Arial"/>
          <w:color w:val="000000" w:themeColor="text1"/>
          <w:lang w:val="en-US"/>
        </w:rPr>
      </w:pPr>
      <w:r>
        <w:rPr>
          <w:rFonts w:cs="Arial"/>
          <w:color w:val="000000" w:themeColor="text1"/>
          <w:lang w:val="en-US"/>
        </w:rPr>
        <w:t xml:space="preserve">b) </w:t>
      </w:r>
      <w:r w:rsidR="006E6141" w:rsidRPr="006E6141">
        <w:rPr>
          <w:rFonts w:cs="Arial" w:hint="eastAsia"/>
          <w:color w:val="000000" w:themeColor="text1"/>
          <w:lang w:val="en-US"/>
        </w:rPr>
        <w:t>다양한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센서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및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전파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시스템들의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단일화가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가능해야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한다</w:t>
      </w:r>
      <w:r>
        <w:rPr>
          <w:rFonts w:cs="Arial" w:hint="eastAsia"/>
          <w:color w:val="000000" w:themeColor="text1"/>
          <w:lang w:val="en-US"/>
        </w:rPr>
        <w:t>.</w:t>
      </w:r>
    </w:p>
    <w:p w14:paraId="251BD739" w14:textId="77777777" w:rsidR="006E6141" w:rsidRPr="006E6141" w:rsidRDefault="00947974" w:rsidP="00214E15">
      <w:pPr>
        <w:ind w:left="300" w:hangingChars="150" w:hanging="300"/>
        <w:rPr>
          <w:rFonts w:cs="Arial"/>
          <w:color w:val="000000" w:themeColor="text1"/>
          <w:lang w:val="en-US"/>
        </w:rPr>
      </w:pPr>
      <w:r>
        <w:rPr>
          <w:rFonts w:cs="Arial"/>
          <w:color w:val="000000" w:themeColor="text1"/>
          <w:lang w:val="en-US"/>
        </w:rPr>
        <w:t xml:space="preserve">c) 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TCP/IP </w:t>
      </w:r>
      <w:r w:rsidR="006E6141" w:rsidRPr="006E6141">
        <w:rPr>
          <w:rFonts w:cs="Arial" w:hint="eastAsia"/>
          <w:color w:val="000000" w:themeColor="text1"/>
          <w:lang w:val="en-US"/>
        </w:rPr>
        <w:t>기반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네트워크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, </w:t>
      </w:r>
      <w:r w:rsidR="006E6141" w:rsidRPr="006E6141">
        <w:rPr>
          <w:rFonts w:cs="Arial" w:hint="eastAsia"/>
          <w:color w:val="000000" w:themeColor="text1"/>
          <w:lang w:val="en-US"/>
        </w:rPr>
        <w:t>일방향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방송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채널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, </w:t>
      </w:r>
      <w:r w:rsidR="006E6141" w:rsidRPr="006E6141">
        <w:rPr>
          <w:rFonts w:cs="Arial" w:hint="eastAsia"/>
          <w:color w:val="000000" w:themeColor="text1"/>
          <w:lang w:val="en-US"/>
        </w:rPr>
        <w:t>저대역폭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통신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등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다수의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전송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시스템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사용이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가능해야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한다</w:t>
      </w:r>
      <w:r>
        <w:rPr>
          <w:rFonts w:cs="Arial" w:hint="eastAsia"/>
          <w:color w:val="000000" w:themeColor="text1"/>
          <w:lang w:val="en-US"/>
        </w:rPr>
        <w:t>.</w:t>
      </w:r>
    </w:p>
    <w:p w14:paraId="381C5C1B" w14:textId="77777777" w:rsidR="006E6141" w:rsidRPr="006E6141" w:rsidRDefault="00947974" w:rsidP="00214E15">
      <w:pPr>
        <w:ind w:left="300" w:hangingChars="150" w:hanging="300"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d)</w:t>
      </w:r>
      <w:r>
        <w:rPr>
          <w:rFonts w:cs="Arial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모든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메시지들의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검증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및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신뢰할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수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있는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종단간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인증이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지원되어야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한다</w:t>
      </w:r>
      <w:r>
        <w:rPr>
          <w:rFonts w:cs="Arial" w:hint="eastAsia"/>
          <w:color w:val="000000" w:themeColor="text1"/>
          <w:lang w:val="en-US"/>
        </w:rPr>
        <w:t>.</w:t>
      </w:r>
    </w:p>
    <w:p w14:paraId="33064CB4" w14:textId="77777777" w:rsidR="006E6141" w:rsidRPr="006E6141" w:rsidRDefault="00947974" w:rsidP="00214E15">
      <w:pPr>
        <w:ind w:left="300" w:hangingChars="150" w:hanging="300"/>
        <w:rPr>
          <w:rFonts w:cs="Arial"/>
          <w:color w:val="000000" w:themeColor="text1"/>
          <w:lang w:val="en-US"/>
        </w:rPr>
      </w:pPr>
      <w:r>
        <w:rPr>
          <w:rFonts w:cs="Arial"/>
          <w:color w:val="000000" w:themeColor="text1"/>
          <w:lang w:val="en-US"/>
        </w:rPr>
        <w:t xml:space="preserve">e) </w:t>
      </w:r>
      <w:r w:rsidR="006E6141" w:rsidRPr="006E6141">
        <w:rPr>
          <w:rFonts w:cs="Arial" w:hint="eastAsia"/>
          <w:color w:val="000000" w:themeColor="text1"/>
          <w:lang w:val="en-US"/>
        </w:rPr>
        <w:t>각각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메시지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발신자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및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각각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경고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메시지에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대한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고유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식별자</w:t>
      </w:r>
      <w:r w:rsidR="006E6141" w:rsidRPr="006E6141">
        <w:rPr>
          <w:rFonts w:cs="Arial" w:hint="eastAsia"/>
          <w:color w:val="000000" w:themeColor="text1"/>
          <w:lang w:val="en-US"/>
        </w:rPr>
        <w:t>(</w:t>
      </w:r>
      <w:r w:rsidR="006E6141" w:rsidRPr="006E6141">
        <w:rPr>
          <w:rFonts w:cs="Arial" w:hint="eastAsia"/>
          <w:color w:val="000000" w:themeColor="text1"/>
          <w:lang w:val="en-US"/>
        </w:rPr>
        <w:t>예</w:t>
      </w:r>
      <w:r>
        <w:rPr>
          <w:rFonts w:cs="Arial" w:hint="eastAsia"/>
          <w:color w:val="000000" w:themeColor="text1"/>
          <w:lang w:val="en-US"/>
        </w:rPr>
        <w:t>: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ID </w:t>
      </w:r>
      <w:r w:rsidR="006E6141" w:rsidRPr="006E6141">
        <w:rPr>
          <w:rFonts w:cs="Arial" w:hint="eastAsia"/>
          <w:color w:val="000000" w:themeColor="text1"/>
          <w:lang w:val="en-US"/>
        </w:rPr>
        <w:t>넘버</w:t>
      </w:r>
      <w:r w:rsidR="006E6141" w:rsidRPr="006E6141">
        <w:rPr>
          <w:rFonts w:cs="Arial" w:hint="eastAsia"/>
          <w:color w:val="000000" w:themeColor="text1"/>
          <w:lang w:val="en-US"/>
        </w:rPr>
        <w:t>)</w:t>
      </w:r>
      <w:r w:rsidR="006E6141" w:rsidRPr="006E6141">
        <w:rPr>
          <w:rFonts w:cs="Arial" w:hint="eastAsia"/>
          <w:color w:val="000000" w:themeColor="text1"/>
          <w:lang w:val="en-US"/>
        </w:rPr>
        <w:t>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제공되어야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한다</w:t>
      </w:r>
      <w:r>
        <w:rPr>
          <w:rFonts w:cs="Arial" w:hint="eastAsia"/>
          <w:color w:val="000000" w:themeColor="text1"/>
          <w:lang w:val="en-US"/>
        </w:rPr>
        <w:t>.</w:t>
      </w:r>
    </w:p>
    <w:p w14:paraId="13B96784" w14:textId="77777777" w:rsidR="006E6141" w:rsidRPr="006E6141" w:rsidRDefault="00947974" w:rsidP="00214E15">
      <w:pPr>
        <w:ind w:left="300" w:hangingChars="150" w:hanging="300"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f)</w:t>
      </w:r>
      <w:r>
        <w:rPr>
          <w:rFonts w:cs="Arial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다음과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같은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다수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메시지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형식이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제공되어야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한다</w:t>
      </w:r>
      <w:r>
        <w:rPr>
          <w:rFonts w:cs="Arial" w:hint="eastAsia"/>
          <w:color w:val="000000" w:themeColor="text1"/>
          <w:lang w:val="en-US"/>
        </w:rPr>
        <w:t>.</w:t>
      </w:r>
    </w:p>
    <w:p w14:paraId="4AC4E96D" w14:textId="77777777" w:rsidR="006E6141" w:rsidRPr="006E6141" w:rsidRDefault="00947974" w:rsidP="00214E15">
      <w:pPr>
        <w:ind w:left="294" w:hangingChars="150" w:hanging="294"/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경고</w:t>
      </w:r>
    </w:p>
    <w:p w14:paraId="7F3BD675" w14:textId="77777777" w:rsidR="006E6141" w:rsidRPr="006E6141" w:rsidRDefault="00947974" w:rsidP="00214E15">
      <w:pPr>
        <w:ind w:left="294" w:hangingChars="150" w:hanging="294"/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인지된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정보</w:t>
      </w:r>
    </w:p>
    <w:p w14:paraId="359F3ADE" w14:textId="77777777" w:rsidR="006E6141" w:rsidRPr="006E6141" w:rsidRDefault="00947974" w:rsidP="00214E15">
      <w:pPr>
        <w:ind w:left="294" w:hangingChars="150" w:hanging="294"/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종료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및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취소</w:t>
      </w:r>
    </w:p>
    <w:p w14:paraId="38A233EF" w14:textId="77777777" w:rsidR="006E6141" w:rsidRPr="006E6141" w:rsidRDefault="00947974" w:rsidP="00214E15">
      <w:pPr>
        <w:ind w:left="294" w:hangingChars="150" w:hanging="294"/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갱신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및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개정</w:t>
      </w:r>
    </w:p>
    <w:p w14:paraId="41AF3722" w14:textId="77777777" w:rsidR="006E6141" w:rsidRPr="006E6141" w:rsidRDefault="00947974" w:rsidP="00214E15">
      <w:pPr>
        <w:ind w:left="294" w:hangingChars="150" w:hanging="294"/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전파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시스템들로부터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결과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보고</w:t>
      </w:r>
    </w:p>
    <w:p w14:paraId="79E2EEFC" w14:textId="77777777" w:rsidR="006E6141" w:rsidRPr="006E6141" w:rsidRDefault="00947974" w:rsidP="00214E15">
      <w:pPr>
        <w:ind w:left="294" w:hangingChars="150" w:hanging="294"/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관리적이고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시스템적인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메시지</w:t>
      </w:r>
    </w:p>
    <w:p w14:paraId="11F73F5F" w14:textId="77777777" w:rsidR="006E6141" w:rsidRPr="006E6141" w:rsidRDefault="00947974" w:rsidP="00214E15">
      <w:pPr>
        <w:ind w:left="300" w:hangingChars="150" w:hanging="300"/>
        <w:rPr>
          <w:rFonts w:cs="Arial"/>
          <w:color w:val="000000" w:themeColor="text1"/>
          <w:lang w:val="en-US"/>
        </w:rPr>
      </w:pPr>
      <w:r>
        <w:rPr>
          <w:rFonts w:cs="Arial"/>
          <w:color w:val="000000" w:themeColor="text1"/>
          <w:lang w:val="en-US"/>
        </w:rPr>
        <w:t xml:space="preserve">g) </w:t>
      </w:r>
      <w:r w:rsidR="006E6141" w:rsidRPr="006E6141">
        <w:rPr>
          <w:rFonts w:cs="Arial" w:hint="eastAsia"/>
          <w:color w:val="000000" w:themeColor="text1"/>
          <w:lang w:val="en-US"/>
        </w:rPr>
        <w:t>다음과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같은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다수의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메시지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형식이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제공되어야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한다</w:t>
      </w:r>
    </w:p>
    <w:p w14:paraId="5546E2DF" w14:textId="77777777" w:rsidR="006E6141" w:rsidRPr="006E6141" w:rsidRDefault="00947974" w:rsidP="00214E15">
      <w:pPr>
        <w:ind w:left="294" w:hangingChars="150" w:hanging="294"/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특정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지역의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대상</w:t>
      </w:r>
    </w:p>
    <w:p w14:paraId="1B7A6A2B" w14:textId="77777777" w:rsidR="006E6141" w:rsidRPr="006E6141" w:rsidRDefault="00947974" w:rsidP="00214E15">
      <w:pPr>
        <w:ind w:left="294" w:hangingChars="150" w:hanging="294"/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긴급성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수준</w:t>
      </w:r>
    </w:p>
    <w:p w14:paraId="4247AF57" w14:textId="77777777" w:rsidR="006E6141" w:rsidRPr="006E6141" w:rsidRDefault="00947974" w:rsidP="00214E15">
      <w:pPr>
        <w:ind w:left="294" w:hangingChars="150" w:hanging="294"/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신뢰성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수준</w:t>
      </w:r>
    </w:p>
    <w:p w14:paraId="531E6D87" w14:textId="77777777" w:rsidR="006E6141" w:rsidRPr="006E6141" w:rsidRDefault="00947974" w:rsidP="00214E15">
      <w:pPr>
        <w:ind w:left="294" w:hangingChars="150" w:hanging="294"/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극한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위협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수준</w:t>
      </w:r>
    </w:p>
    <w:p w14:paraId="515CB47A" w14:textId="77777777" w:rsidR="006E6141" w:rsidRPr="006E6141" w:rsidRDefault="00947974" w:rsidP="00214E15">
      <w:pPr>
        <w:ind w:left="300" w:hangingChars="150" w:hanging="300"/>
        <w:rPr>
          <w:rFonts w:cs="Arial"/>
          <w:color w:val="000000" w:themeColor="text1"/>
          <w:lang w:val="en-US"/>
        </w:rPr>
      </w:pPr>
      <w:r>
        <w:rPr>
          <w:rFonts w:cs="Arial"/>
          <w:color w:val="000000" w:themeColor="text1"/>
          <w:lang w:val="en-US"/>
        </w:rPr>
        <w:t xml:space="preserve">h) </w:t>
      </w:r>
      <w:r w:rsidR="006E6141" w:rsidRPr="006E6141">
        <w:rPr>
          <w:rFonts w:cs="Arial" w:hint="eastAsia"/>
          <w:color w:val="000000" w:themeColor="text1"/>
          <w:lang w:val="en-US"/>
        </w:rPr>
        <w:t>참조할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수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있는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부가적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정보</w:t>
      </w:r>
      <w:r w:rsidR="006E6141" w:rsidRPr="006E6141">
        <w:rPr>
          <w:rFonts w:cs="Arial" w:hint="eastAsia"/>
          <w:color w:val="000000" w:themeColor="text1"/>
          <w:lang w:val="en-US"/>
        </w:rPr>
        <w:t>(</w:t>
      </w:r>
      <w:r w:rsidR="006E6141" w:rsidRPr="006E6141">
        <w:rPr>
          <w:rFonts w:cs="Arial" w:hint="eastAsia"/>
          <w:color w:val="000000" w:themeColor="text1"/>
          <w:lang w:val="en-US"/>
        </w:rPr>
        <w:t>예</w:t>
      </w:r>
      <w:r>
        <w:rPr>
          <w:rFonts w:cs="Arial" w:hint="eastAsia"/>
          <w:color w:val="000000" w:themeColor="text1"/>
          <w:lang w:val="en-US"/>
        </w:rPr>
        <w:t>: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디지털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음성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혹은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영상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파일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, </w:t>
      </w:r>
      <w:r w:rsidR="006E6141" w:rsidRPr="006E6141">
        <w:rPr>
          <w:rFonts w:cs="Arial" w:hint="eastAsia"/>
          <w:color w:val="000000" w:themeColor="text1"/>
          <w:lang w:val="en-US"/>
        </w:rPr>
        <w:t>부가적인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텍스트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파일</w:t>
      </w:r>
      <w:r w:rsidR="006E6141" w:rsidRPr="006E6141">
        <w:rPr>
          <w:rFonts w:cs="Arial" w:hint="eastAsia"/>
          <w:color w:val="000000" w:themeColor="text1"/>
          <w:lang w:val="en-US"/>
        </w:rPr>
        <w:t>)</w:t>
      </w:r>
      <w:r w:rsidR="006E6141" w:rsidRPr="006E6141">
        <w:rPr>
          <w:rFonts w:cs="Arial" w:hint="eastAsia"/>
          <w:color w:val="000000" w:themeColor="text1"/>
          <w:lang w:val="en-US"/>
        </w:rPr>
        <w:t>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위한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메커니즘이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제공되어야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한다</w:t>
      </w:r>
      <w:r>
        <w:rPr>
          <w:rFonts w:cs="Arial" w:hint="eastAsia"/>
          <w:color w:val="000000" w:themeColor="text1"/>
          <w:lang w:val="en-US"/>
        </w:rPr>
        <w:t>.</w:t>
      </w:r>
    </w:p>
    <w:p w14:paraId="6C847D64" w14:textId="77777777" w:rsidR="006E6141" w:rsidRPr="006E6141" w:rsidRDefault="00947974" w:rsidP="00214E15">
      <w:pPr>
        <w:ind w:left="294" w:hangingChars="150" w:hanging="294"/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오픈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표준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데이터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표현의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사용</w:t>
      </w:r>
    </w:p>
    <w:p w14:paraId="31CB53B3" w14:textId="77777777" w:rsidR="006E6141" w:rsidRPr="006E6141" w:rsidRDefault="00947974" w:rsidP="00214E15">
      <w:pPr>
        <w:ind w:left="294" w:hangingChars="150" w:hanging="294"/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실제로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교차가능한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플랫폼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시험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및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평가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프로그램이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제공되어야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한다</w:t>
      </w:r>
    </w:p>
    <w:p w14:paraId="6056C2EE" w14:textId="77777777" w:rsidR="006E6141" w:rsidRPr="006E6141" w:rsidRDefault="00947974" w:rsidP="00214E15">
      <w:pPr>
        <w:ind w:left="294" w:hangingChars="150" w:hanging="294"/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인증서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및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추가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프로토콜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평가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및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개선을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위한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기본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기능이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제공되어야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한다</w:t>
      </w:r>
    </w:p>
    <w:p w14:paraId="7B811A8B" w14:textId="77777777" w:rsidR="006E6141" w:rsidRDefault="00947974" w:rsidP="00214E15">
      <w:pPr>
        <w:ind w:left="294" w:hangingChars="150" w:hanging="294"/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긴급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대응팀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, </w:t>
      </w:r>
      <w:r w:rsidR="006E6141" w:rsidRPr="006E6141">
        <w:rPr>
          <w:rFonts w:cs="Arial" w:hint="eastAsia"/>
          <w:color w:val="000000" w:themeColor="text1"/>
          <w:lang w:val="en-US"/>
        </w:rPr>
        <w:t>공개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안전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사용자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및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경고시스템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운영자들의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수요가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명확하게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반영되어야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하고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, </w:t>
      </w:r>
      <w:r w:rsidR="006E6141" w:rsidRPr="006E6141">
        <w:rPr>
          <w:rFonts w:cs="Arial" w:hint="eastAsia"/>
          <w:color w:val="000000" w:themeColor="text1"/>
          <w:lang w:val="en-US"/>
        </w:rPr>
        <w:t>명확한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논리적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구조가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제공되어야</w:t>
      </w:r>
      <w:r w:rsidR="006E6141" w:rsidRPr="006E6141">
        <w:rPr>
          <w:rFonts w:cs="Arial" w:hint="eastAsia"/>
          <w:color w:val="000000" w:themeColor="text1"/>
          <w:lang w:val="en-US"/>
        </w:rPr>
        <w:t xml:space="preserve"> </w:t>
      </w:r>
      <w:r w:rsidR="006E6141" w:rsidRPr="006E6141">
        <w:rPr>
          <w:rFonts w:cs="Arial" w:hint="eastAsia"/>
          <w:color w:val="000000" w:themeColor="text1"/>
          <w:lang w:val="en-US"/>
        </w:rPr>
        <w:t>한다</w:t>
      </w:r>
      <w:r>
        <w:rPr>
          <w:rFonts w:cs="Arial" w:hint="eastAsia"/>
          <w:color w:val="000000" w:themeColor="text1"/>
          <w:lang w:val="en-US"/>
        </w:rPr>
        <w:t>.</w:t>
      </w:r>
    </w:p>
    <w:p w14:paraId="22E450E4" w14:textId="77777777" w:rsidR="00947974" w:rsidRPr="006E6141" w:rsidRDefault="00947974" w:rsidP="006E6141">
      <w:pPr>
        <w:rPr>
          <w:rFonts w:cs="Arial"/>
          <w:color w:val="000000" w:themeColor="text1"/>
          <w:lang w:val="en-US"/>
        </w:rPr>
      </w:pPr>
    </w:p>
    <w:p w14:paraId="2C000130" w14:textId="77777777" w:rsidR="00D76BC1" w:rsidRDefault="00214E15" w:rsidP="00214E15">
      <w:pPr>
        <w:pStyle w:val="24"/>
      </w:pPr>
      <w:bookmarkStart w:id="28" w:name="_Toc499715683"/>
      <w:r>
        <w:rPr>
          <w:rFonts w:hint="eastAsia"/>
        </w:rPr>
        <w:t>사용</w:t>
      </w:r>
      <w:r>
        <w:rPr>
          <w:rFonts w:hint="eastAsia"/>
        </w:rPr>
        <w:t xml:space="preserve"> </w:t>
      </w:r>
      <w:r>
        <w:rPr>
          <w:rFonts w:hint="eastAsia"/>
        </w:rPr>
        <w:t>시나리오</w:t>
      </w:r>
      <w:r>
        <w:rPr>
          <w:rFonts w:hint="eastAsia"/>
        </w:rPr>
        <w:t xml:space="preserve"> </w:t>
      </w:r>
      <w:r>
        <w:rPr>
          <w:rFonts w:hint="eastAsia"/>
        </w:rPr>
        <w:t>예시</w:t>
      </w:r>
      <w:bookmarkEnd w:id="28"/>
    </w:p>
    <w:p w14:paraId="173A576C" w14:textId="77777777" w:rsidR="00214E15" w:rsidRDefault="00214E15" w:rsidP="00CF3000">
      <w:pPr>
        <w:rPr>
          <w:rFonts w:cs="Arial"/>
          <w:color w:val="000000" w:themeColor="text1"/>
          <w:lang w:val="de-DE"/>
        </w:rPr>
      </w:pPr>
    </w:p>
    <w:p w14:paraId="34387A90" w14:textId="77777777" w:rsidR="00214E15" w:rsidRPr="00214E15" w:rsidRDefault="00214E15" w:rsidP="00214E15">
      <w:pPr>
        <w:rPr>
          <w:rFonts w:cs="Arial"/>
          <w:color w:val="000000" w:themeColor="text1"/>
        </w:rPr>
      </w:pPr>
      <w:r w:rsidRPr="00214E15">
        <w:rPr>
          <w:rFonts w:cs="Arial" w:hint="eastAsia"/>
          <w:color w:val="000000" w:themeColor="text1"/>
        </w:rPr>
        <w:t>본</w:t>
      </w:r>
      <w:r w:rsidRPr="00214E15">
        <w:rPr>
          <w:rFonts w:cs="Arial" w:hint="eastAsia"/>
          <w:color w:val="000000" w:themeColor="text1"/>
        </w:rPr>
        <w:t xml:space="preserve"> </w:t>
      </w:r>
      <w:r w:rsidRPr="00214E15">
        <w:rPr>
          <w:rFonts w:cs="Arial" w:hint="eastAsia"/>
          <w:color w:val="000000" w:themeColor="text1"/>
        </w:rPr>
        <w:t>절에서는</w:t>
      </w:r>
      <w:r w:rsidRPr="00214E15">
        <w:rPr>
          <w:rFonts w:cs="Arial" w:hint="eastAsia"/>
          <w:color w:val="000000" w:themeColor="text1"/>
        </w:rPr>
        <w:t xml:space="preserve"> CAP </w:t>
      </w:r>
      <w:r w:rsidRPr="00214E15">
        <w:rPr>
          <w:rFonts w:cs="Arial" w:hint="eastAsia"/>
          <w:color w:val="000000" w:themeColor="text1"/>
        </w:rPr>
        <w:t>경보</w:t>
      </w:r>
      <w:r w:rsidRPr="00214E15">
        <w:rPr>
          <w:rFonts w:cs="Arial" w:hint="eastAsia"/>
          <w:color w:val="000000" w:themeColor="text1"/>
        </w:rPr>
        <w:t xml:space="preserve"> </w:t>
      </w:r>
      <w:r w:rsidRPr="00214E15">
        <w:rPr>
          <w:rFonts w:cs="Arial" w:hint="eastAsia"/>
          <w:color w:val="000000" w:themeColor="text1"/>
        </w:rPr>
        <w:t>메시지</w:t>
      </w:r>
      <w:r w:rsidRPr="00214E15">
        <w:rPr>
          <w:rFonts w:cs="Arial" w:hint="eastAsia"/>
          <w:color w:val="000000" w:themeColor="text1"/>
        </w:rPr>
        <w:t xml:space="preserve"> </w:t>
      </w:r>
      <w:r w:rsidRPr="00214E15">
        <w:rPr>
          <w:rFonts w:cs="Arial" w:hint="eastAsia"/>
          <w:color w:val="000000" w:themeColor="text1"/>
        </w:rPr>
        <w:t>규격의</w:t>
      </w:r>
      <w:r w:rsidRPr="00214E15">
        <w:rPr>
          <w:rFonts w:cs="Arial" w:hint="eastAsia"/>
          <w:color w:val="000000" w:themeColor="text1"/>
        </w:rPr>
        <w:t xml:space="preserve"> </w:t>
      </w:r>
      <w:r w:rsidRPr="00214E15">
        <w:rPr>
          <w:rFonts w:cs="Arial" w:hint="eastAsia"/>
          <w:color w:val="000000" w:themeColor="text1"/>
        </w:rPr>
        <w:t>설계</w:t>
      </w:r>
      <w:r w:rsidRPr="00214E15">
        <w:rPr>
          <w:rFonts w:cs="Arial" w:hint="eastAsia"/>
          <w:color w:val="000000" w:themeColor="text1"/>
        </w:rPr>
        <w:t xml:space="preserve"> </w:t>
      </w:r>
      <w:r w:rsidRPr="00214E15">
        <w:rPr>
          <w:rFonts w:cs="Arial" w:hint="eastAsia"/>
          <w:color w:val="000000" w:themeColor="text1"/>
        </w:rPr>
        <w:t>및</w:t>
      </w:r>
      <w:r w:rsidRPr="00214E15">
        <w:rPr>
          <w:rFonts w:cs="Arial" w:hint="eastAsia"/>
          <w:color w:val="000000" w:themeColor="text1"/>
        </w:rPr>
        <w:t xml:space="preserve"> </w:t>
      </w:r>
      <w:r w:rsidRPr="00214E15">
        <w:rPr>
          <w:rFonts w:cs="Arial" w:hint="eastAsia"/>
          <w:color w:val="000000" w:themeColor="text1"/>
        </w:rPr>
        <w:t>검토를</w:t>
      </w:r>
      <w:r w:rsidRPr="00214E15">
        <w:rPr>
          <w:rFonts w:cs="Arial" w:hint="eastAsia"/>
          <w:color w:val="000000" w:themeColor="text1"/>
        </w:rPr>
        <w:t xml:space="preserve"> </w:t>
      </w:r>
      <w:r w:rsidRPr="00214E15">
        <w:rPr>
          <w:rFonts w:cs="Arial" w:hint="eastAsia"/>
          <w:color w:val="000000" w:themeColor="text1"/>
        </w:rPr>
        <w:t>위해</w:t>
      </w:r>
      <w:r w:rsidRPr="00214E15">
        <w:rPr>
          <w:rFonts w:cs="Arial" w:hint="eastAsia"/>
          <w:color w:val="000000" w:themeColor="text1"/>
        </w:rPr>
        <w:t xml:space="preserve"> </w:t>
      </w:r>
      <w:r w:rsidRPr="00214E15">
        <w:rPr>
          <w:rFonts w:cs="Arial" w:hint="eastAsia"/>
          <w:color w:val="000000" w:themeColor="text1"/>
        </w:rPr>
        <w:t>기본적으로</w:t>
      </w:r>
      <w:r w:rsidRPr="00214E15">
        <w:rPr>
          <w:rFonts w:cs="Arial" w:hint="eastAsia"/>
          <w:color w:val="000000" w:themeColor="text1"/>
        </w:rPr>
        <w:t xml:space="preserve"> </w:t>
      </w:r>
      <w:r w:rsidRPr="00214E15">
        <w:rPr>
          <w:rFonts w:cs="Arial" w:hint="eastAsia"/>
          <w:color w:val="000000" w:themeColor="text1"/>
        </w:rPr>
        <w:t>사용되는</w:t>
      </w:r>
      <w:r w:rsidRPr="00214E15">
        <w:rPr>
          <w:rFonts w:cs="Arial" w:hint="eastAsia"/>
          <w:color w:val="000000" w:themeColor="text1"/>
        </w:rPr>
        <w:t xml:space="preserve"> </w:t>
      </w:r>
      <w:r w:rsidRPr="00214E15">
        <w:rPr>
          <w:rFonts w:cs="Arial" w:hint="eastAsia"/>
          <w:color w:val="000000" w:themeColor="text1"/>
        </w:rPr>
        <w:t>시나리오의</w:t>
      </w:r>
      <w:r w:rsidRPr="00214E15">
        <w:rPr>
          <w:rFonts w:cs="Arial" w:hint="eastAsia"/>
          <w:color w:val="000000" w:themeColor="text1"/>
        </w:rPr>
        <w:t xml:space="preserve"> </w:t>
      </w:r>
      <w:r w:rsidRPr="00214E15">
        <w:rPr>
          <w:rFonts w:cs="Arial" w:hint="eastAsia"/>
          <w:color w:val="000000" w:themeColor="text1"/>
        </w:rPr>
        <w:t>예를</w:t>
      </w:r>
      <w:r w:rsidRPr="00214E15">
        <w:rPr>
          <w:rFonts w:cs="Arial" w:hint="eastAsia"/>
          <w:color w:val="000000" w:themeColor="text1"/>
        </w:rPr>
        <w:t xml:space="preserve"> </w:t>
      </w:r>
      <w:r w:rsidRPr="00214E15">
        <w:rPr>
          <w:rFonts w:cs="Arial" w:hint="eastAsia"/>
          <w:color w:val="000000" w:themeColor="text1"/>
        </w:rPr>
        <w:t>제공한다</w:t>
      </w:r>
      <w:r w:rsidRPr="00214E15">
        <w:rPr>
          <w:rFonts w:cs="Arial" w:hint="eastAsia"/>
          <w:color w:val="000000" w:themeColor="text1"/>
        </w:rPr>
        <w:t>.</w:t>
      </w:r>
    </w:p>
    <w:p w14:paraId="75C2C638" w14:textId="77777777" w:rsidR="00D76BC1" w:rsidRDefault="00D76BC1" w:rsidP="00CF3000">
      <w:pPr>
        <w:rPr>
          <w:rFonts w:cs="Arial"/>
          <w:color w:val="000000" w:themeColor="text1"/>
        </w:rPr>
      </w:pPr>
    </w:p>
    <w:p w14:paraId="4C3B3F5D" w14:textId="77777777" w:rsidR="00214E15" w:rsidRPr="00723DA4" w:rsidRDefault="00214E15" w:rsidP="00214E15">
      <w:pPr>
        <w:ind w:left="687" w:hangingChars="350" w:hanging="687"/>
        <w:rPr>
          <w:rFonts w:cs="Arial"/>
          <w:color w:val="000000" w:themeColor="text1"/>
        </w:rPr>
      </w:pPr>
      <w:r w:rsidRPr="00F926F3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 w:rsidRPr="00F926F3">
        <w:rPr>
          <w:rFonts w:cs="Arial" w:hint="eastAsia"/>
          <w:color w:val="000000" w:themeColor="text1"/>
          <w:lang w:val="en-US"/>
        </w:rPr>
        <w:tab/>
      </w:r>
      <w:r>
        <w:rPr>
          <w:rFonts w:hint="eastAsia"/>
        </w:rPr>
        <w:t>이들</w:t>
      </w:r>
      <w:r>
        <w:rPr>
          <w:rFonts w:hint="eastAsia"/>
        </w:rPr>
        <w:t xml:space="preserve"> </w:t>
      </w:r>
      <w:r>
        <w:rPr>
          <w:rFonts w:hint="eastAsia"/>
        </w:rPr>
        <w:t>시나리오는</w:t>
      </w:r>
      <w:r>
        <w:rPr>
          <w:rFonts w:hint="eastAsia"/>
        </w:rPr>
        <w:t xml:space="preserve"> </w:t>
      </w:r>
      <w:r>
        <w:rPr>
          <w:rFonts w:hint="eastAsia"/>
        </w:rPr>
        <w:t>필수사항은</w:t>
      </w:r>
      <w:r>
        <w:rPr>
          <w:rFonts w:hint="eastAsia"/>
        </w:rPr>
        <w:t xml:space="preserve"> </w:t>
      </w:r>
      <w:r>
        <w:rPr>
          <w:rFonts w:hint="eastAsia"/>
        </w:rPr>
        <w:t>아니며</w:t>
      </w:r>
      <w:r>
        <w:rPr>
          <w:rFonts w:hint="eastAsia"/>
        </w:rPr>
        <w:t xml:space="preserve">,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수반되거나</w:t>
      </w:r>
      <w:r>
        <w:rPr>
          <w:rFonts w:hint="eastAsia"/>
        </w:rPr>
        <w:t xml:space="preserve"> </w:t>
      </w:r>
      <w:r>
        <w:rPr>
          <w:rFonts w:hint="eastAsia"/>
        </w:rPr>
        <w:t>실제</w:t>
      </w:r>
      <w:r>
        <w:rPr>
          <w:rFonts w:hint="eastAsia"/>
        </w:rPr>
        <w:t xml:space="preserve"> </w:t>
      </w:r>
      <w:r>
        <w:rPr>
          <w:rFonts w:hint="eastAsia"/>
        </w:rPr>
        <w:t>환경에</w:t>
      </w:r>
      <w:r>
        <w:rPr>
          <w:rFonts w:hint="eastAsia"/>
        </w:rPr>
        <w:t xml:space="preserve"> </w:t>
      </w:r>
      <w:r>
        <w:rPr>
          <w:rFonts w:hint="eastAsia"/>
        </w:rPr>
        <w:t>반영하고자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의도는</w:t>
      </w:r>
      <w:r>
        <w:rPr>
          <w:rFonts w:hint="eastAsia"/>
        </w:rPr>
        <w:t xml:space="preserve"> </w:t>
      </w:r>
      <w:r>
        <w:rPr>
          <w:rFonts w:hint="eastAsia"/>
        </w:rPr>
        <w:t>아니다</w:t>
      </w:r>
      <w:r w:rsidR="00AE6CB0">
        <w:rPr>
          <w:rFonts w:hint="eastAsia"/>
        </w:rPr>
        <w:t>.</w:t>
      </w:r>
    </w:p>
    <w:p w14:paraId="17FAB7B7" w14:textId="77777777" w:rsidR="00214E15" w:rsidRPr="00214E15" w:rsidRDefault="00214E15" w:rsidP="00CF3000">
      <w:pPr>
        <w:rPr>
          <w:rFonts w:cs="Arial"/>
          <w:color w:val="000000" w:themeColor="text1"/>
        </w:rPr>
      </w:pPr>
    </w:p>
    <w:p w14:paraId="0866B4A9" w14:textId="77777777" w:rsidR="00214E15" w:rsidRDefault="00DA072D" w:rsidP="00DA072D">
      <w:pPr>
        <w:pStyle w:val="34"/>
      </w:pPr>
      <w:r>
        <w:rPr>
          <w:rFonts w:hint="eastAsia"/>
        </w:rPr>
        <w:t>발신</w:t>
      </w:r>
      <w:r>
        <w:rPr>
          <w:rFonts w:hint="eastAsia"/>
        </w:rPr>
        <w:t xml:space="preserve"> </w:t>
      </w:r>
      <w:r>
        <w:rPr>
          <w:rFonts w:hint="eastAsia"/>
        </w:rPr>
        <w:t>매뉴얼</w:t>
      </w:r>
    </w:p>
    <w:p w14:paraId="672D6E51" w14:textId="77777777" w:rsidR="00DA072D" w:rsidRDefault="00DA072D" w:rsidP="00CF3000">
      <w:pPr>
        <w:rPr>
          <w:rFonts w:cs="Arial"/>
          <w:color w:val="000000" w:themeColor="text1"/>
        </w:rPr>
      </w:pPr>
    </w:p>
    <w:p w14:paraId="54EDF8BC" w14:textId="77777777" w:rsidR="00DA072D" w:rsidRDefault="00DA072D" w:rsidP="00DA072D">
      <w:pPr>
        <w:rPr>
          <w:rFonts w:cs="Arial"/>
          <w:color w:val="000000" w:themeColor="text1"/>
        </w:rPr>
      </w:pPr>
      <w:r w:rsidRPr="00DA072D">
        <w:rPr>
          <w:rFonts w:cs="Arial" w:hint="eastAsia"/>
          <w:color w:val="000000" w:themeColor="text1"/>
        </w:rPr>
        <w:t>대형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폭발과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같은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산업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화재가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발생했을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때</w:t>
      </w:r>
      <w:r w:rsidRPr="00DA072D">
        <w:rPr>
          <w:rFonts w:cs="Arial" w:hint="eastAsia"/>
          <w:color w:val="000000" w:themeColor="text1"/>
        </w:rPr>
        <w:t xml:space="preserve">, </w:t>
      </w:r>
      <w:r w:rsidR="000469FE">
        <w:rPr>
          <w:rFonts w:cs="Arial" w:hint="eastAsia"/>
          <w:color w:val="000000" w:themeColor="text1"/>
        </w:rPr>
        <w:t>재난</w:t>
      </w:r>
      <w:r w:rsidR="000469FE">
        <w:rPr>
          <w:rFonts w:cs="Arial" w:hint="eastAsia"/>
          <w:color w:val="000000" w:themeColor="text1"/>
        </w:rPr>
        <w:t xml:space="preserve"> </w:t>
      </w:r>
      <w:r w:rsidR="000469FE">
        <w:rPr>
          <w:rFonts w:cs="Arial" w:hint="eastAsia"/>
          <w:color w:val="000000" w:themeColor="text1"/>
        </w:rPr>
        <w:t>관리</w:t>
      </w:r>
      <w:r w:rsidR="000469FE">
        <w:rPr>
          <w:rFonts w:cs="Arial" w:hint="eastAsia"/>
          <w:color w:val="000000" w:themeColor="text1"/>
        </w:rPr>
        <w:t xml:space="preserve"> </w:t>
      </w:r>
      <w:r w:rsidR="000469FE">
        <w:rPr>
          <w:rFonts w:cs="Arial" w:hint="eastAsia"/>
          <w:color w:val="000000" w:themeColor="text1"/>
        </w:rPr>
        <w:t>책임자는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다음과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같은</w:t>
      </w:r>
      <w:r w:rsidRPr="00DA072D">
        <w:rPr>
          <w:rFonts w:cs="Arial" w:hint="eastAsia"/>
          <w:color w:val="000000" w:themeColor="text1"/>
        </w:rPr>
        <w:t xml:space="preserve"> 3</w:t>
      </w:r>
      <w:r>
        <w:rPr>
          <w:rFonts w:cs="Arial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가지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컴포넌트들과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함께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공개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경보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발행을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결정해야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한다</w:t>
      </w:r>
      <w:r w:rsidRPr="00DA072D">
        <w:rPr>
          <w:rFonts w:cs="Arial" w:hint="eastAsia"/>
          <w:color w:val="000000" w:themeColor="text1"/>
        </w:rPr>
        <w:t xml:space="preserve">. </w:t>
      </w:r>
    </w:p>
    <w:p w14:paraId="486C1FEF" w14:textId="77777777" w:rsidR="00DA072D" w:rsidRPr="00DA072D" w:rsidRDefault="00DA072D" w:rsidP="00DA072D">
      <w:pPr>
        <w:rPr>
          <w:rFonts w:cs="Arial"/>
          <w:color w:val="000000" w:themeColor="text1"/>
        </w:rPr>
      </w:pPr>
    </w:p>
    <w:p w14:paraId="7711F348" w14:textId="77777777" w:rsidR="00DA072D" w:rsidRPr="00DA072D" w:rsidRDefault="00DA072D" w:rsidP="00DA072D">
      <w:pPr>
        <w:ind w:left="300" w:hangingChars="150" w:hanging="300"/>
        <w:rPr>
          <w:rFonts w:cs="Arial"/>
          <w:color w:val="000000" w:themeColor="text1"/>
        </w:rPr>
      </w:pPr>
      <w:r w:rsidRPr="00DA072D">
        <w:rPr>
          <w:rFonts w:cs="Arial" w:hint="eastAsia"/>
          <w:color w:val="000000" w:themeColor="text1"/>
        </w:rPr>
        <w:t>a)</w:t>
      </w:r>
      <w:r>
        <w:rPr>
          <w:rFonts w:cs="Arial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화재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반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마일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내에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지역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대피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명령</w:t>
      </w:r>
    </w:p>
    <w:p w14:paraId="06AEFABC" w14:textId="77777777" w:rsidR="00DA072D" w:rsidRPr="00DA072D" w:rsidRDefault="00DA072D" w:rsidP="00DA072D">
      <w:pPr>
        <w:ind w:left="300" w:hangingChars="150" w:hanging="300"/>
        <w:rPr>
          <w:rFonts w:cs="Arial"/>
          <w:color w:val="000000" w:themeColor="text1"/>
        </w:rPr>
      </w:pPr>
      <w:r w:rsidRPr="00DA072D">
        <w:rPr>
          <w:rFonts w:cs="Arial" w:hint="eastAsia"/>
          <w:color w:val="000000" w:themeColor="text1"/>
        </w:rPr>
        <w:t>b)</w:t>
      </w:r>
      <w:r>
        <w:rPr>
          <w:rFonts w:cs="Arial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화재는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바람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반대방향으로는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반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마일</w:t>
      </w:r>
      <w:r w:rsidRPr="00DA072D">
        <w:rPr>
          <w:rFonts w:cs="Arial" w:hint="eastAsia"/>
          <w:color w:val="000000" w:themeColor="text1"/>
        </w:rPr>
        <w:t xml:space="preserve">, </w:t>
      </w:r>
      <w:r w:rsidRPr="00DA072D">
        <w:rPr>
          <w:rFonts w:cs="Arial" w:hint="eastAsia"/>
          <w:color w:val="000000" w:themeColor="text1"/>
        </w:rPr>
        <w:t>바람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방향으로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여러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마일까지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확대될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수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있으므로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견고하게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만들어진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대피소로</w:t>
      </w:r>
      <w:r w:rsidRPr="00DA072D">
        <w:rPr>
          <w:rFonts w:cs="Arial" w:hint="eastAsia"/>
          <w:color w:val="000000" w:themeColor="text1"/>
        </w:rPr>
        <w:t xml:space="preserve"> </w:t>
      </w:r>
      <w:r w:rsidR="00744C21">
        <w:rPr>
          <w:rFonts w:cs="Arial" w:hint="eastAsia"/>
          <w:color w:val="000000" w:themeColor="text1"/>
        </w:rPr>
        <w:t>대피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명령</w:t>
      </w:r>
    </w:p>
    <w:p w14:paraId="01D5AF3B" w14:textId="77777777" w:rsidR="00DA072D" w:rsidRPr="00DA072D" w:rsidRDefault="00DA072D" w:rsidP="00DA072D">
      <w:pPr>
        <w:ind w:left="300" w:hangingChars="150" w:hanging="300"/>
        <w:rPr>
          <w:rFonts w:cs="Arial"/>
          <w:color w:val="000000" w:themeColor="text1"/>
        </w:rPr>
      </w:pPr>
      <w:r w:rsidRPr="00DA072D">
        <w:rPr>
          <w:rFonts w:cs="Arial" w:hint="eastAsia"/>
          <w:color w:val="000000" w:themeColor="text1"/>
        </w:rPr>
        <w:t>c)</w:t>
      </w:r>
      <w:r>
        <w:rPr>
          <w:rFonts w:cs="Arial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화재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반경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반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마일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내에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지상</w:t>
      </w:r>
      <w:r w:rsidRPr="00DA072D">
        <w:rPr>
          <w:rFonts w:cs="Arial" w:hint="eastAsia"/>
          <w:color w:val="000000" w:themeColor="text1"/>
        </w:rPr>
        <w:t xml:space="preserve"> 2</w:t>
      </w:r>
      <w:r w:rsidR="000469FE">
        <w:rPr>
          <w:rFonts w:cs="Arial"/>
          <w:color w:val="000000" w:themeColor="text1"/>
        </w:rPr>
        <w:t>,</w:t>
      </w:r>
      <w:r w:rsidRPr="00DA072D">
        <w:rPr>
          <w:rFonts w:cs="Arial" w:hint="eastAsia"/>
          <w:color w:val="000000" w:themeColor="text1"/>
        </w:rPr>
        <w:t>500</w:t>
      </w:r>
      <w:r w:rsidRPr="00DA072D">
        <w:rPr>
          <w:rFonts w:cs="Arial" w:hint="eastAsia"/>
          <w:color w:val="000000" w:themeColor="text1"/>
        </w:rPr>
        <w:t>피트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상공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내에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있는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민간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항공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및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모든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미디어들에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화재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경보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요청</w:t>
      </w:r>
    </w:p>
    <w:p w14:paraId="7DB00EFF" w14:textId="77777777" w:rsidR="00DA072D" w:rsidRPr="00DA072D" w:rsidRDefault="00DA072D" w:rsidP="00DA072D">
      <w:pPr>
        <w:rPr>
          <w:rFonts w:cs="Arial"/>
          <w:color w:val="000000" w:themeColor="text1"/>
        </w:rPr>
      </w:pPr>
    </w:p>
    <w:p w14:paraId="663C3F0D" w14:textId="77777777" w:rsidR="00DA072D" w:rsidRDefault="000469FE" w:rsidP="00DA072D">
      <w:pPr>
        <w:rPr>
          <w:rFonts w:cs="Arial"/>
          <w:color w:val="000000" w:themeColor="text1"/>
        </w:rPr>
      </w:pPr>
      <w:r>
        <w:rPr>
          <w:rFonts w:cs="Arial" w:hint="eastAsia"/>
          <w:color w:val="000000" w:themeColor="text1"/>
        </w:rPr>
        <w:t>재난</w:t>
      </w:r>
      <w:r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관리</w:t>
      </w:r>
      <w:r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책임자는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휴대용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컴퓨터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및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웹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페이지</w:t>
      </w:r>
      <w:r w:rsidR="00DA072D" w:rsidRPr="00DA072D">
        <w:rPr>
          <w:rFonts w:cs="Arial" w:hint="eastAsia"/>
          <w:color w:val="000000" w:themeColor="text1"/>
        </w:rPr>
        <w:t>(</w:t>
      </w:r>
      <w:r w:rsidR="00DA072D" w:rsidRPr="00DA072D">
        <w:rPr>
          <w:rFonts w:cs="Arial" w:hint="eastAsia"/>
          <w:color w:val="000000" w:themeColor="text1"/>
        </w:rPr>
        <w:t>공지사항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및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팍업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도구</w:t>
      </w:r>
      <w:r w:rsidR="00DA072D" w:rsidRPr="00DA072D">
        <w:rPr>
          <w:rFonts w:cs="Arial" w:hint="eastAsia"/>
          <w:color w:val="000000" w:themeColor="text1"/>
        </w:rPr>
        <w:t>)</w:t>
      </w:r>
      <w:r w:rsidR="00DA072D" w:rsidRPr="00DA072D">
        <w:rPr>
          <w:rFonts w:cs="Arial" w:hint="eastAsia"/>
          <w:color w:val="000000" w:themeColor="text1"/>
        </w:rPr>
        <w:t>를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통해</w:t>
      </w:r>
      <w:r w:rsidR="00DA072D" w:rsidRPr="00DA072D">
        <w:rPr>
          <w:rFonts w:cs="Arial" w:hint="eastAsia"/>
          <w:color w:val="000000" w:themeColor="text1"/>
        </w:rPr>
        <w:t xml:space="preserve"> CAP </w:t>
      </w:r>
      <w:r w:rsidR="00DA072D" w:rsidRPr="00DA072D">
        <w:rPr>
          <w:rFonts w:cs="Arial" w:hint="eastAsia"/>
          <w:color w:val="000000" w:themeColor="text1"/>
        </w:rPr>
        <w:t>메시지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경보를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지역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네트워크에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발행할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수</w:t>
      </w:r>
      <w:r w:rsidR="00DA072D" w:rsidRPr="00DA072D">
        <w:rPr>
          <w:rFonts w:cs="Arial" w:hint="eastAsia"/>
          <w:color w:val="000000" w:themeColor="text1"/>
        </w:rPr>
        <w:t xml:space="preserve"> </w:t>
      </w:r>
      <w:r w:rsidR="00DA072D" w:rsidRPr="00DA072D">
        <w:rPr>
          <w:rFonts w:cs="Arial" w:hint="eastAsia"/>
          <w:color w:val="000000" w:themeColor="text1"/>
        </w:rPr>
        <w:t>있다</w:t>
      </w:r>
      <w:r w:rsidR="00DA072D" w:rsidRPr="00DA072D">
        <w:rPr>
          <w:rFonts w:cs="Arial" w:hint="eastAsia"/>
          <w:color w:val="000000" w:themeColor="text1"/>
        </w:rPr>
        <w:t>.</w:t>
      </w:r>
    </w:p>
    <w:p w14:paraId="304BD494" w14:textId="77777777" w:rsidR="00DA072D" w:rsidRDefault="00DA072D" w:rsidP="00DA072D">
      <w:pPr>
        <w:rPr>
          <w:rFonts w:cs="Arial"/>
          <w:color w:val="000000" w:themeColor="text1"/>
        </w:rPr>
      </w:pPr>
    </w:p>
    <w:p w14:paraId="6826F918" w14:textId="77777777" w:rsidR="00DA072D" w:rsidRDefault="00DA072D" w:rsidP="00DA072D">
      <w:pPr>
        <w:pStyle w:val="34"/>
      </w:pPr>
      <w:r>
        <w:rPr>
          <w:rFonts w:hint="eastAsia"/>
        </w:rPr>
        <w:t>자동화</w:t>
      </w:r>
      <w:r>
        <w:rPr>
          <w:rFonts w:hint="eastAsia"/>
        </w:rPr>
        <w:t xml:space="preserve"> </w:t>
      </w:r>
      <w:r>
        <w:rPr>
          <w:rFonts w:hint="eastAsia"/>
        </w:rPr>
        <w:t>센서</w:t>
      </w:r>
      <w:r>
        <w:rPr>
          <w:rFonts w:hint="eastAsia"/>
        </w:rPr>
        <w:t xml:space="preserve"> </w:t>
      </w:r>
      <w:r>
        <w:rPr>
          <w:rFonts w:hint="eastAsia"/>
        </w:rPr>
        <w:t>시스템에</w:t>
      </w:r>
      <w:r>
        <w:rPr>
          <w:rFonts w:hint="eastAsia"/>
        </w:rPr>
        <w:t xml:space="preserve"> </w:t>
      </w:r>
      <w:r>
        <w:rPr>
          <w:rFonts w:hint="eastAsia"/>
        </w:rPr>
        <w:t>의한</w:t>
      </w:r>
      <w:r>
        <w:rPr>
          <w:rFonts w:hint="eastAsia"/>
        </w:rPr>
        <w:t xml:space="preserve"> </w:t>
      </w:r>
      <w:r>
        <w:rPr>
          <w:rFonts w:hint="eastAsia"/>
        </w:rPr>
        <w:t>자동화된</w:t>
      </w:r>
      <w:r>
        <w:rPr>
          <w:rFonts w:hint="eastAsia"/>
        </w:rPr>
        <w:t xml:space="preserve"> </w:t>
      </w:r>
      <w:r>
        <w:rPr>
          <w:rFonts w:hint="eastAsia"/>
        </w:rPr>
        <w:t>발신</w:t>
      </w:r>
    </w:p>
    <w:p w14:paraId="3A2F0AED" w14:textId="77777777" w:rsidR="00DA072D" w:rsidRDefault="00DA072D" w:rsidP="00DA072D">
      <w:pPr>
        <w:rPr>
          <w:rFonts w:cs="Arial"/>
          <w:color w:val="000000" w:themeColor="text1"/>
          <w:lang w:val="de-DE"/>
        </w:rPr>
      </w:pPr>
    </w:p>
    <w:p w14:paraId="39C2ED94" w14:textId="77777777" w:rsidR="00DA072D" w:rsidRPr="00DA072D" w:rsidRDefault="00DA072D" w:rsidP="00DA072D">
      <w:pPr>
        <w:rPr>
          <w:rFonts w:cs="Arial"/>
          <w:color w:val="000000" w:themeColor="text1"/>
        </w:rPr>
      </w:pPr>
      <w:r w:rsidRPr="00DA072D">
        <w:rPr>
          <w:rFonts w:cs="Arial" w:hint="eastAsia"/>
          <w:color w:val="000000" w:themeColor="text1"/>
        </w:rPr>
        <w:t>자동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쓰나미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경보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사이렌은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유명한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북서부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해변에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구축되어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있다</w:t>
      </w:r>
      <w:r w:rsidRPr="00DA072D">
        <w:rPr>
          <w:rFonts w:cs="Arial" w:hint="eastAsia"/>
          <w:color w:val="000000" w:themeColor="text1"/>
        </w:rPr>
        <w:t xml:space="preserve">. </w:t>
      </w:r>
      <w:r w:rsidRPr="00DA072D">
        <w:rPr>
          <w:rFonts w:cs="Arial" w:hint="eastAsia"/>
          <w:color w:val="000000" w:themeColor="text1"/>
        </w:rPr>
        <w:t>센서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기기들의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무선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네트워크로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쓰나미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활동들을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감지해서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사이렌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통제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정보를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수집하고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있다</w:t>
      </w:r>
      <w:r w:rsidRPr="00DA072D">
        <w:rPr>
          <w:rFonts w:cs="Arial" w:hint="eastAsia"/>
          <w:color w:val="000000" w:themeColor="text1"/>
        </w:rPr>
        <w:t xml:space="preserve">. </w:t>
      </w:r>
      <w:r w:rsidRPr="00DA072D">
        <w:rPr>
          <w:rFonts w:cs="Arial" w:hint="eastAsia"/>
          <w:color w:val="000000" w:themeColor="text1"/>
        </w:rPr>
        <w:t>쓰나미가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발생되면</w:t>
      </w:r>
      <w:r w:rsidRPr="00DA072D">
        <w:rPr>
          <w:rFonts w:cs="Arial" w:hint="eastAsia"/>
          <w:color w:val="000000" w:themeColor="text1"/>
        </w:rPr>
        <w:t xml:space="preserve">, </w:t>
      </w:r>
      <w:r w:rsidRPr="00DA072D">
        <w:rPr>
          <w:rFonts w:cs="Arial" w:hint="eastAsia"/>
          <w:color w:val="000000" w:themeColor="text1"/>
        </w:rPr>
        <w:t>각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센서들은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현장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위치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정보와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감지된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데이터를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포함한</w:t>
      </w:r>
      <w:r w:rsidRPr="00DA072D">
        <w:rPr>
          <w:rFonts w:cs="Arial" w:hint="eastAsia"/>
          <w:color w:val="000000" w:themeColor="text1"/>
        </w:rPr>
        <w:t xml:space="preserve"> CAP </w:t>
      </w:r>
      <w:r w:rsidRPr="00DA072D">
        <w:rPr>
          <w:rFonts w:cs="Arial" w:hint="eastAsia"/>
          <w:color w:val="000000" w:themeColor="text1"/>
        </w:rPr>
        <w:t>메시지를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생성하며</w:t>
      </w:r>
      <w:r w:rsidRPr="00DA072D">
        <w:rPr>
          <w:rFonts w:cs="Arial" w:hint="eastAsia"/>
          <w:color w:val="000000" w:themeColor="text1"/>
        </w:rPr>
        <w:t xml:space="preserve">, </w:t>
      </w:r>
      <w:r w:rsidRPr="00DA072D">
        <w:rPr>
          <w:rFonts w:cs="Arial" w:hint="eastAsia"/>
          <w:color w:val="000000" w:themeColor="text1"/>
        </w:rPr>
        <w:t>이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메시지들은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쓰나미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결정을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위해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요구된다</w:t>
      </w:r>
      <w:r w:rsidRPr="00DA072D">
        <w:rPr>
          <w:rFonts w:cs="Arial" w:hint="eastAsia"/>
          <w:color w:val="000000" w:themeColor="text1"/>
        </w:rPr>
        <w:t xml:space="preserve">. </w:t>
      </w:r>
      <w:r w:rsidRPr="00DA072D">
        <w:rPr>
          <w:rFonts w:cs="Arial" w:hint="eastAsia"/>
          <w:color w:val="000000" w:themeColor="text1"/>
        </w:rPr>
        <w:t>각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장비들의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정보와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다른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기기들에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의해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보고된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정보들이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조합되어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즉각적으로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쓰나미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위협을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공지한다</w:t>
      </w:r>
      <w:r w:rsidRPr="00DA072D">
        <w:rPr>
          <w:rFonts w:cs="Arial" w:hint="eastAsia"/>
          <w:color w:val="000000" w:themeColor="text1"/>
        </w:rPr>
        <w:t xml:space="preserve">. </w:t>
      </w:r>
      <w:r w:rsidRPr="00DA072D">
        <w:rPr>
          <w:rFonts w:cs="Arial" w:hint="eastAsia"/>
          <w:color w:val="000000" w:themeColor="text1"/>
        </w:rPr>
        <w:t>추가적으로</w:t>
      </w:r>
      <w:r w:rsidRPr="00DA072D">
        <w:rPr>
          <w:rFonts w:cs="Arial" w:hint="eastAsia"/>
          <w:color w:val="000000" w:themeColor="text1"/>
        </w:rPr>
        <w:t xml:space="preserve"> CAP </w:t>
      </w:r>
      <w:r w:rsidRPr="00DA072D">
        <w:rPr>
          <w:rFonts w:cs="Arial" w:hint="eastAsia"/>
          <w:color w:val="000000" w:themeColor="text1"/>
        </w:rPr>
        <w:t>메시지의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요약을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조합한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네트워크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컴포넌트는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사건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상황을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지역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및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자국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내에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경보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네트워크에</w:t>
      </w:r>
      <w:r w:rsidRPr="00DA072D">
        <w:rPr>
          <w:rFonts w:cs="Arial" w:hint="eastAsia"/>
          <w:color w:val="000000" w:themeColor="text1"/>
        </w:rPr>
        <w:t xml:space="preserve"> </w:t>
      </w:r>
      <w:r w:rsidRPr="00DA072D">
        <w:rPr>
          <w:rFonts w:cs="Arial" w:hint="eastAsia"/>
          <w:color w:val="000000" w:themeColor="text1"/>
        </w:rPr>
        <w:t>전달한다</w:t>
      </w:r>
      <w:r w:rsidRPr="00DA072D">
        <w:rPr>
          <w:rFonts w:cs="Arial" w:hint="eastAsia"/>
          <w:color w:val="000000" w:themeColor="text1"/>
        </w:rPr>
        <w:t>.</w:t>
      </w:r>
    </w:p>
    <w:p w14:paraId="06212B8C" w14:textId="77777777" w:rsidR="00DA072D" w:rsidRPr="00DA072D" w:rsidRDefault="00DA072D" w:rsidP="00DA072D">
      <w:pPr>
        <w:rPr>
          <w:rFonts w:cs="Arial"/>
          <w:color w:val="000000" w:themeColor="text1"/>
        </w:rPr>
      </w:pPr>
    </w:p>
    <w:p w14:paraId="41905919" w14:textId="77777777" w:rsidR="00DA072D" w:rsidRDefault="00DA072D" w:rsidP="00DA072D">
      <w:pPr>
        <w:pStyle w:val="34"/>
      </w:pPr>
      <w:r>
        <w:rPr>
          <w:rFonts w:hint="eastAsia"/>
        </w:rPr>
        <w:t>실시간</w:t>
      </w:r>
      <w:r>
        <w:rPr>
          <w:rFonts w:hint="eastAsia"/>
        </w:rPr>
        <w:t xml:space="preserve"> </w:t>
      </w:r>
      <w:r>
        <w:rPr>
          <w:rFonts w:hint="eastAsia"/>
        </w:rPr>
        <w:t>지도</w:t>
      </w:r>
      <w:r>
        <w:rPr>
          <w:rFonts w:hint="eastAsia"/>
        </w:rPr>
        <w:t xml:space="preserve"> </w:t>
      </w:r>
      <w:r>
        <w:rPr>
          <w:rFonts w:hint="eastAsia"/>
        </w:rPr>
        <w:t>상에</w:t>
      </w:r>
      <w:r>
        <w:rPr>
          <w:rFonts w:hint="eastAsia"/>
        </w:rPr>
        <w:t xml:space="preserve"> </w:t>
      </w:r>
      <w:r>
        <w:rPr>
          <w:rFonts w:hint="eastAsia"/>
        </w:rPr>
        <w:t>정보</w:t>
      </w:r>
      <w:r>
        <w:rPr>
          <w:rFonts w:hint="eastAsia"/>
        </w:rPr>
        <w:t xml:space="preserve"> </w:t>
      </w:r>
      <w:r>
        <w:rPr>
          <w:rFonts w:hint="eastAsia"/>
        </w:rPr>
        <w:t>수집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상관</w:t>
      </w:r>
      <w:r>
        <w:rPr>
          <w:rFonts w:hint="eastAsia"/>
        </w:rPr>
        <w:t xml:space="preserve"> </w:t>
      </w:r>
      <w:r>
        <w:rPr>
          <w:rFonts w:hint="eastAsia"/>
        </w:rPr>
        <w:t>대응</w:t>
      </w:r>
    </w:p>
    <w:p w14:paraId="59B6F99C" w14:textId="77777777" w:rsidR="00DA072D" w:rsidRDefault="00DA072D" w:rsidP="00DA072D">
      <w:pPr>
        <w:rPr>
          <w:rFonts w:cs="Arial"/>
          <w:color w:val="000000" w:themeColor="text1"/>
          <w:lang w:val="de-DE"/>
        </w:rPr>
      </w:pPr>
    </w:p>
    <w:p w14:paraId="5B92B43B" w14:textId="77777777" w:rsidR="00DA072D" w:rsidRPr="00DA072D" w:rsidRDefault="00DA072D" w:rsidP="00DA072D">
      <w:pPr>
        <w:rPr>
          <w:rFonts w:cs="Arial"/>
          <w:color w:val="000000" w:themeColor="text1"/>
          <w:lang w:val="de-DE"/>
        </w:rPr>
      </w:pPr>
      <w:r w:rsidRPr="00DA072D">
        <w:rPr>
          <w:rFonts w:cs="Arial" w:hint="eastAsia"/>
          <w:color w:val="000000" w:themeColor="text1"/>
          <w:lang w:val="de-DE"/>
        </w:rPr>
        <w:t>주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운영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센터는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실시간</w:t>
      </w:r>
      <w:r w:rsidRPr="00DA072D">
        <w:rPr>
          <w:rFonts w:cs="Arial" w:hint="eastAsia"/>
          <w:color w:val="000000" w:themeColor="text1"/>
          <w:lang w:val="de-DE"/>
        </w:rPr>
        <w:t xml:space="preserve">, </w:t>
      </w:r>
      <w:r w:rsidRPr="00DA072D">
        <w:rPr>
          <w:rFonts w:cs="Arial" w:hint="eastAsia"/>
          <w:color w:val="000000" w:themeColor="text1"/>
          <w:lang w:val="de-DE"/>
        </w:rPr>
        <w:t>모든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상황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및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최근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경보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활동에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대한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전체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주를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묘사한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맵을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컴퓨터화</w:t>
      </w:r>
      <w:r w:rsidR="00264645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해야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한다</w:t>
      </w:r>
      <w:r w:rsidRPr="00DA072D">
        <w:rPr>
          <w:rFonts w:cs="Arial" w:hint="eastAsia"/>
          <w:color w:val="000000" w:themeColor="text1"/>
          <w:lang w:val="de-DE"/>
        </w:rPr>
        <w:t xml:space="preserve">. </w:t>
      </w:r>
      <w:r w:rsidRPr="00DA072D">
        <w:rPr>
          <w:rFonts w:cs="Arial" w:hint="eastAsia"/>
          <w:color w:val="000000" w:themeColor="text1"/>
          <w:lang w:val="de-DE"/>
        </w:rPr>
        <w:t>주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내에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모든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주요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경보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시스템</w:t>
      </w:r>
      <w:r w:rsidRPr="00DA072D">
        <w:rPr>
          <w:rFonts w:cs="Arial" w:hint="eastAsia"/>
          <w:color w:val="000000" w:themeColor="text1"/>
          <w:lang w:val="de-DE"/>
        </w:rPr>
        <w:t>(</w:t>
      </w:r>
      <w:r w:rsidRPr="00DA072D">
        <w:rPr>
          <w:rFonts w:cs="Arial" w:hint="eastAsia"/>
          <w:color w:val="000000" w:themeColor="text1"/>
          <w:lang w:val="de-DE"/>
        </w:rPr>
        <w:t>비상경보시스템</w:t>
      </w:r>
      <w:r w:rsidRPr="00DA072D">
        <w:rPr>
          <w:rFonts w:cs="Arial" w:hint="eastAsia"/>
          <w:color w:val="000000" w:themeColor="text1"/>
          <w:lang w:val="de-DE"/>
        </w:rPr>
        <w:t xml:space="preserve">, </w:t>
      </w:r>
      <w:r w:rsidRPr="00DA072D">
        <w:rPr>
          <w:rFonts w:cs="Arial" w:hint="eastAsia"/>
          <w:color w:val="000000" w:themeColor="text1"/>
          <w:lang w:val="de-DE"/>
        </w:rPr>
        <w:t>사이렌시스템</w:t>
      </w:r>
      <w:r w:rsidRPr="00DA072D">
        <w:rPr>
          <w:rFonts w:cs="Arial" w:hint="eastAsia"/>
          <w:color w:val="000000" w:themeColor="text1"/>
          <w:lang w:val="de-DE"/>
        </w:rPr>
        <w:t xml:space="preserve">, </w:t>
      </w:r>
      <w:r w:rsidRPr="00DA072D">
        <w:rPr>
          <w:rFonts w:cs="Arial" w:hint="eastAsia"/>
          <w:color w:val="000000" w:themeColor="text1"/>
          <w:lang w:val="de-DE"/>
        </w:rPr>
        <w:t>전화경보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및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다른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시스템</w:t>
      </w:r>
      <w:r w:rsidRPr="00DA072D">
        <w:rPr>
          <w:rFonts w:cs="Arial" w:hint="eastAsia"/>
          <w:color w:val="000000" w:themeColor="text1"/>
          <w:lang w:val="de-DE"/>
        </w:rPr>
        <w:t>)</w:t>
      </w:r>
      <w:r w:rsidRPr="00DA072D">
        <w:rPr>
          <w:rFonts w:cs="Arial" w:hint="eastAsia"/>
          <w:color w:val="000000" w:themeColor="text1"/>
          <w:lang w:val="de-DE"/>
        </w:rPr>
        <w:t>은</w:t>
      </w:r>
      <w:r w:rsidRPr="00DA072D">
        <w:rPr>
          <w:rFonts w:cs="Arial" w:hint="eastAsia"/>
          <w:color w:val="000000" w:themeColor="text1"/>
          <w:lang w:val="de-DE"/>
        </w:rPr>
        <w:t xml:space="preserve"> CAP </w:t>
      </w:r>
      <w:r w:rsidRPr="00DA072D">
        <w:rPr>
          <w:rFonts w:cs="Arial" w:hint="eastAsia"/>
          <w:color w:val="000000" w:themeColor="text1"/>
          <w:lang w:val="de-DE"/>
        </w:rPr>
        <w:t>메시지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양식에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해당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활동들을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세부적으로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보고될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수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있도록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장비를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구</w:t>
      </w:r>
      <w:r w:rsidR="00E832C8">
        <w:rPr>
          <w:rFonts w:cs="Arial" w:hint="eastAsia"/>
          <w:color w:val="000000" w:themeColor="text1"/>
          <w:lang w:val="de-DE"/>
        </w:rPr>
        <w:t>현</w:t>
      </w:r>
      <w:r w:rsidRPr="00DA072D">
        <w:rPr>
          <w:rFonts w:cs="Arial" w:hint="eastAsia"/>
          <w:color w:val="000000" w:themeColor="text1"/>
          <w:lang w:val="de-DE"/>
        </w:rPr>
        <w:t>해야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된다</w:t>
      </w:r>
      <w:r w:rsidRPr="00DA072D">
        <w:rPr>
          <w:rFonts w:cs="Arial" w:hint="eastAsia"/>
          <w:color w:val="000000" w:themeColor="text1"/>
          <w:lang w:val="de-DE"/>
        </w:rPr>
        <w:t>(</w:t>
      </w:r>
      <w:r w:rsidRPr="00DA072D">
        <w:rPr>
          <w:rFonts w:cs="Arial" w:hint="eastAsia"/>
          <w:color w:val="000000" w:themeColor="text1"/>
          <w:lang w:val="de-DE"/>
        </w:rPr>
        <w:t>현재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대부분의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장비들은</w:t>
      </w:r>
      <w:r w:rsidRPr="00DA072D">
        <w:rPr>
          <w:rFonts w:cs="Arial" w:hint="eastAsia"/>
          <w:color w:val="000000" w:themeColor="text1"/>
          <w:lang w:val="de-DE"/>
        </w:rPr>
        <w:t xml:space="preserve"> CAP </w:t>
      </w:r>
      <w:r w:rsidRPr="00DA072D">
        <w:rPr>
          <w:rFonts w:cs="Arial" w:hint="eastAsia"/>
          <w:color w:val="000000" w:themeColor="text1"/>
          <w:lang w:val="de-DE"/>
        </w:rPr>
        <w:t>메시지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방법으로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동작되고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있으며</w:t>
      </w:r>
      <w:r w:rsidRPr="00DA072D">
        <w:rPr>
          <w:rFonts w:cs="Arial" w:hint="eastAsia"/>
          <w:color w:val="000000" w:themeColor="text1"/>
          <w:lang w:val="de-DE"/>
        </w:rPr>
        <w:t xml:space="preserve">, </w:t>
      </w:r>
      <w:r w:rsidRPr="00DA072D">
        <w:rPr>
          <w:rFonts w:cs="Arial" w:hint="eastAsia"/>
          <w:color w:val="000000" w:themeColor="text1"/>
          <w:lang w:val="de-DE"/>
        </w:rPr>
        <w:t>주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운영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센터로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활동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메시지를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자주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전달하고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있다</w:t>
      </w:r>
      <w:r w:rsidRPr="00DA072D">
        <w:rPr>
          <w:rFonts w:cs="Arial" w:hint="eastAsia"/>
          <w:color w:val="000000" w:themeColor="text1"/>
          <w:lang w:val="de-DE"/>
        </w:rPr>
        <w:t>)</w:t>
      </w:r>
      <w:r w:rsidR="00264645">
        <w:rPr>
          <w:rFonts w:cs="Arial"/>
          <w:color w:val="000000" w:themeColor="text1"/>
          <w:lang w:val="de-DE"/>
        </w:rPr>
        <w:t>.</w:t>
      </w:r>
    </w:p>
    <w:p w14:paraId="26191E1E" w14:textId="77777777" w:rsidR="00DA072D" w:rsidRPr="00264645" w:rsidRDefault="00DA072D" w:rsidP="00DA072D">
      <w:pPr>
        <w:rPr>
          <w:rFonts w:cs="Arial"/>
          <w:color w:val="000000" w:themeColor="text1"/>
          <w:lang w:val="de-DE"/>
        </w:rPr>
      </w:pPr>
    </w:p>
    <w:p w14:paraId="2CA520D8" w14:textId="77777777" w:rsidR="00DA072D" w:rsidRPr="00DA072D" w:rsidRDefault="00DA072D" w:rsidP="00DA072D">
      <w:pPr>
        <w:rPr>
          <w:rFonts w:cs="Arial"/>
          <w:color w:val="000000" w:themeColor="text1"/>
          <w:lang w:val="de-DE"/>
        </w:rPr>
      </w:pPr>
      <w:r w:rsidRPr="00DA072D">
        <w:rPr>
          <w:rFonts w:cs="Arial" w:hint="eastAsia"/>
          <w:color w:val="000000" w:themeColor="text1"/>
          <w:lang w:val="de-DE"/>
        </w:rPr>
        <w:t>이런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활동들의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시각화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도구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사용은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주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공무상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로컬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경고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활동들의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패턴들을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수집하고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다른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실시간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데이터들</w:t>
      </w:r>
      <w:r w:rsidRPr="00DA072D">
        <w:rPr>
          <w:rFonts w:cs="Arial" w:hint="eastAsia"/>
          <w:color w:val="000000" w:themeColor="text1"/>
          <w:lang w:val="de-DE"/>
        </w:rPr>
        <w:t>(</w:t>
      </w:r>
      <w:r w:rsidRPr="00DA072D">
        <w:rPr>
          <w:rFonts w:cs="Arial" w:hint="eastAsia"/>
          <w:color w:val="000000" w:themeColor="text1"/>
          <w:lang w:val="de-DE"/>
        </w:rPr>
        <w:t>전화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센터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사무실의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트래픽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정도</w:t>
      </w:r>
      <w:r w:rsidRPr="00DA072D">
        <w:rPr>
          <w:rFonts w:cs="Arial" w:hint="eastAsia"/>
          <w:color w:val="000000" w:themeColor="text1"/>
          <w:lang w:val="de-DE"/>
        </w:rPr>
        <w:t xml:space="preserve">, </w:t>
      </w:r>
      <w:r w:rsidRPr="00DA072D">
        <w:rPr>
          <w:rFonts w:cs="Arial" w:hint="eastAsia"/>
          <w:color w:val="000000" w:themeColor="text1"/>
          <w:lang w:val="de-DE"/>
        </w:rPr>
        <w:t>트래픽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량</w:t>
      </w:r>
      <w:r w:rsidRPr="00DA072D">
        <w:rPr>
          <w:rFonts w:cs="Arial" w:hint="eastAsia"/>
          <w:color w:val="000000" w:themeColor="text1"/>
          <w:lang w:val="de-DE"/>
        </w:rPr>
        <w:t xml:space="preserve">, </w:t>
      </w:r>
      <w:r w:rsidRPr="00DA072D">
        <w:rPr>
          <w:rFonts w:cs="Arial" w:hint="eastAsia"/>
          <w:color w:val="000000" w:themeColor="text1"/>
          <w:lang w:val="de-DE"/>
        </w:rPr>
        <w:t>지진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데이터</w:t>
      </w:r>
      <w:r w:rsidRPr="00DA072D">
        <w:rPr>
          <w:rFonts w:cs="Arial" w:hint="eastAsia"/>
          <w:color w:val="000000" w:themeColor="text1"/>
          <w:lang w:val="de-DE"/>
        </w:rPr>
        <w:t xml:space="preserve">, </w:t>
      </w:r>
      <w:r w:rsidRPr="00DA072D">
        <w:rPr>
          <w:rFonts w:cs="Arial" w:hint="eastAsia"/>
          <w:color w:val="000000" w:themeColor="text1"/>
          <w:lang w:val="de-DE"/>
        </w:rPr>
        <w:t>자동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차량을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위한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충돌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공지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등</w:t>
      </w:r>
      <w:r w:rsidRPr="00DA072D">
        <w:rPr>
          <w:rFonts w:cs="Arial" w:hint="eastAsia"/>
          <w:color w:val="000000" w:themeColor="text1"/>
          <w:lang w:val="de-DE"/>
        </w:rPr>
        <w:t>)</w:t>
      </w:r>
      <w:r w:rsidRPr="00DA072D">
        <w:rPr>
          <w:rFonts w:cs="Arial" w:hint="eastAsia"/>
          <w:color w:val="000000" w:themeColor="text1"/>
          <w:lang w:val="de-DE"/>
        </w:rPr>
        <w:t>과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상호연동을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위해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모니터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할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수</w:t>
      </w:r>
      <w:r w:rsidRPr="00DA072D">
        <w:rPr>
          <w:rFonts w:cs="Arial" w:hint="eastAsia"/>
          <w:color w:val="000000" w:themeColor="text1"/>
          <w:lang w:val="de-DE"/>
        </w:rPr>
        <w:t xml:space="preserve"> </w:t>
      </w:r>
      <w:r w:rsidRPr="00DA072D">
        <w:rPr>
          <w:rFonts w:cs="Arial" w:hint="eastAsia"/>
          <w:color w:val="000000" w:themeColor="text1"/>
          <w:lang w:val="de-DE"/>
        </w:rPr>
        <w:t>있다</w:t>
      </w:r>
      <w:r w:rsidRPr="00DA072D">
        <w:rPr>
          <w:rFonts w:cs="Arial" w:hint="eastAsia"/>
          <w:color w:val="000000" w:themeColor="text1"/>
          <w:lang w:val="de-DE"/>
        </w:rPr>
        <w:t>.</w:t>
      </w:r>
    </w:p>
    <w:p w14:paraId="55E9BDEF" w14:textId="77777777" w:rsidR="00DA072D" w:rsidRPr="00264645" w:rsidRDefault="00DA072D" w:rsidP="00DA072D">
      <w:pPr>
        <w:rPr>
          <w:rFonts w:cs="Arial"/>
          <w:color w:val="000000" w:themeColor="text1"/>
          <w:lang w:val="de-DE"/>
        </w:rPr>
      </w:pPr>
    </w:p>
    <w:p w14:paraId="03284DE6" w14:textId="77777777" w:rsidR="00214E15" w:rsidRDefault="00264645" w:rsidP="00264645">
      <w:pPr>
        <w:pStyle w:val="34"/>
      </w:pPr>
      <w:r>
        <w:rPr>
          <w:rFonts w:hint="eastAsia"/>
        </w:rPr>
        <w:t>단일화된</w:t>
      </w:r>
      <w:r>
        <w:rPr>
          <w:rFonts w:hint="eastAsia"/>
        </w:rPr>
        <w:t xml:space="preserve"> </w:t>
      </w:r>
      <w:r>
        <w:rPr>
          <w:rFonts w:hint="eastAsia"/>
        </w:rPr>
        <w:t>공개</w:t>
      </w:r>
      <w:r>
        <w:rPr>
          <w:rFonts w:hint="eastAsia"/>
        </w:rPr>
        <w:t xml:space="preserve"> </w:t>
      </w:r>
      <w:r>
        <w:rPr>
          <w:rFonts w:hint="eastAsia"/>
        </w:rPr>
        <w:t>경보</w:t>
      </w:r>
    </w:p>
    <w:p w14:paraId="3C411C63" w14:textId="77777777" w:rsidR="00264645" w:rsidRDefault="00264645" w:rsidP="00CF3000">
      <w:pPr>
        <w:rPr>
          <w:rFonts w:cs="Arial"/>
          <w:color w:val="000000" w:themeColor="text1"/>
        </w:rPr>
      </w:pPr>
    </w:p>
    <w:p w14:paraId="28EAE5C6" w14:textId="77777777" w:rsidR="00264645" w:rsidRPr="00264645" w:rsidRDefault="00264645" w:rsidP="00264645">
      <w:pPr>
        <w:rPr>
          <w:rFonts w:cs="Arial"/>
          <w:color w:val="000000" w:themeColor="text1"/>
        </w:rPr>
      </w:pPr>
      <w:r w:rsidRPr="00264645">
        <w:rPr>
          <w:rFonts w:cs="Arial" w:hint="eastAsia"/>
          <w:color w:val="000000" w:themeColor="text1"/>
        </w:rPr>
        <w:t>지역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산업체에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의해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조성된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통합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경보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시스템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일부와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사회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조직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내에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모든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경보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시스템은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단일</w:t>
      </w:r>
      <w:r w:rsidRPr="00264645">
        <w:rPr>
          <w:rFonts w:cs="Arial" w:hint="eastAsia"/>
          <w:color w:val="000000" w:themeColor="text1"/>
        </w:rPr>
        <w:t xml:space="preserve"> CAP </w:t>
      </w:r>
      <w:r w:rsidRPr="00264645">
        <w:rPr>
          <w:rFonts w:cs="Arial" w:hint="eastAsia"/>
          <w:color w:val="000000" w:themeColor="text1"/>
        </w:rPr>
        <w:t>메시지의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권한을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가지고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있는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기관에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의해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동시에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메시지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발행에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활동될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수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있다</w:t>
      </w:r>
      <w:r w:rsidRPr="00264645">
        <w:rPr>
          <w:rFonts w:cs="Arial" w:hint="eastAsia"/>
          <w:color w:val="000000" w:themeColor="text1"/>
        </w:rPr>
        <w:t xml:space="preserve">. </w:t>
      </w:r>
    </w:p>
    <w:p w14:paraId="567DA54F" w14:textId="77777777" w:rsidR="00264645" w:rsidRPr="00264645" w:rsidRDefault="00264645" w:rsidP="00264645">
      <w:pPr>
        <w:rPr>
          <w:rFonts w:cs="Arial"/>
          <w:color w:val="000000" w:themeColor="text1"/>
        </w:rPr>
      </w:pPr>
    </w:p>
    <w:p w14:paraId="2D3BB35F" w14:textId="77777777" w:rsidR="00264645" w:rsidRPr="00264645" w:rsidRDefault="00264645" w:rsidP="00264645">
      <w:pPr>
        <w:rPr>
          <w:rFonts w:cs="Arial"/>
          <w:color w:val="000000" w:themeColor="text1"/>
        </w:rPr>
      </w:pPr>
      <w:r w:rsidRPr="00264645">
        <w:rPr>
          <w:rFonts w:cs="Arial" w:hint="eastAsia"/>
          <w:color w:val="000000" w:themeColor="text1"/>
        </w:rPr>
        <w:t>각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시스템은</w:t>
      </w:r>
      <w:r w:rsidRPr="00264645">
        <w:rPr>
          <w:rFonts w:cs="Arial" w:hint="eastAsia"/>
          <w:color w:val="000000" w:themeColor="text1"/>
        </w:rPr>
        <w:t xml:space="preserve"> CAP </w:t>
      </w:r>
      <w:r w:rsidRPr="00264645">
        <w:rPr>
          <w:rFonts w:cs="Arial" w:hint="eastAsia"/>
          <w:color w:val="000000" w:themeColor="text1"/>
        </w:rPr>
        <w:t>메시지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데이터를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특정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기술</w:t>
      </w:r>
      <w:r w:rsidRPr="00264645">
        <w:rPr>
          <w:rFonts w:cs="Arial" w:hint="eastAsia"/>
          <w:color w:val="000000" w:themeColor="text1"/>
        </w:rPr>
        <w:t xml:space="preserve">(TV </w:t>
      </w:r>
      <w:r w:rsidRPr="00264645">
        <w:rPr>
          <w:rFonts w:cs="Arial" w:hint="eastAsia"/>
          <w:color w:val="000000" w:themeColor="text1"/>
        </w:rPr>
        <w:t>자막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방송</w:t>
      </w:r>
      <w:r w:rsidRPr="00264645">
        <w:rPr>
          <w:rFonts w:cs="Arial" w:hint="eastAsia"/>
          <w:color w:val="000000" w:themeColor="text1"/>
        </w:rPr>
        <w:t xml:space="preserve">, </w:t>
      </w:r>
      <w:r w:rsidRPr="00264645">
        <w:rPr>
          <w:rFonts w:cs="Arial" w:hint="eastAsia"/>
          <w:color w:val="000000" w:themeColor="text1"/>
        </w:rPr>
        <w:t>라디오와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전화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상에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기계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음성</w:t>
      </w:r>
      <w:r w:rsidRPr="00264645">
        <w:rPr>
          <w:rFonts w:cs="Arial" w:hint="eastAsia"/>
          <w:color w:val="000000" w:themeColor="text1"/>
        </w:rPr>
        <w:t xml:space="preserve">, </w:t>
      </w:r>
      <w:r w:rsidRPr="00264645">
        <w:rPr>
          <w:rFonts w:cs="Arial" w:hint="eastAsia"/>
          <w:color w:val="000000" w:themeColor="text1"/>
        </w:rPr>
        <w:t>사이렌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상에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적절한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신호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활동</w:t>
      </w:r>
      <w:r w:rsidRPr="00264645">
        <w:rPr>
          <w:rFonts w:cs="Arial" w:hint="eastAsia"/>
          <w:color w:val="000000" w:themeColor="text1"/>
        </w:rPr>
        <w:t>)</w:t>
      </w:r>
      <w:r w:rsidRPr="00264645">
        <w:rPr>
          <w:rFonts w:cs="Arial" w:hint="eastAsia"/>
          <w:color w:val="000000" w:themeColor="text1"/>
        </w:rPr>
        <w:t>에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적합한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포맷으로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변환할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수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있어야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한다</w:t>
      </w:r>
      <w:r w:rsidRPr="00264645">
        <w:rPr>
          <w:rFonts w:cs="Arial" w:hint="eastAsia"/>
          <w:color w:val="000000" w:themeColor="text1"/>
        </w:rPr>
        <w:t xml:space="preserve">. </w:t>
      </w:r>
      <w:r w:rsidRPr="00264645">
        <w:rPr>
          <w:rFonts w:cs="Arial" w:hint="eastAsia"/>
          <w:color w:val="000000" w:themeColor="text1"/>
        </w:rPr>
        <w:t>시스템들은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가지고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있는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최대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적절한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기술로</w:t>
      </w:r>
      <w:r w:rsidRPr="00264645">
        <w:rPr>
          <w:rFonts w:cs="Arial" w:hint="eastAsia"/>
          <w:color w:val="000000" w:themeColor="text1"/>
        </w:rPr>
        <w:t xml:space="preserve"> CAP </w:t>
      </w:r>
      <w:r w:rsidRPr="00264645">
        <w:rPr>
          <w:rFonts w:cs="Arial" w:hint="eastAsia"/>
          <w:color w:val="000000" w:themeColor="text1"/>
        </w:rPr>
        <w:t>메시지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내에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특정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대상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및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특정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지역에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집중적으로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경고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메시지를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선정할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수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있다</w:t>
      </w:r>
      <w:r w:rsidRPr="00264645">
        <w:rPr>
          <w:rFonts w:cs="Arial" w:hint="eastAsia"/>
          <w:color w:val="000000" w:themeColor="text1"/>
        </w:rPr>
        <w:t xml:space="preserve">. </w:t>
      </w:r>
    </w:p>
    <w:p w14:paraId="665D1E06" w14:textId="77777777" w:rsidR="00264645" w:rsidRPr="00264645" w:rsidRDefault="00264645" w:rsidP="00264645">
      <w:pPr>
        <w:rPr>
          <w:rFonts w:cs="Arial"/>
          <w:color w:val="000000" w:themeColor="text1"/>
        </w:rPr>
      </w:pPr>
    </w:p>
    <w:p w14:paraId="1D55B635" w14:textId="77777777" w:rsidR="00264645" w:rsidRPr="00264645" w:rsidRDefault="00264645" w:rsidP="00264645">
      <w:pPr>
        <w:rPr>
          <w:rFonts w:cs="Arial"/>
          <w:color w:val="000000" w:themeColor="text1"/>
        </w:rPr>
      </w:pPr>
      <w:r w:rsidRPr="00264645">
        <w:rPr>
          <w:rFonts w:cs="Arial" w:hint="eastAsia"/>
          <w:color w:val="000000" w:themeColor="text1"/>
        </w:rPr>
        <w:t>이와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같은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방법으로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전반적인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경고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시스템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최대치와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신뢰성뿐만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아니라</w:t>
      </w:r>
      <w:r w:rsidRPr="00264645">
        <w:rPr>
          <w:rFonts w:cs="Arial" w:hint="eastAsia"/>
          <w:color w:val="000000" w:themeColor="text1"/>
        </w:rPr>
        <w:t xml:space="preserve">, </w:t>
      </w:r>
      <w:r w:rsidRPr="00264645">
        <w:rPr>
          <w:rFonts w:cs="Arial" w:hint="eastAsia"/>
          <w:color w:val="000000" w:themeColor="text1"/>
        </w:rPr>
        <w:t>다수의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채널을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통해서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시민들은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경보의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확대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효과를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얻을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수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있으며</w:t>
      </w:r>
      <w:r w:rsidRPr="00264645">
        <w:rPr>
          <w:rFonts w:cs="Arial" w:hint="eastAsia"/>
          <w:color w:val="000000" w:themeColor="text1"/>
        </w:rPr>
        <w:t xml:space="preserve">, </w:t>
      </w:r>
      <w:r w:rsidRPr="00264645">
        <w:rPr>
          <w:rFonts w:cs="Arial" w:hint="eastAsia"/>
          <w:color w:val="000000" w:themeColor="text1"/>
        </w:rPr>
        <w:t>조기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경보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활동에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대한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기회를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확대할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수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있다</w:t>
      </w:r>
      <w:r w:rsidRPr="00264645">
        <w:rPr>
          <w:rFonts w:cs="Arial" w:hint="eastAsia"/>
          <w:color w:val="000000" w:themeColor="text1"/>
        </w:rPr>
        <w:t>.</w:t>
      </w:r>
    </w:p>
    <w:p w14:paraId="7C3BC38D" w14:textId="77777777" w:rsidR="00214E15" w:rsidRDefault="00214E15" w:rsidP="00CF3000">
      <w:pPr>
        <w:rPr>
          <w:rFonts w:cs="Arial"/>
          <w:color w:val="000000" w:themeColor="text1"/>
        </w:rPr>
      </w:pPr>
    </w:p>
    <w:p w14:paraId="1BC9F02F" w14:textId="77777777" w:rsidR="00264645" w:rsidRDefault="00264645" w:rsidP="00264645">
      <w:pPr>
        <w:pStyle w:val="34"/>
      </w:pPr>
      <w:r>
        <w:rPr>
          <w:rFonts w:hint="eastAsia"/>
        </w:rPr>
        <w:t>오류</w:t>
      </w:r>
      <w:r>
        <w:rPr>
          <w:rFonts w:hint="eastAsia"/>
        </w:rPr>
        <w:t xml:space="preserve"> </w:t>
      </w:r>
      <w:r>
        <w:rPr>
          <w:rFonts w:hint="eastAsia"/>
        </w:rPr>
        <w:t>경보에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처리</w:t>
      </w:r>
    </w:p>
    <w:p w14:paraId="2D100D92" w14:textId="77777777" w:rsidR="00264645" w:rsidRDefault="00264645" w:rsidP="00CF3000">
      <w:pPr>
        <w:rPr>
          <w:rFonts w:cs="Arial"/>
          <w:color w:val="000000" w:themeColor="text1"/>
        </w:rPr>
      </w:pPr>
    </w:p>
    <w:p w14:paraId="5BE5735A" w14:textId="77777777" w:rsidR="00264645" w:rsidRDefault="00264645" w:rsidP="00CF3000">
      <w:pPr>
        <w:rPr>
          <w:rFonts w:cs="Arial"/>
          <w:color w:val="000000" w:themeColor="text1"/>
        </w:rPr>
      </w:pPr>
      <w:r w:rsidRPr="00264645">
        <w:rPr>
          <w:rFonts w:cs="Arial" w:hint="eastAsia"/>
          <w:color w:val="000000" w:themeColor="text1"/>
        </w:rPr>
        <w:t>단일화된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경보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네트워크는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부주의로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부정확한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경고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메시지로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동작될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수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있다</w:t>
      </w:r>
      <w:r w:rsidRPr="00264645">
        <w:rPr>
          <w:rFonts w:cs="Arial" w:hint="eastAsia"/>
          <w:color w:val="000000" w:themeColor="text1"/>
        </w:rPr>
        <w:t xml:space="preserve">. </w:t>
      </w:r>
      <w:r w:rsidRPr="00264645">
        <w:rPr>
          <w:rFonts w:cs="Arial" w:hint="eastAsia"/>
          <w:color w:val="000000" w:themeColor="text1"/>
        </w:rPr>
        <w:t>이러한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오작동은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각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시스템들의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모니터링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기능을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통해서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즉각적으로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담당자에게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주의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조치되어야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한다</w:t>
      </w:r>
      <w:r w:rsidRPr="00264645">
        <w:rPr>
          <w:rFonts w:cs="Arial" w:hint="eastAsia"/>
          <w:color w:val="000000" w:themeColor="text1"/>
        </w:rPr>
        <w:t xml:space="preserve">. </w:t>
      </w:r>
      <w:r w:rsidRPr="00264645">
        <w:rPr>
          <w:rFonts w:cs="Arial" w:hint="eastAsia"/>
          <w:color w:val="000000" w:themeColor="text1"/>
        </w:rPr>
        <w:t>사실</w:t>
      </w:r>
      <w:r w:rsidRPr="00264645">
        <w:rPr>
          <w:rFonts w:cs="Arial" w:hint="eastAsia"/>
          <w:color w:val="000000" w:themeColor="text1"/>
        </w:rPr>
        <w:t xml:space="preserve">, </w:t>
      </w:r>
      <w:r w:rsidRPr="00264645">
        <w:rPr>
          <w:rFonts w:cs="Arial" w:hint="eastAsia"/>
          <w:color w:val="000000" w:themeColor="text1"/>
        </w:rPr>
        <w:t>경보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메시지가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부적절한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것으로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판단되었을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때는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담당자는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오보에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대한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우선순위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경보로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즉시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취소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메시지를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발행해야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한다</w:t>
      </w:r>
      <w:r w:rsidRPr="00264645">
        <w:rPr>
          <w:rFonts w:cs="Arial" w:hint="eastAsia"/>
          <w:color w:val="000000" w:themeColor="text1"/>
        </w:rPr>
        <w:t xml:space="preserve">. </w:t>
      </w:r>
      <w:r w:rsidRPr="00264645">
        <w:rPr>
          <w:rFonts w:cs="Arial" w:hint="eastAsia"/>
          <w:color w:val="000000" w:themeColor="text1"/>
        </w:rPr>
        <w:t>만약에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이런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행동이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없을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경우</w:t>
      </w:r>
      <w:r w:rsidRPr="00264645">
        <w:rPr>
          <w:rFonts w:cs="Arial" w:hint="eastAsia"/>
          <w:color w:val="000000" w:themeColor="text1"/>
        </w:rPr>
        <w:t xml:space="preserve">, </w:t>
      </w:r>
      <w:r w:rsidRPr="00264645">
        <w:rPr>
          <w:rFonts w:cs="Arial" w:hint="eastAsia"/>
          <w:color w:val="000000" w:themeColor="text1"/>
        </w:rPr>
        <w:t>경보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시스템들은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멈추는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것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없이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계속해서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경보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메시지</w:t>
      </w:r>
      <w:r w:rsidRPr="00264645">
        <w:rPr>
          <w:rFonts w:cs="Arial" w:hint="eastAsia"/>
          <w:color w:val="000000" w:themeColor="text1"/>
        </w:rPr>
        <w:t>(</w:t>
      </w:r>
      <w:r w:rsidRPr="00264645">
        <w:rPr>
          <w:rFonts w:cs="Arial" w:hint="eastAsia"/>
          <w:color w:val="000000" w:themeColor="text1"/>
        </w:rPr>
        <w:t>예로</w:t>
      </w:r>
      <w:r w:rsidRPr="00264645">
        <w:rPr>
          <w:rFonts w:cs="Arial" w:hint="eastAsia"/>
          <w:color w:val="000000" w:themeColor="text1"/>
        </w:rPr>
        <w:t xml:space="preserve">, </w:t>
      </w:r>
      <w:r w:rsidRPr="00264645">
        <w:rPr>
          <w:rFonts w:cs="Arial" w:hint="eastAsia"/>
          <w:color w:val="000000" w:themeColor="text1"/>
        </w:rPr>
        <w:t>전화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다이얼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시스템</w:t>
      </w:r>
      <w:r w:rsidRPr="00264645">
        <w:rPr>
          <w:rFonts w:cs="Arial" w:hint="eastAsia"/>
          <w:color w:val="000000" w:themeColor="text1"/>
        </w:rPr>
        <w:t>)</w:t>
      </w:r>
      <w:r w:rsidRPr="00264645">
        <w:rPr>
          <w:rFonts w:cs="Arial" w:hint="eastAsia"/>
          <w:color w:val="000000" w:themeColor="text1"/>
        </w:rPr>
        <w:t>를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전달할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것이다</w:t>
      </w:r>
      <w:r w:rsidRPr="00264645">
        <w:rPr>
          <w:rFonts w:cs="Arial" w:hint="eastAsia"/>
          <w:color w:val="000000" w:themeColor="text1"/>
        </w:rPr>
        <w:t xml:space="preserve">. </w:t>
      </w:r>
      <w:r w:rsidRPr="00264645">
        <w:rPr>
          <w:rFonts w:cs="Arial" w:hint="eastAsia"/>
          <w:color w:val="000000" w:themeColor="text1"/>
        </w:rPr>
        <w:t>방송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시스템들도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취소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메시지를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전달해야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하고</w:t>
      </w:r>
      <w:r w:rsidRPr="00264645">
        <w:rPr>
          <w:rFonts w:cs="Arial" w:hint="eastAsia"/>
          <w:color w:val="000000" w:themeColor="text1"/>
        </w:rPr>
        <w:t xml:space="preserve">, </w:t>
      </w:r>
      <w:r w:rsidRPr="00264645">
        <w:rPr>
          <w:rFonts w:cs="Arial" w:hint="eastAsia"/>
          <w:color w:val="000000" w:themeColor="text1"/>
        </w:rPr>
        <w:t>다른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시스템</w:t>
      </w:r>
      <w:r w:rsidRPr="00264645">
        <w:rPr>
          <w:rFonts w:cs="Arial" w:hint="eastAsia"/>
          <w:color w:val="000000" w:themeColor="text1"/>
        </w:rPr>
        <w:t>(</w:t>
      </w:r>
      <w:r w:rsidRPr="00264645">
        <w:rPr>
          <w:rFonts w:cs="Arial" w:hint="eastAsia"/>
          <w:color w:val="000000" w:themeColor="text1"/>
        </w:rPr>
        <w:t>예로</w:t>
      </w:r>
      <w:r w:rsidRPr="00264645">
        <w:rPr>
          <w:rFonts w:cs="Arial" w:hint="eastAsia"/>
          <w:color w:val="000000" w:themeColor="text1"/>
        </w:rPr>
        <w:t xml:space="preserve">, </w:t>
      </w:r>
      <w:r w:rsidRPr="00264645">
        <w:rPr>
          <w:rFonts w:cs="Arial" w:hint="eastAsia"/>
          <w:color w:val="000000" w:themeColor="text1"/>
        </w:rPr>
        <w:t>고속도로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전광판</w:t>
      </w:r>
      <w:r w:rsidRPr="00264645">
        <w:rPr>
          <w:rFonts w:cs="Arial" w:hint="eastAsia"/>
          <w:color w:val="000000" w:themeColor="text1"/>
        </w:rPr>
        <w:t>)</w:t>
      </w:r>
      <w:r w:rsidRPr="00264645">
        <w:rPr>
          <w:rFonts w:cs="Arial" w:hint="eastAsia"/>
          <w:color w:val="000000" w:themeColor="text1"/>
        </w:rPr>
        <w:t>들도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그들의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일반적인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상태로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재부팅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되어야</w:t>
      </w:r>
      <w:r w:rsidRPr="00264645">
        <w:rPr>
          <w:rFonts w:cs="Arial" w:hint="eastAsia"/>
          <w:color w:val="000000" w:themeColor="text1"/>
        </w:rPr>
        <w:t xml:space="preserve"> </w:t>
      </w:r>
      <w:r w:rsidRPr="00264645">
        <w:rPr>
          <w:rFonts w:cs="Arial" w:hint="eastAsia"/>
          <w:color w:val="000000" w:themeColor="text1"/>
        </w:rPr>
        <w:t>한다</w:t>
      </w:r>
      <w:r w:rsidRPr="00264645">
        <w:rPr>
          <w:rFonts w:cs="Arial" w:hint="eastAsia"/>
          <w:color w:val="000000" w:themeColor="text1"/>
        </w:rPr>
        <w:t>.</w:t>
      </w:r>
    </w:p>
    <w:p w14:paraId="0C873152" w14:textId="77777777" w:rsidR="00AE6CB0" w:rsidRDefault="00AE6CB0" w:rsidP="00CF3000">
      <w:pPr>
        <w:rPr>
          <w:rFonts w:cs="Arial"/>
          <w:color w:val="000000" w:themeColor="text1"/>
        </w:rPr>
      </w:pPr>
    </w:p>
    <w:p w14:paraId="397BC04D" w14:textId="77777777" w:rsidR="00AE6CB0" w:rsidRDefault="00AE6CB0" w:rsidP="00AE6CB0">
      <w:pPr>
        <w:pStyle w:val="13"/>
      </w:pPr>
      <w:bookmarkStart w:id="29" w:name="_Toc499715684"/>
      <w:r>
        <w:rPr>
          <w:rFonts w:hint="eastAsia"/>
        </w:rPr>
        <w:t>경보</w:t>
      </w:r>
      <w:r>
        <w:rPr>
          <w:rFonts w:hint="eastAsia"/>
        </w:rPr>
        <w:t xml:space="preserve"> </w:t>
      </w:r>
      <w:r>
        <w:rPr>
          <w:rFonts w:hint="eastAsia"/>
        </w:rPr>
        <w:t>메시지</w:t>
      </w:r>
      <w:r>
        <w:rPr>
          <w:rFonts w:hint="eastAsia"/>
        </w:rPr>
        <w:t xml:space="preserve"> </w:t>
      </w:r>
      <w:r>
        <w:rPr>
          <w:rFonts w:hint="eastAsia"/>
        </w:rPr>
        <w:t>구조</w:t>
      </w:r>
      <w:bookmarkEnd w:id="29"/>
    </w:p>
    <w:p w14:paraId="5B8D1593" w14:textId="77777777" w:rsidR="00AE6CB0" w:rsidRDefault="00AE6CB0" w:rsidP="00CF3000">
      <w:pPr>
        <w:rPr>
          <w:rFonts w:cs="Arial"/>
          <w:color w:val="000000" w:themeColor="text1"/>
        </w:rPr>
      </w:pPr>
    </w:p>
    <w:p w14:paraId="4E818CCE" w14:textId="77777777" w:rsidR="00AE6CB0" w:rsidRDefault="00AE6CB0" w:rsidP="00CF3000">
      <w:pPr>
        <w:rPr>
          <w:rFonts w:cs="Arial"/>
          <w:color w:val="000000" w:themeColor="text1"/>
        </w:rPr>
      </w:pPr>
      <w:r>
        <w:rPr>
          <w:rFonts w:cs="Arial" w:hint="eastAsia"/>
          <w:color w:val="000000" w:themeColor="text1"/>
        </w:rPr>
        <w:t>본</w:t>
      </w:r>
      <w:r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절에서는</w:t>
      </w:r>
      <w:r>
        <w:rPr>
          <w:rFonts w:cs="Arial" w:hint="eastAsia"/>
          <w:color w:val="000000" w:themeColor="text1"/>
        </w:rPr>
        <w:t xml:space="preserve"> </w:t>
      </w:r>
      <w:r>
        <w:rPr>
          <w:rFonts w:cs="Arial"/>
          <w:color w:val="000000" w:themeColor="text1"/>
        </w:rPr>
        <w:t xml:space="preserve">CAP </w:t>
      </w:r>
      <w:r>
        <w:rPr>
          <w:rFonts w:cs="Arial" w:hint="eastAsia"/>
          <w:color w:val="000000" w:themeColor="text1"/>
        </w:rPr>
        <w:t>경보</w:t>
      </w:r>
      <w:r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메시지</w:t>
      </w:r>
      <w:r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구조를</w:t>
      </w:r>
      <w:r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다룬다</w:t>
      </w:r>
      <w:r>
        <w:rPr>
          <w:rFonts w:cs="Arial" w:hint="eastAsia"/>
          <w:color w:val="000000" w:themeColor="text1"/>
        </w:rPr>
        <w:t>.</w:t>
      </w:r>
    </w:p>
    <w:p w14:paraId="5B03A3F6" w14:textId="77777777" w:rsidR="00AE6CB0" w:rsidRDefault="00AE6CB0" w:rsidP="00CF3000">
      <w:pPr>
        <w:rPr>
          <w:rFonts w:cs="Arial"/>
          <w:color w:val="000000" w:themeColor="text1"/>
        </w:rPr>
      </w:pPr>
    </w:p>
    <w:p w14:paraId="35B5E823" w14:textId="77777777" w:rsidR="00AE6CB0" w:rsidRDefault="00AE6CB0" w:rsidP="00AE6CB0">
      <w:pPr>
        <w:pStyle w:val="24"/>
      </w:pPr>
      <w:bookmarkStart w:id="30" w:name="_Toc499715685"/>
      <w:r>
        <w:rPr>
          <w:rFonts w:hint="eastAsia"/>
        </w:rPr>
        <w:t>문서</w:t>
      </w:r>
      <w:r>
        <w:rPr>
          <w:rFonts w:hint="eastAsia"/>
        </w:rPr>
        <w:t xml:space="preserve"> </w:t>
      </w:r>
      <w:r>
        <w:rPr>
          <w:rFonts w:hint="eastAsia"/>
        </w:rPr>
        <w:t>객체</w:t>
      </w:r>
      <w:r>
        <w:rPr>
          <w:rFonts w:hint="eastAsia"/>
        </w:rPr>
        <w:t xml:space="preserve"> </w:t>
      </w:r>
      <w:r>
        <w:rPr>
          <w:rFonts w:hint="eastAsia"/>
        </w:rPr>
        <w:t>모델</w:t>
      </w:r>
      <w:bookmarkEnd w:id="30"/>
    </w:p>
    <w:p w14:paraId="1E976367" w14:textId="77777777" w:rsidR="00AE6CB0" w:rsidRDefault="00AE6CB0" w:rsidP="00CF3000">
      <w:pPr>
        <w:rPr>
          <w:rFonts w:cs="Arial"/>
          <w:color w:val="000000" w:themeColor="text1"/>
        </w:rPr>
      </w:pPr>
    </w:p>
    <w:p w14:paraId="30CD3458" w14:textId="77777777" w:rsidR="00AE6CB0" w:rsidRPr="00AE6CB0" w:rsidRDefault="00AE6CB0" w:rsidP="00AE6CB0">
      <w:pPr>
        <w:rPr>
          <w:rFonts w:cs="Arial"/>
          <w:color w:val="000000" w:themeColor="text1"/>
        </w:rPr>
      </w:pPr>
      <w:r w:rsidRPr="00AE6CB0">
        <w:rPr>
          <w:rFonts w:cs="Arial" w:hint="eastAsia"/>
          <w:color w:val="000000" w:themeColor="text1"/>
        </w:rPr>
        <w:t xml:space="preserve">CAP </w:t>
      </w:r>
      <w:r w:rsidRPr="00AE6CB0">
        <w:rPr>
          <w:rFonts w:cs="Arial" w:hint="eastAsia"/>
          <w:color w:val="000000" w:themeColor="text1"/>
        </w:rPr>
        <w:t>문서</w:t>
      </w:r>
      <w:r w:rsidRPr="00AE6CB0">
        <w:rPr>
          <w:rFonts w:cs="Arial" w:hint="eastAsia"/>
          <w:color w:val="000000" w:themeColor="text1"/>
        </w:rPr>
        <w:t xml:space="preserve"> </w:t>
      </w:r>
      <w:r w:rsidRPr="00AE6CB0">
        <w:rPr>
          <w:rFonts w:cs="Arial" w:hint="eastAsia"/>
          <w:color w:val="000000" w:themeColor="text1"/>
        </w:rPr>
        <w:t>객체</w:t>
      </w:r>
      <w:r w:rsidRPr="00AE6CB0">
        <w:rPr>
          <w:rFonts w:cs="Arial" w:hint="eastAsia"/>
          <w:color w:val="000000" w:themeColor="text1"/>
        </w:rPr>
        <w:t xml:space="preserve"> </w:t>
      </w:r>
      <w:r w:rsidRPr="00AE6CB0">
        <w:rPr>
          <w:rFonts w:cs="Arial" w:hint="eastAsia"/>
          <w:color w:val="000000" w:themeColor="text1"/>
        </w:rPr>
        <w:t>모델은</w:t>
      </w:r>
      <w:r w:rsidRPr="00AE6CB0">
        <w:rPr>
          <w:rFonts w:cs="Arial" w:hint="eastAsia"/>
          <w:color w:val="000000" w:themeColor="text1"/>
        </w:rPr>
        <w:t xml:space="preserve"> </w:t>
      </w:r>
      <w:r w:rsidRPr="00AE6CB0">
        <w:rPr>
          <w:rFonts w:ascii="돋움" w:eastAsia="돋움" w:hAnsi="돋움" w:cs="Arial" w:hint="eastAsia"/>
          <w:b/>
          <w:color w:val="000000" w:themeColor="text1"/>
        </w:rPr>
        <w:t>그림 1</w:t>
      </w:r>
      <w:r w:rsidRPr="00AE6CB0">
        <w:rPr>
          <w:rFonts w:cs="Arial" w:hint="eastAsia"/>
          <w:color w:val="000000" w:themeColor="text1"/>
        </w:rPr>
        <w:t>에</w:t>
      </w:r>
      <w:r w:rsidRPr="00AE6CB0">
        <w:rPr>
          <w:rFonts w:cs="Arial" w:hint="eastAsia"/>
          <w:color w:val="000000" w:themeColor="text1"/>
        </w:rPr>
        <w:t xml:space="preserve"> </w:t>
      </w:r>
      <w:r w:rsidRPr="00AE6CB0">
        <w:rPr>
          <w:rFonts w:cs="Arial" w:hint="eastAsia"/>
          <w:color w:val="000000" w:themeColor="text1"/>
        </w:rPr>
        <w:t>기술되어</w:t>
      </w:r>
      <w:r w:rsidRPr="00AE6CB0">
        <w:rPr>
          <w:rFonts w:cs="Arial" w:hint="eastAsia"/>
          <w:color w:val="000000" w:themeColor="text1"/>
        </w:rPr>
        <w:t xml:space="preserve"> </w:t>
      </w:r>
      <w:r w:rsidRPr="00AE6CB0">
        <w:rPr>
          <w:rFonts w:cs="Arial" w:hint="eastAsia"/>
          <w:color w:val="000000" w:themeColor="text1"/>
        </w:rPr>
        <w:t>있다</w:t>
      </w:r>
      <w:r w:rsidRPr="00AE6CB0">
        <w:rPr>
          <w:rFonts w:cs="Arial" w:hint="eastAsia"/>
          <w:color w:val="000000" w:themeColor="text1"/>
        </w:rPr>
        <w:t>.</w:t>
      </w:r>
    </w:p>
    <w:p w14:paraId="4B5DEA36" w14:textId="77777777" w:rsidR="00214E15" w:rsidRPr="00AE6CB0" w:rsidRDefault="00214E15" w:rsidP="00CF3000">
      <w:pPr>
        <w:rPr>
          <w:rFonts w:cs="Arial"/>
          <w:color w:val="000000" w:themeColor="text1"/>
        </w:rPr>
      </w:pPr>
    </w:p>
    <w:p w14:paraId="6CEEF614" w14:textId="77777777" w:rsidR="00AE6CB0" w:rsidRPr="00AE6CB0" w:rsidRDefault="00AE6CB0" w:rsidP="00AE6CB0">
      <w:pPr>
        <w:ind w:left="687" w:hangingChars="350" w:hanging="687"/>
      </w:pPr>
      <w:r w:rsidRPr="00F926F3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 w:rsidRPr="00F926F3">
        <w:rPr>
          <w:rFonts w:cs="Arial" w:hint="eastAsia"/>
          <w:color w:val="000000" w:themeColor="text1"/>
          <w:lang w:val="en-US"/>
        </w:rPr>
        <w:tab/>
      </w:r>
      <w:r w:rsidRPr="00AE6CB0">
        <w:rPr>
          <w:rFonts w:hint="eastAsia"/>
        </w:rPr>
        <w:t>아래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그림에서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볼드체로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된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엘리먼트는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필수항목이며</w:t>
      </w:r>
      <w:r w:rsidRPr="00AE6CB0">
        <w:rPr>
          <w:rFonts w:hint="eastAsia"/>
        </w:rPr>
        <w:t xml:space="preserve">, </w:t>
      </w:r>
      <w:r w:rsidRPr="00AE6CB0">
        <w:rPr>
          <w:rFonts w:hint="eastAsia"/>
        </w:rPr>
        <w:t>이탤릭체로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된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엘리먼트는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현재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값이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아닐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경우</w:t>
      </w:r>
      <w:r w:rsidRPr="00AE6CB0">
        <w:rPr>
          <w:rFonts w:hint="eastAsia"/>
        </w:rPr>
        <w:t xml:space="preserve">, </w:t>
      </w:r>
      <w:r w:rsidRPr="00AE6CB0">
        <w:rPr>
          <w:rFonts w:hint="eastAsia"/>
        </w:rPr>
        <w:t>디폴트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값을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가지고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있다고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가정되어질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것이다</w:t>
      </w:r>
      <w:r w:rsidRPr="00AE6CB0">
        <w:rPr>
          <w:rFonts w:hint="eastAsia"/>
        </w:rPr>
        <w:t xml:space="preserve">. </w:t>
      </w:r>
      <w:r w:rsidRPr="00AE6CB0">
        <w:rPr>
          <w:rFonts w:hint="eastAsia"/>
        </w:rPr>
        <w:t>별표</w:t>
      </w:r>
      <w:r w:rsidRPr="00AE6CB0">
        <w:rPr>
          <w:rFonts w:hint="eastAsia"/>
        </w:rPr>
        <w:t xml:space="preserve">(*) </w:t>
      </w:r>
      <w:r w:rsidRPr="00AE6CB0">
        <w:rPr>
          <w:rFonts w:hint="eastAsia"/>
        </w:rPr>
        <w:t>표시는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다수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사례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허용을</w:t>
      </w:r>
      <w:r w:rsidRPr="00AE6CB0">
        <w:rPr>
          <w:rFonts w:hint="eastAsia"/>
        </w:rPr>
        <w:t xml:space="preserve"> </w:t>
      </w:r>
      <w:r w:rsidRPr="00AE6CB0">
        <w:rPr>
          <w:rFonts w:hint="eastAsia"/>
        </w:rPr>
        <w:t>나타낸다</w:t>
      </w:r>
      <w:r w:rsidRPr="00AE6CB0">
        <w:rPr>
          <w:rFonts w:hint="eastAsia"/>
        </w:rPr>
        <w:t>.</w:t>
      </w:r>
    </w:p>
    <w:p w14:paraId="26633CA7" w14:textId="77777777" w:rsidR="00214E15" w:rsidRDefault="00214E15" w:rsidP="00CF3000">
      <w:pPr>
        <w:rPr>
          <w:rFonts w:cs="Arial"/>
          <w:color w:val="000000" w:themeColor="text1"/>
        </w:rPr>
      </w:pPr>
    </w:p>
    <w:p w14:paraId="481A8EFC" w14:textId="77777777" w:rsidR="00616D28" w:rsidRDefault="00616D28" w:rsidP="00616D28">
      <w:pPr>
        <w:pStyle w:val="Figure"/>
      </w:pPr>
      <w:r>
        <w:object w:dxaOrig="5935" w:dyaOrig="6723" w14:anchorId="0EF54F39">
          <v:shape id="_x0000_i1025" type="#_x0000_t75" style="width:298.05pt;height:336.55pt" o:ole="">
            <v:imagedata r:id="rId19" o:title=""/>
          </v:shape>
          <o:OLEObject Type="Embed" ProgID="CorelDRAW.Graphic.12" ShapeID="_x0000_i1025" DrawAspect="Content" ObjectID="_1575272164" r:id="rId20"/>
        </w:object>
      </w:r>
    </w:p>
    <w:p w14:paraId="3DEC3BDA" w14:textId="77777777" w:rsidR="00616D28" w:rsidRPr="00F926F3" w:rsidRDefault="00616D28" w:rsidP="00DC7FA5">
      <w:pPr>
        <w:pStyle w:val="KSDTff4"/>
        <w:spacing w:beforeLines="70" w:before="168"/>
        <w:rPr>
          <w:color w:val="000000" w:themeColor="text1"/>
        </w:rPr>
      </w:pPr>
      <w:r>
        <w:rPr>
          <w:rFonts w:hint="eastAsia"/>
          <w:color w:val="000000" w:themeColor="text1"/>
        </w:rPr>
        <w:t>그림</w:t>
      </w:r>
      <w:r w:rsidRPr="00F926F3">
        <w:rPr>
          <w:rFonts w:hint="eastAsia"/>
          <w:color w:val="000000" w:themeColor="text1"/>
        </w:rPr>
        <w:t xml:space="preserve"> </w: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noProof/>
          <w:color w:val="000000" w:themeColor="text1"/>
        </w:rPr>
        <w:instrText>0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7E7BF3" w:rsidRPr="00F926F3">
        <w:rPr>
          <w:color w:val="000000" w:themeColor="text1"/>
        </w:rPr>
        <w:fldChar w:fldCharType="end"/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noProof/>
          <w:color w:val="000000" w:themeColor="text1"/>
        </w:rPr>
        <w:instrText>0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7E7BF3" w:rsidRPr="00F926F3">
        <w:rPr>
          <w:color w:val="000000" w:themeColor="text1"/>
        </w:rPr>
        <w:fldChar w:fldCharType="end"/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noProof/>
          <w:color w:val="000000" w:themeColor="text1"/>
        </w:rPr>
        <w:instrText>0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7E7BF3" w:rsidRPr="00F926F3">
        <w:rPr>
          <w:color w:val="000000" w:themeColor="text1"/>
        </w:rPr>
        <w:fldChar w:fldCharType="end"/>
      </w:r>
      <w:r w:rsidR="007E7BF3" w:rsidRPr="00F926F3">
        <w:rPr>
          <w:color w:val="000000" w:themeColor="text1"/>
        </w:rPr>
        <w:fldChar w:fldCharType="end"/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figure</w:instrText>
      </w:r>
      <w:r w:rsidRPr="00F926F3">
        <w:rPr>
          <w:color w:val="000000" w:themeColor="text1"/>
        </w:rPr>
        <w:instrText xml:space="preserve">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noProof/>
          <w:color w:val="000000" w:themeColor="text1"/>
        </w:rPr>
        <w:t>1</w:t>
      </w:r>
      <w:r w:rsidR="007E7BF3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ascii="바탕" w:eastAsia="바탕" w:hAnsi="바탕" w:hint="eastAsia"/>
          <w:color w:val="000000" w:themeColor="text1"/>
        </w:rPr>
        <w:t>—</w:t>
      </w:r>
      <w:r w:rsidRPr="00F926F3"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문서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객체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모델</w:t>
      </w:r>
    </w:p>
    <w:p w14:paraId="2AC10006" w14:textId="77777777" w:rsidR="00616D28" w:rsidRPr="00616D28" w:rsidRDefault="00616D28" w:rsidP="00616D28"/>
    <w:p w14:paraId="492ABA40" w14:textId="77777777" w:rsidR="00616D28" w:rsidRDefault="00616D28" w:rsidP="00616D28">
      <w:pPr>
        <w:pStyle w:val="24"/>
      </w:pPr>
      <w:bookmarkStart w:id="31" w:name="_Toc499715686"/>
      <w:r>
        <w:rPr>
          <w:rFonts w:hint="eastAsia"/>
        </w:rPr>
        <w:t>데이터</w:t>
      </w:r>
      <w:r>
        <w:rPr>
          <w:rFonts w:hint="eastAsia"/>
        </w:rPr>
        <w:t xml:space="preserve"> </w:t>
      </w:r>
      <w:r>
        <w:rPr>
          <w:rFonts w:hint="eastAsia"/>
        </w:rPr>
        <w:t>사전</w:t>
      </w:r>
      <w:bookmarkEnd w:id="31"/>
    </w:p>
    <w:p w14:paraId="0737FB73" w14:textId="77777777" w:rsidR="00616D28" w:rsidRDefault="00616D28" w:rsidP="00CF3000">
      <w:pPr>
        <w:rPr>
          <w:rFonts w:cs="Arial"/>
          <w:color w:val="000000" w:themeColor="text1"/>
        </w:rPr>
      </w:pPr>
    </w:p>
    <w:p w14:paraId="09B62839" w14:textId="77777777" w:rsidR="00616D28" w:rsidRPr="00616D28" w:rsidRDefault="00616D28" w:rsidP="00616D28">
      <w:pPr>
        <w:rPr>
          <w:rFonts w:cs="Arial"/>
          <w:color w:val="000000" w:themeColor="text1"/>
        </w:rPr>
      </w:pPr>
      <w:r w:rsidRPr="00616D28">
        <w:rPr>
          <w:rFonts w:cs="Arial" w:hint="eastAsia"/>
          <w:color w:val="000000" w:themeColor="text1"/>
        </w:rPr>
        <w:t>본</w:t>
      </w:r>
      <w:r w:rsidRPr="00616D28">
        <w:rPr>
          <w:rFonts w:cs="Arial" w:hint="eastAsia"/>
          <w:color w:val="000000" w:themeColor="text1"/>
        </w:rPr>
        <w:t xml:space="preserve"> </w:t>
      </w:r>
      <w:r w:rsidRPr="00616D28">
        <w:rPr>
          <w:rFonts w:cs="Arial" w:hint="eastAsia"/>
          <w:color w:val="000000" w:themeColor="text1"/>
        </w:rPr>
        <w:t>절에서는</w:t>
      </w:r>
      <w:r w:rsidRPr="00616D28">
        <w:rPr>
          <w:rFonts w:cs="Arial" w:hint="eastAsia"/>
          <w:color w:val="000000" w:themeColor="text1"/>
        </w:rPr>
        <w:t xml:space="preserve"> CAP </w:t>
      </w:r>
      <w:r w:rsidRPr="00616D28">
        <w:rPr>
          <w:rFonts w:cs="Arial" w:hint="eastAsia"/>
          <w:color w:val="000000" w:themeColor="text1"/>
        </w:rPr>
        <w:t>데이터</w:t>
      </w:r>
      <w:r w:rsidRPr="00616D28">
        <w:rPr>
          <w:rFonts w:cs="Arial" w:hint="eastAsia"/>
          <w:color w:val="000000" w:themeColor="text1"/>
        </w:rPr>
        <w:t xml:space="preserve"> </w:t>
      </w:r>
      <w:r w:rsidRPr="00616D28">
        <w:rPr>
          <w:rFonts w:cs="Arial" w:hint="eastAsia"/>
          <w:color w:val="000000" w:themeColor="text1"/>
        </w:rPr>
        <w:t>사전을</w:t>
      </w:r>
      <w:r w:rsidRPr="00616D28">
        <w:rPr>
          <w:rFonts w:cs="Arial" w:hint="eastAsia"/>
          <w:color w:val="000000" w:themeColor="text1"/>
        </w:rPr>
        <w:t xml:space="preserve"> </w:t>
      </w:r>
      <w:r w:rsidRPr="00616D28">
        <w:rPr>
          <w:rFonts w:cs="Arial" w:hint="eastAsia"/>
          <w:color w:val="000000" w:themeColor="text1"/>
        </w:rPr>
        <w:t>기술한다</w:t>
      </w:r>
      <w:r w:rsidRPr="00616D28">
        <w:rPr>
          <w:rFonts w:cs="Arial" w:hint="eastAsia"/>
          <w:color w:val="000000" w:themeColor="text1"/>
        </w:rPr>
        <w:t>.</w:t>
      </w:r>
    </w:p>
    <w:p w14:paraId="2C31C416" w14:textId="77777777" w:rsidR="00616D28" w:rsidRPr="00616D28" w:rsidRDefault="00616D28" w:rsidP="00CF3000">
      <w:pPr>
        <w:rPr>
          <w:rFonts w:cs="Arial"/>
          <w:color w:val="000000" w:themeColor="text1"/>
        </w:rPr>
      </w:pPr>
    </w:p>
    <w:p w14:paraId="0C3C4E5F" w14:textId="77777777" w:rsidR="00616D28" w:rsidRPr="00616D28" w:rsidRDefault="00616D28" w:rsidP="00616D28">
      <w:pPr>
        <w:ind w:left="687" w:hangingChars="350" w:hanging="687"/>
      </w:pPr>
      <w:r w:rsidRPr="00F926F3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 w:rsidRPr="00F926F3">
        <w:rPr>
          <w:rFonts w:cs="Arial" w:hint="eastAsia"/>
          <w:color w:val="000000" w:themeColor="text1"/>
          <w:lang w:val="en-US"/>
        </w:rPr>
        <w:tab/>
      </w:r>
      <w:r w:rsidRPr="00616D28">
        <w:rPr>
          <w:rFonts w:hint="eastAsia"/>
        </w:rPr>
        <w:t>본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데이터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사전이나</w:t>
      </w:r>
      <w:r w:rsidRPr="00616D28">
        <w:rPr>
          <w:rFonts w:hint="eastAsia"/>
        </w:rPr>
        <w:t xml:space="preserve"> XML </w:t>
      </w:r>
      <w:r w:rsidRPr="00616D28">
        <w:rPr>
          <w:rFonts w:hint="eastAsia"/>
        </w:rPr>
        <w:t>스키마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내에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정확하게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제한하지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않는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경우</w:t>
      </w:r>
      <w:r w:rsidRPr="00616D28">
        <w:rPr>
          <w:rFonts w:hint="eastAsia"/>
        </w:rPr>
        <w:t xml:space="preserve">([W3C XML] </w:t>
      </w:r>
      <w:r w:rsidRPr="00616D28">
        <w:rPr>
          <w:rFonts w:hint="eastAsia"/>
        </w:rPr>
        <w:t>및</w:t>
      </w:r>
      <w:r w:rsidRPr="00616D28">
        <w:rPr>
          <w:rFonts w:hint="eastAsia"/>
        </w:rPr>
        <w:t xml:space="preserve"> 7.4</w:t>
      </w:r>
      <w:r w:rsidRPr="00616D28">
        <w:rPr>
          <w:rFonts w:hint="eastAsia"/>
        </w:rPr>
        <w:t>절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참고</w:t>
      </w:r>
      <w:r w:rsidRPr="00616D28">
        <w:rPr>
          <w:rFonts w:hint="eastAsia"/>
        </w:rPr>
        <w:t xml:space="preserve">), CAP </w:t>
      </w:r>
      <w:r w:rsidRPr="00616D28">
        <w:rPr>
          <w:rFonts w:hint="eastAsia"/>
        </w:rPr>
        <w:t>엘리먼트는</w:t>
      </w:r>
      <w:r w:rsidRPr="00616D28">
        <w:rPr>
          <w:rFonts w:hint="eastAsia"/>
        </w:rPr>
        <w:t xml:space="preserve"> null </w:t>
      </w:r>
      <w:r w:rsidRPr="00616D28">
        <w:rPr>
          <w:rFonts w:hint="eastAsia"/>
        </w:rPr>
        <w:t>값으로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정해야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된다</w:t>
      </w:r>
      <w:r w:rsidRPr="00616D28">
        <w:rPr>
          <w:rFonts w:hint="eastAsia"/>
        </w:rPr>
        <w:t xml:space="preserve">. </w:t>
      </w:r>
      <w:r w:rsidRPr="00616D28">
        <w:rPr>
          <w:rFonts w:hint="eastAsia"/>
        </w:rPr>
        <w:t>구현자들은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이런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경우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어플리케이션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성능에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어떤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영향을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주는</w:t>
      </w:r>
      <w:r w:rsidR="00E832C8">
        <w:rPr>
          <w:rFonts w:hint="eastAsia"/>
        </w:rPr>
        <w:t>지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점검해야</w:t>
      </w:r>
      <w:r w:rsidRPr="00616D28">
        <w:rPr>
          <w:rFonts w:hint="eastAsia"/>
        </w:rPr>
        <w:t xml:space="preserve"> </w:t>
      </w:r>
      <w:r w:rsidRPr="00616D28">
        <w:rPr>
          <w:rFonts w:hint="eastAsia"/>
        </w:rPr>
        <w:t>한다</w:t>
      </w:r>
      <w:r w:rsidRPr="00616D28">
        <w:rPr>
          <w:rFonts w:hint="eastAsia"/>
        </w:rPr>
        <w:t>.</w:t>
      </w:r>
    </w:p>
    <w:p w14:paraId="009745D8" w14:textId="77777777" w:rsidR="00616D28" w:rsidRPr="00616D28" w:rsidRDefault="00616D28" w:rsidP="00CF3000">
      <w:pPr>
        <w:rPr>
          <w:rFonts w:cs="Arial"/>
          <w:color w:val="000000" w:themeColor="text1"/>
        </w:rPr>
      </w:pPr>
    </w:p>
    <w:p w14:paraId="465F0CD7" w14:textId="77777777" w:rsidR="00616D28" w:rsidRDefault="00C34A0D" w:rsidP="00C34A0D">
      <w:pPr>
        <w:pStyle w:val="34"/>
      </w:pPr>
      <w:r>
        <w:t>“</w:t>
      </w:r>
      <w:r>
        <w:rPr>
          <w:rFonts w:hint="eastAsia"/>
        </w:rPr>
        <w:t>alert</w:t>
      </w:r>
      <w:r>
        <w:t xml:space="preserve">” </w:t>
      </w:r>
      <w:r>
        <w:rPr>
          <w:rFonts w:hint="eastAsia"/>
        </w:rPr>
        <w:t>엘리먼트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하위</w:t>
      </w:r>
      <w:r>
        <w:rPr>
          <w:rFonts w:hint="eastAsia"/>
        </w:rPr>
        <w:t xml:space="preserve"> </w:t>
      </w:r>
      <w:r>
        <w:rPr>
          <w:rFonts w:hint="eastAsia"/>
        </w:rPr>
        <w:t>엘리먼트</w:t>
      </w:r>
    </w:p>
    <w:p w14:paraId="477C75BD" w14:textId="77777777" w:rsidR="00C34A0D" w:rsidRDefault="00C34A0D" w:rsidP="00CF3000">
      <w:pPr>
        <w:rPr>
          <w:rFonts w:cs="Arial"/>
          <w:color w:val="000000" w:themeColor="text1"/>
          <w:lang w:val="de-DE"/>
        </w:rPr>
      </w:pPr>
    </w:p>
    <w:p w14:paraId="0CBDAC9A" w14:textId="77777777" w:rsidR="00C34A0D" w:rsidRPr="00C34A0D" w:rsidRDefault="00C34A0D" w:rsidP="00C34A0D">
      <w:pPr>
        <w:rPr>
          <w:rFonts w:cs="Arial"/>
          <w:color w:val="000000" w:themeColor="text1"/>
        </w:rPr>
      </w:pPr>
      <w:r w:rsidRPr="00C34A0D">
        <w:rPr>
          <w:rFonts w:ascii="돋움" w:eastAsia="돋움" w:hAnsi="돋움" w:cs="Arial" w:hint="eastAsia"/>
          <w:b/>
          <w:color w:val="000000" w:themeColor="text1"/>
        </w:rPr>
        <w:t>표 1</w:t>
      </w:r>
      <w:r w:rsidRPr="00C34A0D">
        <w:rPr>
          <w:rFonts w:cs="Arial" w:hint="eastAsia"/>
          <w:color w:val="000000" w:themeColor="text1"/>
        </w:rPr>
        <w:t>은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“경보”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엘리먼트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및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하위</w:t>
      </w:r>
      <w:r w:rsidRPr="00C34A0D">
        <w:rPr>
          <w:rFonts w:cs="Arial" w:hint="eastAsia"/>
          <w:color w:val="000000" w:themeColor="text1"/>
        </w:rPr>
        <w:t>-</w:t>
      </w:r>
      <w:r w:rsidRPr="00C34A0D">
        <w:rPr>
          <w:rFonts w:cs="Arial" w:hint="eastAsia"/>
          <w:color w:val="000000" w:themeColor="text1"/>
        </w:rPr>
        <w:t>엘리먼트을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기술한다</w:t>
      </w:r>
      <w:r w:rsidRPr="00C34A0D">
        <w:rPr>
          <w:rFonts w:cs="Arial" w:hint="eastAsia"/>
          <w:color w:val="000000" w:themeColor="text1"/>
        </w:rPr>
        <w:t>.</w:t>
      </w:r>
    </w:p>
    <w:p w14:paraId="63935AB9" w14:textId="77777777" w:rsidR="00616D28" w:rsidRDefault="00616D28" w:rsidP="00CF3000">
      <w:pPr>
        <w:rPr>
          <w:rFonts w:cs="Arial"/>
          <w:color w:val="000000" w:themeColor="text1"/>
        </w:rPr>
      </w:pPr>
    </w:p>
    <w:p w14:paraId="270C4FB0" w14:textId="77777777" w:rsidR="00DC7FA5" w:rsidRDefault="00DC7FA5" w:rsidP="00CF3000">
      <w:pPr>
        <w:rPr>
          <w:rFonts w:cs="Arial"/>
          <w:color w:val="000000" w:themeColor="text1"/>
        </w:rPr>
      </w:pPr>
    </w:p>
    <w:p w14:paraId="1E59DCAB" w14:textId="77777777" w:rsidR="00C34A0D" w:rsidRDefault="00C34A0D" w:rsidP="00CF3000">
      <w:pPr>
        <w:rPr>
          <w:rFonts w:cs="Arial"/>
          <w:color w:val="000000" w:themeColor="text1"/>
        </w:rPr>
      </w:pPr>
    </w:p>
    <w:p w14:paraId="78735BC4" w14:textId="77777777" w:rsidR="00C34A0D" w:rsidRDefault="00C34A0D" w:rsidP="00CF3000">
      <w:pPr>
        <w:rPr>
          <w:rFonts w:cs="Arial"/>
          <w:color w:val="000000" w:themeColor="text1"/>
        </w:rPr>
      </w:pPr>
    </w:p>
    <w:p w14:paraId="7C9471A0" w14:textId="77777777" w:rsidR="00C34A0D" w:rsidRDefault="00C34A0D" w:rsidP="00CF3000">
      <w:pPr>
        <w:rPr>
          <w:rFonts w:cs="Arial"/>
          <w:color w:val="000000" w:themeColor="text1"/>
        </w:rPr>
      </w:pPr>
    </w:p>
    <w:p w14:paraId="65D7F80A" w14:textId="77777777" w:rsidR="00C34A0D" w:rsidRDefault="00C34A0D" w:rsidP="00CF3000">
      <w:pPr>
        <w:rPr>
          <w:rFonts w:cs="Arial"/>
          <w:color w:val="000000" w:themeColor="text1"/>
        </w:rPr>
      </w:pPr>
    </w:p>
    <w:p w14:paraId="29538DA6" w14:textId="77777777" w:rsidR="00C34A0D" w:rsidRDefault="00C34A0D" w:rsidP="00CF3000">
      <w:pPr>
        <w:rPr>
          <w:rFonts w:cs="Arial"/>
          <w:color w:val="000000" w:themeColor="text1"/>
        </w:rPr>
      </w:pPr>
    </w:p>
    <w:p w14:paraId="056DD002" w14:textId="77777777" w:rsidR="00C34A0D" w:rsidRDefault="00C34A0D" w:rsidP="00CF3000">
      <w:pPr>
        <w:rPr>
          <w:rFonts w:cs="Arial"/>
          <w:color w:val="000000" w:themeColor="text1"/>
        </w:rPr>
      </w:pPr>
    </w:p>
    <w:p w14:paraId="60D180C4" w14:textId="77777777" w:rsidR="00C34A0D" w:rsidRDefault="00C34A0D" w:rsidP="004A0AF5">
      <w:pPr>
        <w:pStyle w:val="KSDTff4"/>
        <w:spacing w:beforeLines="70" w:before="168"/>
        <w:rPr>
          <w:color w:val="000000" w:themeColor="text1"/>
        </w:rPr>
      </w:pPr>
      <w:r>
        <w:rPr>
          <w:rFonts w:hint="eastAsia"/>
          <w:color w:val="000000" w:themeColor="text1"/>
        </w:rPr>
        <w:t>표</w:t>
      </w:r>
      <w:r w:rsidRPr="00F926F3">
        <w:rPr>
          <w:rFonts w:hint="eastAsia"/>
          <w:color w:val="000000" w:themeColor="text1"/>
        </w:rPr>
        <w:t xml:space="preserve"> </w: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noProof/>
          <w:color w:val="000000" w:themeColor="text1"/>
        </w:rPr>
        <w:instrText>0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7E7BF3" w:rsidRPr="00F926F3">
        <w:rPr>
          <w:color w:val="000000" w:themeColor="text1"/>
        </w:rPr>
        <w:fldChar w:fldCharType="end"/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noProof/>
          <w:color w:val="000000" w:themeColor="text1"/>
        </w:rPr>
        <w:instrText>0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7E7BF3" w:rsidRPr="00F926F3">
        <w:rPr>
          <w:color w:val="000000" w:themeColor="text1"/>
        </w:rPr>
        <w:fldChar w:fldCharType="end"/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noProof/>
          <w:color w:val="000000" w:themeColor="text1"/>
        </w:rPr>
        <w:instrText>0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7E7BF3" w:rsidRPr="00F926F3">
        <w:rPr>
          <w:color w:val="000000" w:themeColor="text1"/>
        </w:rPr>
        <w:fldChar w:fldCharType="end"/>
      </w:r>
      <w:r w:rsidR="007E7BF3" w:rsidRPr="00F926F3">
        <w:rPr>
          <w:color w:val="000000" w:themeColor="text1"/>
        </w:rPr>
        <w:fldChar w:fldCharType="end"/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figure</w:instrText>
      </w:r>
      <w:r w:rsidRPr="00F926F3">
        <w:rPr>
          <w:color w:val="000000" w:themeColor="text1"/>
        </w:rPr>
        <w:instrText xml:space="preserve">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noProof/>
          <w:color w:val="000000" w:themeColor="text1"/>
        </w:rPr>
        <w:t>1</w:t>
      </w:r>
      <w:r w:rsidR="007E7BF3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ascii="바탕" w:eastAsia="바탕" w:hAnsi="바탕" w:hint="eastAsia"/>
          <w:color w:val="000000" w:themeColor="text1"/>
        </w:rPr>
        <w:t>—</w:t>
      </w:r>
      <w:r w:rsidRPr="00F926F3">
        <w:rPr>
          <w:rFonts w:hint="eastAsia"/>
          <w:color w:val="000000" w:themeColor="text1"/>
        </w:rPr>
        <w:t xml:space="preserve"> </w:t>
      </w:r>
      <w:r>
        <w:rPr>
          <w:color w:val="000000" w:themeColor="text1"/>
        </w:rPr>
        <w:t>“</w:t>
      </w:r>
      <w:r>
        <w:rPr>
          <w:rFonts w:hint="eastAsia"/>
          <w:color w:val="000000" w:themeColor="text1"/>
        </w:rPr>
        <w:t>alert</w:t>
      </w:r>
      <w:r>
        <w:rPr>
          <w:color w:val="000000" w:themeColor="text1"/>
        </w:rPr>
        <w:t xml:space="preserve">” </w:t>
      </w:r>
      <w:r>
        <w:rPr>
          <w:rFonts w:hint="eastAsia"/>
          <w:color w:val="000000" w:themeColor="text1"/>
        </w:rPr>
        <w:t>엘리먼트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및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하위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엘리먼트</w:t>
      </w:r>
    </w:p>
    <w:p w14:paraId="6045C734" w14:textId="77777777" w:rsidR="00DC7FA5" w:rsidRPr="00DC7FA5" w:rsidRDefault="00DC7FA5" w:rsidP="00DC7FA5"/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716613" w:rsidRPr="001F2219" w14:paraId="1252914A" w14:textId="77777777" w:rsidTr="00716613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F7F439" w14:textId="77777777" w:rsidR="00C34A0D" w:rsidRPr="00C34A0D" w:rsidRDefault="00C34A0D" w:rsidP="00C34A0D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166122D9" w14:textId="77777777" w:rsidR="00C34A0D" w:rsidRPr="00C34A0D" w:rsidRDefault="00C34A0D" w:rsidP="00C34A0D">
            <w:pPr>
              <w:rPr>
                <w:rFonts w:cs="Arial"/>
                <w:color w:val="000000" w:themeColor="text1"/>
              </w:rPr>
            </w:pPr>
            <w:r w:rsidRPr="00C34A0D">
              <w:rPr>
                <w:rFonts w:cs="Arial"/>
                <w:color w:val="000000" w:themeColor="text1"/>
              </w:rPr>
              <w:t>alert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782A74A" w14:textId="77777777" w:rsidR="00C34A0D" w:rsidRPr="00C34A0D" w:rsidRDefault="00C34A0D" w:rsidP="00C34A0D">
            <w:pPr>
              <w:rPr>
                <w:rFonts w:cs="Arial"/>
                <w:color w:val="000000" w:themeColor="text1"/>
              </w:rPr>
            </w:pPr>
            <w:r w:rsidRPr="00C34A0D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4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88E29" w14:textId="77777777" w:rsidR="00C34A0D" w:rsidRPr="00C34A0D" w:rsidRDefault="00C34A0D" w:rsidP="00C34A0D">
            <w:pPr>
              <w:rPr>
                <w:rFonts w:cs="Arial"/>
                <w:color w:val="000000" w:themeColor="text1"/>
              </w:rPr>
            </w:pPr>
            <w:r w:rsidRPr="00C34A0D">
              <w:rPr>
                <w:rFonts w:cs="Arial"/>
                <w:color w:val="000000" w:themeColor="text1"/>
              </w:rPr>
              <w:t>cap.alert.group</w:t>
            </w:r>
          </w:p>
        </w:tc>
      </w:tr>
      <w:tr w:rsidR="00C34A0D" w:rsidRPr="001F2219" w14:paraId="053A99F3" w14:textId="77777777" w:rsidTr="00716613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9C87EC" w14:textId="77777777" w:rsidR="00C34A0D" w:rsidRPr="00C34A0D" w:rsidRDefault="00C34A0D" w:rsidP="00C34A0D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171984" w14:textId="77777777" w:rsidR="00C34A0D" w:rsidRPr="00C34A0D" w:rsidRDefault="00C34A0D" w:rsidP="00C34A0D">
            <w:pPr>
              <w:rPr>
                <w:rFonts w:cs="Arial"/>
                <w:color w:val="000000" w:themeColor="text1"/>
              </w:rPr>
            </w:pPr>
            <w:r w:rsidRPr="00C34A0D">
              <w:rPr>
                <w:rFonts w:cs="Arial" w:hint="eastAsia"/>
                <w:color w:val="000000" w:themeColor="text1"/>
              </w:rPr>
              <w:t>경보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메시지의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모든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컴포넌트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부분을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위한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컨테이너</w:t>
            </w:r>
          </w:p>
        </w:tc>
      </w:tr>
      <w:tr w:rsidR="00C34A0D" w:rsidRPr="001F2219" w14:paraId="06ADC781" w14:textId="77777777" w:rsidTr="00716613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30AD36" w14:textId="77777777" w:rsidR="00C34A0D" w:rsidRPr="00C34A0D" w:rsidRDefault="00C34A0D" w:rsidP="00C34A0D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71B15B" w14:textId="77777777" w:rsidR="00C34A0D" w:rsidRPr="00C34A0D" w:rsidRDefault="00C34A0D" w:rsidP="00C34A0D">
            <w:pPr>
              <w:rPr>
                <w:rFonts w:cs="Arial"/>
                <w:color w:val="000000" w:themeColor="text1"/>
              </w:rPr>
            </w:pPr>
            <w:r w:rsidRPr="00C34A0D">
              <w:rPr>
                <w:rFonts w:cs="Arial" w:hint="eastAsia"/>
                <w:color w:val="000000" w:themeColor="text1"/>
              </w:rPr>
              <w:t>필수</w:t>
            </w:r>
          </w:p>
        </w:tc>
      </w:tr>
      <w:tr w:rsidR="00C34A0D" w:rsidRPr="001F2219" w14:paraId="50BC9AEA" w14:textId="77777777" w:rsidTr="00716613">
        <w:trPr>
          <w:trHeight w:val="2248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CB525D" w14:textId="77777777" w:rsidR="00C34A0D" w:rsidRPr="00C34A0D" w:rsidRDefault="00C34A0D" w:rsidP="00C34A0D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23A3F6" w14:textId="77777777" w:rsidR="00C34A0D" w:rsidRPr="00C34A0D" w:rsidRDefault="00C34A0D" w:rsidP="00C34A0D">
            <w:pPr>
              <w:rPr>
                <w:rFonts w:cs="Arial"/>
                <w:color w:val="000000" w:themeColor="text1"/>
              </w:rPr>
            </w:pPr>
            <w:r w:rsidRPr="00C34A0D">
              <w:rPr>
                <w:rFonts w:cs="Arial"/>
                <w:color w:val="000000" w:themeColor="text1"/>
              </w:rPr>
              <w:t>1)</w:t>
            </w:r>
            <w:r w:rsidR="009D62BE">
              <w:rPr>
                <w:rFonts w:cs="Arial"/>
                <w:color w:val="000000" w:themeColor="text1"/>
              </w:rPr>
              <w:t xml:space="preserve"> </w:t>
            </w:r>
            <w:r w:rsidRPr="00C34A0D">
              <w:rPr>
                <w:rFonts w:cs="Arial"/>
                <w:color w:val="000000" w:themeColor="text1"/>
              </w:rPr>
              <w:t xml:space="preserve">CAP </w:t>
            </w:r>
            <w:r w:rsidRPr="00C34A0D">
              <w:rPr>
                <w:rFonts w:cs="Arial" w:hint="eastAsia"/>
                <w:color w:val="000000" w:themeColor="text1"/>
              </w:rPr>
              <w:t>경보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메시지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하위</w:t>
            </w:r>
            <w:r w:rsidRPr="00C34A0D">
              <w:rPr>
                <w:rFonts w:cs="Arial" w:hint="eastAsia"/>
                <w:color w:val="000000" w:themeColor="text1"/>
              </w:rPr>
              <w:t>-</w:t>
            </w:r>
            <w:r w:rsidRPr="00C34A0D">
              <w:rPr>
                <w:rFonts w:cs="Arial" w:hint="eastAsia"/>
                <w:color w:val="000000" w:themeColor="text1"/>
              </w:rPr>
              <w:t>엘리먼트들로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구성</w:t>
            </w:r>
          </w:p>
          <w:p w14:paraId="0455D69C" w14:textId="77777777" w:rsidR="00C34A0D" w:rsidRPr="00C34A0D" w:rsidRDefault="00C34A0D" w:rsidP="00C34A0D">
            <w:pPr>
              <w:rPr>
                <w:rFonts w:cs="Arial"/>
                <w:color w:val="000000" w:themeColor="text1"/>
              </w:rPr>
            </w:pPr>
            <w:r w:rsidRPr="00C34A0D">
              <w:rPr>
                <w:rFonts w:cs="Arial"/>
                <w:color w:val="000000" w:themeColor="text1"/>
              </w:rPr>
              <w:t>2)</w:t>
            </w:r>
            <w:r w:rsidR="009D62BE">
              <w:rPr>
                <w:rFonts w:cs="Arial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속성은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/>
                <w:color w:val="000000" w:themeColor="text1"/>
              </w:rPr>
              <w:t xml:space="preserve">CAP </w:t>
            </w:r>
            <w:r w:rsidRPr="00C34A0D">
              <w:rPr>
                <w:rFonts w:cs="Arial" w:hint="eastAsia"/>
                <w:color w:val="000000" w:themeColor="text1"/>
              </w:rPr>
              <w:t>레퍼런스된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/>
                <w:color w:val="000000" w:themeColor="text1"/>
              </w:rPr>
              <w:t xml:space="preserve">URN </w:t>
            </w:r>
            <w:r w:rsidRPr="00C34A0D">
              <w:rPr>
                <w:rFonts w:cs="Arial" w:hint="eastAsia"/>
                <w:color w:val="000000" w:themeColor="text1"/>
              </w:rPr>
              <w:t>네임스페스가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포함되어야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한다</w:t>
            </w:r>
            <w:r w:rsidRPr="00C34A0D">
              <w:rPr>
                <w:rFonts w:cs="Arial" w:hint="eastAsia"/>
                <w:color w:val="000000" w:themeColor="text1"/>
              </w:rPr>
              <w:t>.</w:t>
            </w:r>
            <w:r w:rsidRPr="00C34A0D">
              <w:rPr>
                <w:rFonts w:cs="Arial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예</w:t>
            </w:r>
            <w:r w:rsidRPr="00C34A0D">
              <w:rPr>
                <w:rFonts w:cs="Arial"/>
                <w:color w:val="000000" w:themeColor="text1"/>
              </w:rPr>
              <w:t xml:space="preserve">: xmlns </w:t>
            </w:r>
          </w:p>
          <w:p w14:paraId="6C16C1A9" w14:textId="77777777" w:rsidR="00C34A0D" w:rsidRPr="00C34A0D" w:rsidRDefault="00C34A0D" w:rsidP="00C34A0D">
            <w:pPr>
              <w:pStyle w:val="Tabletext"/>
              <w:rPr>
                <w:sz w:val="20"/>
              </w:rPr>
            </w:pPr>
            <w:r w:rsidRPr="00C34A0D">
              <w:rPr>
                <w:sz w:val="20"/>
                <w:lang w:eastAsia="ko-KR"/>
              </w:rPr>
              <w:tab/>
            </w:r>
            <w:r w:rsidRPr="00C34A0D">
              <w:rPr>
                <w:sz w:val="20"/>
                <w:lang w:eastAsia="ko-KR"/>
              </w:rPr>
              <w:tab/>
            </w:r>
            <w:r w:rsidRPr="00C34A0D">
              <w:rPr>
                <w:sz w:val="20"/>
              </w:rPr>
              <w:t>&lt;cap:alert</w:t>
            </w:r>
            <w:r w:rsidRPr="00C34A0D">
              <w:rPr>
                <w:sz w:val="20"/>
              </w:rPr>
              <w:br/>
            </w:r>
            <w:r w:rsidRPr="00C34A0D">
              <w:rPr>
                <w:sz w:val="20"/>
              </w:rPr>
              <w:tab/>
            </w:r>
            <w:r w:rsidRPr="00C34A0D">
              <w:rPr>
                <w:sz w:val="20"/>
              </w:rPr>
              <w:tab/>
              <w:t>xmlns:cap="urn:oasis:names:tc:emerge</w:t>
            </w:r>
            <w:r w:rsidRPr="00C34A0D">
              <w:rPr>
                <w:sz w:val="20"/>
              </w:rPr>
              <w:br/>
            </w:r>
            <w:r w:rsidRPr="00C34A0D">
              <w:rPr>
                <w:sz w:val="20"/>
              </w:rPr>
              <w:tab/>
            </w:r>
            <w:r w:rsidRPr="00C34A0D">
              <w:rPr>
                <w:sz w:val="20"/>
              </w:rPr>
              <w:tab/>
              <w:t>ncy:cap:1.1"&gt;</w:t>
            </w:r>
            <w:r w:rsidRPr="00C34A0D">
              <w:rPr>
                <w:sz w:val="20"/>
              </w:rPr>
              <w:br/>
            </w:r>
            <w:r w:rsidRPr="00C34A0D">
              <w:rPr>
                <w:sz w:val="20"/>
              </w:rPr>
              <w:tab/>
            </w:r>
            <w:r w:rsidRPr="00C34A0D">
              <w:rPr>
                <w:sz w:val="20"/>
              </w:rPr>
              <w:tab/>
              <w:t>[</w:t>
            </w:r>
            <w:r w:rsidRPr="00C34A0D">
              <w:rPr>
                <w:i/>
                <w:iCs/>
                <w:sz w:val="20"/>
              </w:rPr>
              <w:t>sub-elements</w:t>
            </w:r>
            <w:r w:rsidRPr="00C34A0D">
              <w:rPr>
                <w:sz w:val="20"/>
              </w:rPr>
              <w:t>]</w:t>
            </w:r>
            <w:r w:rsidRPr="00C34A0D">
              <w:rPr>
                <w:sz w:val="20"/>
              </w:rPr>
              <w:br/>
            </w:r>
            <w:r w:rsidRPr="00C34A0D">
              <w:rPr>
                <w:sz w:val="20"/>
              </w:rPr>
              <w:tab/>
            </w:r>
            <w:r w:rsidRPr="00C34A0D">
              <w:rPr>
                <w:sz w:val="20"/>
              </w:rPr>
              <w:tab/>
              <w:t>&lt;/cap:alert&gt;</w:t>
            </w:r>
          </w:p>
          <w:p w14:paraId="401069EE" w14:textId="77777777" w:rsidR="00C34A0D" w:rsidRPr="00C34A0D" w:rsidRDefault="00C34A0D" w:rsidP="009D62BE">
            <w:pPr>
              <w:rPr>
                <w:rFonts w:cs="Arial"/>
                <w:color w:val="000000" w:themeColor="text1"/>
              </w:rPr>
            </w:pPr>
            <w:r w:rsidRPr="00C34A0D">
              <w:rPr>
                <w:rFonts w:cs="Arial"/>
                <w:color w:val="000000" w:themeColor="text1"/>
              </w:rPr>
              <w:t>3)</w:t>
            </w:r>
            <w:r w:rsidR="009D62BE">
              <w:rPr>
                <w:rFonts w:cs="Arial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하나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이상의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/>
                <w:color w:val="000000" w:themeColor="text1"/>
              </w:rPr>
              <w:t xml:space="preserve">&lt;info&gt; </w:t>
            </w:r>
            <w:r w:rsidRPr="00C34A0D">
              <w:rPr>
                <w:rFonts w:cs="Arial" w:hint="eastAsia"/>
                <w:color w:val="000000" w:themeColor="text1"/>
              </w:rPr>
              <w:t>블록을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포함한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특정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하위</w:t>
            </w:r>
            <w:r w:rsidRPr="00C34A0D">
              <w:rPr>
                <w:rFonts w:cs="Arial" w:hint="eastAsia"/>
                <w:color w:val="000000" w:themeColor="text1"/>
              </w:rPr>
              <w:t>-</w:t>
            </w:r>
            <w:r w:rsidRPr="00C34A0D">
              <w:rPr>
                <w:rFonts w:cs="Arial" w:hint="eastAsia"/>
                <w:color w:val="000000" w:themeColor="text1"/>
              </w:rPr>
              <w:t>엘리먼트들이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추가되어야</w:t>
            </w:r>
            <w:r w:rsidRPr="00C34A0D">
              <w:rPr>
                <w:rFonts w:cs="Arial" w:hint="eastAsia"/>
                <w:color w:val="000000" w:themeColor="text1"/>
              </w:rPr>
              <w:t xml:space="preserve"> </w:t>
            </w:r>
            <w:r w:rsidRPr="00C34A0D">
              <w:rPr>
                <w:rFonts w:cs="Arial" w:hint="eastAsia"/>
                <w:color w:val="000000" w:themeColor="text1"/>
              </w:rPr>
              <w:t>한다</w:t>
            </w:r>
            <w:r w:rsidRPr="00C34A0D">
              <w:rPr>
                <w:rFonts w:cs="Arial" w:hint="eastAsia"/>
                <w:color w:val="000000" w:themeColor="text1"/>
              </w:rPr>
              <w:t>.</w:t>
            </w:r>
            <w:r w:rsidRPr="00C34A0D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6E8FD979" w14:textId="77777777" w:rsidR="00C34A0D" w:rsidRPr="009D62BE" w:rsidRDefault="00C34A0D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9D62BE" w:rsidRPr="001F2219" w14:paraId="5C8B5350" w14:textId="77777777" w:rsidTr="00716613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96E853" w14:textId="77777777" w:rsidR="009D62BE" w:rsidRPr="009D62BE" w:rsidRDefault="009D62BE" w:rsidP="009D62BE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7B5B8B3F" w14:textId="77777777" w:rsidR="009D62BE" w:rsidRPr="009D62BE" w:rsidRDefault="009D62BE" w:rsidP="009D62BE">
            <w:pPr>
              <w:rPr>
                <w:rFonts w:cs="Arial"/>
                <w:color w:val="000000" w:themeColor="text1"/>
              </w:rPr>
            </w:pPr>
            <w:r w:rsidRPr="009D62BE">
              <w:rPr>
                <w:rFonts w:cs="Arial"/>
                <w:color w:val="000000" w:themeColor="text1"/>
              </w:rPr>
              <w:t>Identifier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1F9DA97" w14:textId="77777777" w:rsidR="009D62BE" w:rsidRPr="009D62BE" w:rsidRDefault="009D62BE" w:rsidP="009D62BE">
            <w:pPr>
              <w:rPr>
                <w:rFonts w:cs="Arial"/>
                <w:color w:val="000000" w:themeColor="text1"/>
              </w:rPr>
            </w:pPr>
            <w:r w:rsidRPr="009D62BE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437924" w14:textId="77777777" w:rsidR="009D62BE" w:rsidRPr="009D62BE" w:rsidRDefault="009D62BE" w:rsidP="009D62BE">
            <w:pPr>
              <w:rPr>
                <w:rFonts w:cs="Arial"/>
                <w:color w:val="000000" w:themeColor="text1"/>
              </w:rPr>
            </w:pPr>
            <w:r w:rsidRPr="009D62BE">
              <w:rPr>
                <w:rFonts w:cs="Arial"/>
                <w:color w:val="000000" w:themeColor="text1"/>
              </w:rPr>
              <w:t>cap.alert.identifier</w:t>
            </w:r>
          </w:p>
        </w:tc>
      </w:tr>
      <w:tr w:rsidR="009D62BE" w:rsidRPr="001F2219" w14:paraId="587E1895" w14:textId="77777777" w:rsidTr="00716613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0810DB" w14:textId="77777777" w:rsidR="009D62BE" w:rsidRPr="009D62BE" w:rsidRDefault="009D62BE" w:rsidP="009D62BE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7B97E0" w14:textId="77777777" w:rsidR="009D62BE" w:rsidRPr="009D62BE" w:rsidRDefault="009D62BE" w:rsidP="009D62BE">
            <w:pPr>
              <w:rPr>
                <w:rFonts w:cs="Arial"/>
                <w:color w:val="000000" w:themeColor="text1"/>
              </w:rPr>
            </w:pPr>
            <w:r w:rsidRPr="009D62BE">
              <w:rPr>
                <w:rFonts w:cs="Arial" w:hint="eastAsia"/>
                <w:color w:val="000000" w:themeColor="text1"/>
              </w:rPr>
              <w:t>경보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메시지의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식별자</w:t>
            </w:r>
          </w:p>
        </w:tc>
      </w:tr>
      <w:tr w:rsidR="009D62BE" w:rsidRPr="001F2219" w14:paraId="5249C730" w14:textId="77777777" w:rsidTr="00716613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81EC69" w14:textId="77777777" w:rsidR="009D62BE" w:rsidRPr="009D62BE" w:rsidRDefault="009D62BE" w:rsidP="009D62BE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5761A5" w14:textId="77777777" w:rsidR="009D62BE" w:rsidRPr="009D62BE" w:rsidRDefault="009D62BE" w:rsidP="009D62BE">
            <w:pPr>
              <w:rPr>
                <w:rFonts w:cs="Arial"/>
                <w:color w:val="000000" w:themeColor="text1"/>
              </w:rPr>
            </w:pPr>
            <w:r w:rsidRPr="009D62BE">
              <w:rPr>
                <w:rFonts w:cs="Arial" w:hint="eastAsia"/>
                <w:color w:val="000000" w:themeColor="text1"/>
              </w:rPr>
              <w:t>필수</w:t>
            </w:r>
          </w:p>
        </w:tc>
      </w:tr>
      <w:tr w:rsidR="009D62BE" w:rsidRPr="001F2219" w14:paraId="6E2F6AB1" w14:textId="77777777" w:rsidTr="00716613">
        <w:trPr>
          <w:trHeight w:val="626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B6AE1" w14:textId="77777777" w:rsidR="009D62BE" w:rsidRPr="009D62BE" w:rsidRDefault="009D62BE" w:rsidP="009D62BE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F02FE6" w14:textId="77777777" w:rsidR="009D62BE" w:rsidRPr="009D62BE" w:rsidRDefault="009D62BE" w:rsidP="009D62BE">
            <w:pPr>
              <w:rPr>
                <w:rFonts w:cs="Arial"/>
                <w:color w:val="000000" w:themeColor="text1"/>
              </w:rPr>
            </w:pPr>
            <w:r w:rsidRPr="009D62BE">
              <w:rPr>
                <w:rFonts w:cs="Arial"/>
                <w:color w:val="000000" w:themeColor="text1"/>
              </w:rPr>
              <w:t>1)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송신자에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의해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할당된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본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메시지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식별을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위한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유일한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숫자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혹은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문자열</w:t>
            </w:r>
          </w:p>
          <w:p w14:paraId="6B6A75A0" w14:textId="77777777" w:rsidR="009D62BE" w:rsidRPr="009D62BE" w:rsidRDefault="009D62BE" w:rsidP="009D62BE">
            <w:pPr>
              <w:rPr>
                <w:rFonts w:cs="Arial"/>
                <w:color w:val="000000" w:themeColor="text1"/>
              </w:rPr>
            </w:pPr>
            <w:r w:rsidRPr="009D62BE">
              <w:rPr>
                <w:rFonts w:cs="Arial"/>
                <w:color w:val="000000" w:themeColor="text1"/>
              </w:rPr>
              <w:t>2)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스페이스</w:t>
            </w:r>
            <w:r w:rsidRPr="009D62BE">
              <w:rPr>
                <w:rFonts w:cs="Arial" w:hint="eastAsia"/>
                <w:color w:val="000000" w:themeColor="text1"/>
              </w:rPr>
              <w:t>,</w:t>
            </w:r>
            <w:r w:rsidRPr="009D62BE">
              <w:rPr>
                <w:rFonts w:cs="Arial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콤마</w:t>
            </w:r>
            <w:r w:rsidRPr="009D62BE">
              <w:rPr>
                <w:rFonts w:cs="Arial" w:hint="eastAsia"/>
                <w:color w:val="000000" w:themeColor="text1"/>
              </w:rPr>
              <w:t>,</w:t>
            </w:r>
            <w:r w:rsidRPr="009D62BE">
              <w:rPr>
                <w:rFonts w:cs="Arial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제한된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기호</w:t>
            </w:r>
            <w:r w:rsidRPr="009D62BE">
              <w:rPr>
                <w:rFonts w:cs="Arial" w:hint="eastAsia"/>
                <w:color w:val="000000" w:themeColor="text1"/>
              </w:rPr>
              <w:t>(</w:t>
            </w:r>
            <w:r w:rsidRPr="009D62BE">
              <w:rPr>
                <w:rFonts w:cs="Arial"/>
                <w:color w:val="000000" w:themeColor="text1"/>
              </w:rPr>
              <w:t>&lt;, &amp;)</w:t>
            </w:r>
            <w:r w:rsidRPr="009D62BE">
              <w:rPr>
                <w:rFonts w:cs="Arial" w:hint="eastAsia"/>
                <w:color w:val="000000" w:themeColor="text1"/>
              </w:rPr>
              <w:t>는</w:t>
            </w:r>
            <w:r w:rsidRPr="009D62BE">
              <w:rPr>
                <w:rFonts w:cs="Arial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포함되지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말아야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한다</w:t>
            </w:r>
            <w:r w:rsidRPr="009D62BE">
              <w:rPr>
                <w:rFonts w:cs="Arial" w:hint="eastAsia"/>
                <w:color w:val="000000" w:themeColor="text1"/>
              </w:rPr>
              <w:t>.</w:t>
            </w:r>
            <w:r w:rsidRPr="009D62BE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2C1CF3F9" w14:textId="77777777" w:rsidR="00C34A0D" w:rsidRPr="009D62BE" w:rsidRDefault="00C34A0D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9D62BE" w:rsidRPr="001F2219" w14:paraId="1856CB70" w14:textId="77777777" w:rsidTr="00716613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C8720B" w14:textId="77777777" w:rsidR="009D62BE" w:rsidRPr="009D62BE" w:rsidRDefault="009D62BE" w:rsidP="009D62BE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14:paraId="3DCC00FD" w14:textId="77777777" w:rsidR="009D62BE" w:rsidRPr="009D62BE" w:rsidRDefault="009D62BE" w:rsidP="009D62BE">
            <w:pPr>
              <w:rPr>
                <w:rFonts w:cs="Arial"/>
                <w:color w:val="000000" w:themeColor="text1"/>
              </w:rPr>
            </w:pPr>
            <w:r w:rsidRPr="009D62BE">
              <w:rPr>
                <w:rFonts w:cs="Arial"/>
                <w:color w:val="000000" w:themeColor="text1"/>
              </w:rPr>
              <w:t>Sender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</w:tcPr>
          <w:p w14:paraId="564EC074" w14:textId="77777777" w:rsidR="009D62BE" w:rsidRPr="009D62BE" w:rsidRDefault="009D62BE" w:rsidP="009D62BE">
            <w:pPr>
              <w:rPr>
                <w:rFonts w:cs="Arial"/>
                <w:color w:val="000000" w:themeColor="text1"/>
              </w:rPr>
            </w:pPr>
            <w:r w:rsidRPr="009D62BE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2639F41D" w14:textId="77777777" w:rsidR="009D62BE" w:rsidRPr="009D62BE" w:rsidRDefault="009D62BE" w:rsidP="009D62BE">
            <w:pPr>
              <w:rPr>
                <w:rFonts w:cs="Arial"/>
                <w:color w:val="000000" w:themeColor="text1"/>
              </w:rPr>
            </w:pPr>
            <w:r w:rsidRPr="009D62BE">
              <w:rPr>
                <w:rFonts w:cs="Arial"/>
                <w:color w:val="000000" w:themeColor="text1"/>
              </w:rPr>
              <w:t>cap.alert.sender.identifier</w:t>
            </w:r>
          </w:p>
        </w:tc>
      </w:tr>
      <w:tr w:rsidR="009D62BE" w:rsidRPr="001F2219" w14:paraId="76F4ADDE" w14:textId="77777777" w:rsidTr="00716613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C7456D" w14:textId="77777777" w:rsidR="009D62BE" w:rsidRPr="009D62BE" w:rsidRDefault="009D62BE" w:rsidP="009D62BE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BBF5A35" w14:textId="77777777" w:rsidR="009D62BE" w:rsidRPr="009D62BE" w:rsidRDefault="009D62BE" w:rsidP="009D62BE">
            <w:pPr>
              <w:rPr>
                <w:rFonts w:cs="Arial"/>
                <w:color w:val="000000" w:themeColor="text1"/>
              </w:rPr>
            </w:pPr>
            <w:r w:rsidRPr="009D62BE">
              <w:rPr>
                <w:rFonts w:cs="Arial" w:hint="eastAsia"/>
                <w:color w:val="000000" w:themeColor="text1"/>
              </w:rPr>
              <w:t>경보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메시지의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송신자에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대한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식별자</w:t>
            </w:r>
          </w:p>
        </w:tc>
      </w:tr>
      <w:tr w:rsidR="009D62BE" w:rsidRPr="001F2219" w14:paraId="251614B9" w14:textId="77777777" w:rsidTr="00716613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BF1F5A" w14:textId="77777777" w:rsidR="009D62BE" w:rsidRPr="009D62BE" w:rsidRDefault="009D62BE" w:rsidP="009D62BE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622835A" w14:textId="77777777" w:rsidR="009D62BE" w:rsidRPr="009D62BE" w:rsidRDefault="009D62BE" w:rsidP="009D62BE">
            <w:pPr>
              <w:rPr>
                <w:rFonts w:cs="Arial"/>
                <w:color w:val="000000" w:themeColor="text1"/>
              </w:rPr>
            </w:pPr>
            <w:r w:rsidRPr="009D62BE">
              <w:rPr>
                <w:rFonts w:cs="Arial" w:hint="eastAsia"/>
                <w:color w:val="000000" w:themeColor="text1"/>
              </w:rPr>
              <w:t>필수</w:t>
            </w:r>
          </w:p>
        </w:tc>
      </w:tr>
      <w:tr w:rsidR="00716613" w:rsidRPr="001F2219" w14:paraId="189DF8F0" w14:textId="77777777" w:rsidTr="00716613">
        <w:trPr>
          <w:trHeight w:val="626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25CEF4" w14:textId="77777777" w:rsidR="009D62BE" w:rsidRPr="009D62BE" w:rsidRDefault="009D62BE" w:rsidP="009D62BE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48146FF" w14:textId="77777777" w:rsidR="009D62BE" w:rsidRPr="009D62BE" w:rsidRDefault="009D62BE" w:rsidP="009D62BE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9D62BE">
              <w:rPr>
                <w:rFonts w:cs="Arial"/>
                <w:color w:val="000000" w:themeColor="text1"/>
              </w:rPr>
              <w:t>1)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본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경보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메시지의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생성자를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식별한다</w:t>
            </w:r>
            <w:r w:rsidRPr="009D62BE">
              <w:rPr>
                <w:rFonts w:cs="Arial" w:hint="eastAsia"/>
                <w:color w:val="000000" w:themeColor="text1"/>
              </w:rPr>
              <w:t>.</w:t>
            </w:r>
            <w:r w:rsidRPr="009D62BE">
              <w:rPr>
                <w:rFonts w:cs="Arial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전세계적으로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독특하게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할당</w:t>
            </w:r>
            <w:r w:rsidRPr="009D62BE">
              <w:rPr>
                <w:rFonts w:cs="Arial" w:hint="eastAsia"/>
                <w:color w:val="000000" w:themeColor="text1"/>
              </w:rPr>
              <w:t>(</w:t>
            </w:r>
            <w:r w:rsidRPr="009D62BE">
              <w:rPr>
                <w:rFonts w:cs="Arial" w:hint="eastAsia"/>
                <w:color w:val="000000" w:themeColor="text1"/>
              </w:rPr>
              <w:t>예</w:t>
            </w:r>
            <w:r w:rsidRPr="009D62BE">
              <w:rPr>
                <w:rFonts w:cs="Arial" w:hint="eastAsia"/>
                <w:color w:val="000000" w:themeColor="text1"/>
              </w:rPr>
              <w:t>,</w:t>
            </w:r>
            <w:r w:rsidRPr="009D62BE">
              <w:rPr>
                <w:rFonts w:cs="Arial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인터넷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도메인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이름</w:t>
            </w:r>
            <w:r w:rsidRPr="009D62BE">
              <w:rPr>
                <w:rFonts w:cs="Arial" w:hint="eastAsia"/>
                <w:color w:val="000000" w:themeColor="text1"/>
              </w:rPr>
              <w:t>)</w:t>
            </w:r>
            <w:r w:rsidRPr="009D62BE">
              <w:rPr>
                <w:rFonts w:cs="Arial" w:hint="eastAsia"/>
                <w:color w:val="000000" w:themeColor="text1"/>
              </w:rPr>
              <w:t>되어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보장된다</w:t>
            </w:r>
            <w:r w:rsidRPr="009D62BE">
              <w:rPr>
                <w:rFonts w:cs="Arial" w:hint="eastAsia"/>
                <w:color w:val="000000" w:themeColor="text1"/>
              </w:rPr>
              <w:t>.</w:t>
            </w:r>
            <w:r w:rsidRPr="009D62BE">
              <w:rPr>
                <w:rFonts w:cs="Arial"/>
                <w:color w:val="000000" w:themeColor="text1"/>
              </w:rPr>
              <w:t xml:space="preserve"> </w:t>
            </w:r>
          </w:p>
          <w:p w14:paraId="7E8D951A" w14:textId="77777777" w:rsidR="009D62BE" w:rsidRPr="009D62BE" w:rsidRDefault="009D62BE" w:rsidP="009D62BE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9D62BE">
              <w:rPr>
                <w:rFonts w:cs="Arial"/>
                <w:color w:val="000000" w:themeColor="text1"/>
              </w:rPr>
              <w:t>2)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스페이스</w:t>
            </w:r>
            <w:r w:rsidRPr="009D62BE">
              <w:rPr>
                <w:rFonts w:cs="Arial" w:hint="eastAsia"/>
                <w:color w:val="000000" w:themeColor="text1"/>
              </w:rPr>
              <w:t>,</w:t>
            </w:r>
            <w:r w:rsidRPr="009D62BE">
              <w:rPr>
                <w:rFonts w:cs="Arial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콤마</w:t>
            </w:r>
            <w:r w:rsidRPr="009D62BE">
              <w:rPr>
                <w:rFonts w:cs="Arial" w:hint="eastAsia"/>
                <w:color w:val="000000" w:themeColor="text1"/>
              </w:rPr>
              <w:t>,</w:t>
            </w:r>
            <w:r w:rsidRPr="009D62BE">
              <w:rPr>
                <w:rFonts w:cs="Arial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제한된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기호</w:t>
            </w:r>
            <w:r w:rsidRPr="009D62BE">
              <w:rPr>
                <w:rFonts w:cs="Arial" w:hint="eastAsia"/>
                <w:color w:val="000000" w:themeColor="text1"/>
              </w:rPr>
              <w:t>(</w:t>
            </w:r>
            <w:r w:rsidRPr="009D62BE">
              <w:rPr>
                <w:rFonts w:cs="Arial"/>
                <w:color w:val="000000" w:themeColor="text1"/>
              </w:rPr>
              <w:t>&lt;, &amp;)</w:t>
            </w:r>
            <w:r w:rsidRPr="009D62BE">
              <w:rPr>
                <w:rFonts w:cs="Arial" w:hint="eastAsia"/>
                <w:color w:val="000000" w:themeColor="text1"/>
              </w:rPr>
              <w:t>는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포함되지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말아야</w:t>
            </w:r>
            <w:r w:rsidRPr="009D62BE">
              <w:rPr>
                <w:rFonts w:cs="Arial" w:hint="eastAsia"/>
                <w:color w:val="000000" w:themeColor="text1"/>
              </w:rPr>
              <w:t xml:space="preserve"> </w:t>
            </w:r>
            <w:r w:rsidRPr="009D62BE">
              <w:rPr>
                <w:rFonts w:cs="Arial" w:hint="eastAsia"/>
                <w:color w:val="000000" w:themeColor="text1"/>
              </w:rPr>
              <w:t>한다</w:t>
            </w:r>
            <w:r w:rsidRPr="009D62BE">
              <w:rPr>
                <w:rFonts w:cs="Arial" w:hint="eastAsia"/>
                <w:color w:val="000000" w:themeColor="text1"/>
              </w:rPr>
              <w:t>.</w:t>
            </w:r>
            <w:r w:rsidRPr="009D62BE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7F63D7A4" w14:textId="77777777" w:rsidR="00C34A0D" w:rsidRPr="009D62BE" w:rsidRDefault="00C34A0D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F22A68" w:rsidRPr="001F2219" w14:paraId="3FA9D299" w14:textId="77777777" w:rsidTr="00716613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4A138" w14:textId="77777777" w:rsidR="00F22A68" w:rsidRPr="009D62BE" w:rsidRDefault="00F22A68" w:rsidP="00F22A68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2DB9B7E3" w14:textId="77777777" w:rsidR="00F22A68" w:rsidRPr="009D62BE" w:rsidRDefault="00F22A68" w:rsidP="00F22A68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F22A68">
              <w:rPr>
                <w:rFonts w:cs="Arial"/>
                <w:color w:val="000000" w:themeColor="text1"/>
              </w:rPr>
              <w:t>Sent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8D05170" w14:textId="77777777" w:rsidR="00F22A68" w:rsidRPr="009D62BE" w:rsidRDefault="00F22A68" w:rsidP="00F22A68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F22A68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7AD10495" w14:textId="77777777" w:rsidR="00F22A68" w:rsidRPr="009D62BE" w:rsidRDefault="00F22A68" w:rsidP="00F22A68">
            <w:pPr>
              <w:rPr>
                <w:rFonts w:cs="Arial"/>
                <w:color w:val="000000" w:themeColor="text1"/>
              </w:rPr>
            </w:pPr>
            <w:r w:rsidRPr="001F2219">
              <w:t>cap.alert.sent.time</w:t>
            </w:r>
          </w:p>
        </w:tc>
      </w:tr>
      <w:tr w:rsidR="00F22A68" w:rsidRPr="001F2219" w14:paraId="16E67931" w14:textId="77777777" w:rsidTr="00716613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0104D5" w14:textId="77777777" w:rsidR="00F22A68" w:rsidRPr="009D62BE" w:rsidRDefault="00F22A68" w:rsidP="00F22A68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2343A2" w14:textId="77777777" w:rsidR="00F22A68" w:rsidRPr="009D62BE" w:rsidRDefault="00F22A68" w:rsidP="00F22A68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F22A68">
              <w:rPr>
                <w:rFonts w:cs="Arial" w:hint="eastAsia"/>
                <w:color w:val="000000" w:themeColor="text1"/>
              </w:rPr>
              <w:t>경보</w:t>
            </w:r>
            <w:r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Pr="00F22A68">
              <w:rPr>
                <w:rFonts w:cs="Arial" w:hint="eastAsia"/>
                <w:color w:val="000000" w:themeColor="text1"/>
              </w:rPr>
              <w:t>메시지</w:t>
            </w:r>
            <w:r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Pr="00F22A68">
              <w:rPr>
                <w:rFonts w:cs="Arial" w:hint="eastAsia"/>
                <w:color w:val="000000" w:themeColor="text1"/>
              </w:rPr>
              <w:t>생성</w:t>
            </w:r>
            <w:r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Pr="00F22A68">
              <w:rPr>
                <w:rFonts w:cs="Arial" w:hint="eastAsia"/>
                <w:color w:val="000000" w:themeColor="text1"/>
              </w:rPr>
              <w:t>날짜</w:t>
            </w:r>
            <w:r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Pr="00F22A68">
              <w:rPr>
                <w:rFonts w:cs="Arial" w:hint="eastAsia"/>
                <w:color w:val="000000" w:themeColor="text1"/>
              </w:rPr>
              <w:t>및</w:t>
            </w:r>
            <w:r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Pr="00F22A68">
              <w:rPr>
                <w:rFonts w:cs="Arial" w:hint="eastAsia"/>
                <w:color w:val="000000" w:themeColor="text1"/>
              </w:rPr>
              <w:t>시간</w:t>
            </w:r>
          </w:p>
        </w:tc>
      </w:tr>
      <w:tr w:rsidR="00F22A68" w:rsidRPr="001F2219" w14:paraId="0B091E1E" w14:textId="77777777" w:rsidTr="00716613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C41063" w14:textId="77777777" w:rsidR="00F22A68" w:rsidRPr="009D62BE" w:rsidRDefault="00F22A68" w:rsidP="00F22A68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B579A9" w14:textId="77777777" w:rsidR="00F22A68" w:rsidRPr="009D62BE" w:rsidRDefault="00F22A68" w:rsidP="00F22A68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F22A68">
              <w:rPr>
                <w:rFonts w:cs="Arial" w:hint="eastAsia"/>
                <w:color w:val="000000" w:themeColor="text1"/>
              </w:rPr>
              <w:t>필수</w:t>
            </w:r>
          </w:p>
        </w:tc>
      </w:tr>
      <w:tr w:rsidR="00F22A68" w:rsidRPr="001F2219" w14:paraId="6886E020" w14:textId="77777777" w:rsidTr="00716613">
        <w:trPr>
          <w:trHeight w:val="626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D51094" w14:textId="77777777" w:rsidR="00F22A68" w:rsidRPr="009D62BE" w:rsidRDefault="00F22A68" w:rsidP="00F22A68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E9F9FF" w14:textId="77777777" w:rsidR="00F22A68" w:rsidRPr="00F22A68" w:rsidRDefault="00F22A68" w:rsidP="00F22A68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F22A68">
              <w:rPr>
                <w:rFonts w:cs="Arial"/>
                <w:color w:val="000000" w:themeColor="text1"/>
              </w:rPr>
              <w:t>1)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F22A68">
              <w:rPr>
                <w:rFonts w:cs="Arial" w:hint="eastAsia"/>
                <w:color w:val="000000" w:themeColor="text1"/>
              </w:rPr>
              <w:t>날짜와</w:t>
            </w:r>
            <w:r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Pr="00F22A68">
              <w:rPr>
                <w:rFonts w:cs="Arial" w:hint="eastAsia"/>
                <w:color w:val="000000" w:themeColor="text1"/>
              </w:rPr>
              <w:t>시간은</w:t>
            </w:r>
            <w:r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Pr="00F22A68">
              <w:rPr>
                <w:rFonts w:cs="Arial"/>
                <w:color w:val="000000" w:themeColor="text1"/>
              </w:rPr>
              <w:t>[</w:t>
            </w:r>
            <w:r w:rsidRPr="00F22A68">
              <w:rPr>
                <w:rFonts w:cs="Arial" w:hint="eastAsia"/>
                <w:color w:val="000000" w:themeColor="text1"/>
              </w:rPr>
              <w:t>날짜시간</w:t>
            </w:r>
            <w:r w:rsidRPr="00F22A68">
              <w:rPr>
                <w:rFonts w:cs="Arial" w:hint="eastAsia"/>
                <w:color w:val="000000" w:themeColor="text1"/>
              </w:rPr>
              <w:t xml:space="preserve">] </w:t>
            </w:r>
            <w:r w:rsidRPr="00F22A68">
              <w:rPr>
                <w:rFonts w:cs="Arial" w:hint="eastAsia"/>
                <w:color w:val="000000" w:themeColor="text1"/>
              </w:rPr>
              <w:t>형식으로</w:t>
            </w:r>
            <w:r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Pr="00F22A68">
              <w:rPr>
                <w:rFonts w:cs="Arial" w:hint="eastAsia"/>
                <w:color w:val="000000" w:themeColor="text1"/>
              </w:rPr>
              <w:t>표기되어야</w:t>
            </w:r>
            <w:r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Pr="00F22A68">
              <w:rPr>
                <w:rFonts w:cs="Arial" w:hint="eastAsia"/>
                <w:color w:val="000000" w:themeColor="text1"/>
              </w:rPr>
              <w:t>한다</w:t>
            </w:r>
            <w:r w:rsidRPr="00F22A68">
              <w:rPr>
                <w:rFonts w:cs="Arial"/>
                <w:color w:val="000000" w:themeColor="text1"/>
              </w:rPr>
              <w:t>(</w:t>
            </w:r>
            <w:r w:rsidRPr="00F22A68">
              <w:rPr>
                <w:rFonts w:cs="Arial" w:hint="eastAsia"/>
                <w:color w:val="000000" w:themeColor="text1"/>
              </w:rPr>
              <w:t>예로</w:t>
            </w:r>
            <w:r w:rsidRPr="00F22A68">
              <w:rPr>
                <w:rFonts w:cs="Arial" w:hint="eastAsia"/>
                <w:color w:val="000000" w:themeColor="text1"/>
              </w:rPr>
              <w:t>,</w:t>
            </w:r>
            <w:r w:rsidRPr="00F22A68">
              <w:rPr>
                <w:rFonts w:cs="Arial"/>
                <w:color w:val="000000" w:themeColor="text1"/>
              </w:rPr>
              <w:t xml:space="preserve"> </w:t>
            </w:r>
            <w:r>
              <w:rPr>
                <w:rFonts w:cs="Arial"/>
                <w:color w:val="000000" w:themeColor="text1"/>
              </w:rPr>
              <w:t xml:space="preserve">"2002 05 </w:t>
            </w:r>
            <w:r w:rsidRPr="00F22A68">
              <w:rPr>
                <w:rFonts w:cs="Arial"/>
                <w:color w:val="000000" w:themeColor="text1"/>
              </w:rPr>
              <w:t xml:space="preserve">24T16:49:00-07:00" for 24 May 2002 at 16:49 PDT). </w:t>
            </w:r>
          </w:p>
          <w:p w14:paraId="02288BC6" w14:textId="77777777" w:rsidR="00F22A68" w:rsidRPr="009D62BE" w:rsidRDefault="00F22A68" w:rsidP="00744C21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F22A68">
              <w:rPr>
                <w:rFonts w:cs="Arial"/>
                <w:color w:val="000000" w:themeColor="text1"/>
              </w:rPr>
              <w:t>2)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알파벳으로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된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표준시간대</w:t>
            </w:r>
            <w:r w:rsidR="00B566C5">
              <w:rPr>
                <w:rFonts w:cs="Arial" w:hint="eastAsia"/>
                <w:color w:val="000000" w:themeColor="text1"/>
              </w:rPr>
              <w:t>를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>
              <w:rPr>
                <w:rFonts w:cs="Arial" w:hint="eastAsia"/>
                <w:color w:val="000000" w:themeColor="text1"/>
              </w:rPr>
              <w:t>사용</w:t>
            </w:r>
            <w:r w:rsidR="00B566C5" w:rsidRPr="00F22A68">
              <w:rPr>
                <w:rFonts w:cs="Arial" w:hint="eastAsia"/>
                <w:color w:val="000000" w:themeColor="text1"/>
              </w:rPr>
              <w:t>하되</w:t>
            </w:r>
            <w:r w:rsidR="00B566C5" w:rsidRPr="00F22A68">
              <w:rPr>
                <w:rFonts w:cs="Arial" w:hint="eastAsia"/>
                <w:color w:val="000000" w:themeColor="text1"/>
              </w:rPr>
              <w:t>,</w:t>
            </w:r>
            <w:r w:rsidR="00B566C5" w:rsidRPr="00F22A68">
              <w:rPr>
                <w:rFonts w:cs="Arial"/>
                <w:color w:val="000000" w:themeColor="text1"/>
              </w:rPr>
              <w:t xml:space="preserve"> “Z” </w:t>
            </w:r>
            <w:r w:rsidR="00B566C5">
              <w:rPr>
                <w:rFonts w:cs="Arial" w:hint="eastAsia"/>
                <w:color w:val="000000" w:themeColor="text1"/>
              </w:rPr>
              <w:t>타임존은</w:t>
            </w:r>
            <w:r w:rsidR="00B566C5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사용되지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>
              <w:rPr>
                <w:rFonts w:cs="Arial" w:hint="eastAsia"/>
                <w:color w:val="000000" w:themeColor="text1"/>
              </w:rPr>
              <w:t>말</w:t>
            </w:r>
            <w:r w:rsidR="00B566C5" w:rsidRPr="00F22A68">
              <w:rPr>
                <w:rFonts w:cs="Arial" w:hint="eastAsia"/>
                <w:color w:val="000000" w:themeColor="text1"/>
              </w:rPr>
              <w:t>아야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한다</w:t>
            </w:r>
            <w:r w:rsidR="00B566C5" w:rsidRPr="00F22A68">
              <w:rPr>
                <w:rFonts w:cs="Arial" w:hint="eastAsia"/>
                <w:color w:val="000000" w:themeColor="text1"/>
              </w:rPr>
              <w:t>.</w:t>
            </w:r>
            <w:r w:rsidR="00B566C5" w:rsidRPr="00F22A68">
              <w:rPr>
                <w:rFonts w:cs="Arial"/>
                <w:color w:val="000000" w:themeColor="text1"/>
              </w:rPr>
              <w:t xml:space="preserve"> UTC </w:t>
            </w:r>
            <w:r w:rsidR="00B566C5" w:rsidRPr="00F22A68">
              <w:rPr>
                <w:rFonts w:cs="Arial" w:hint="eastAsia"/>
                <w:color w:val="000000" w:themeColor="text1"/>
              </w:rPr>
              <w:t>표준시간대는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/>
                <w:color w:val="000000" w:themeColor="text1"/>
              </w:rPr>
              <w:t xml:space="preserve">"–00:00" or "+00:00" </w:t>
            </w:r>
            <w:r w:rsidR="00B566C5" w:rsidRPr="00F22A68">
              <w:rPr>
                <w:rFonts w:cs="Arial" w:hint="eastAsia"/>
                <w:color w:val="000000" w:themeColor="text1"/>
              </w:rPr>
              <w:t>표현되어야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한다</w:t>
            </w:r>
            <w:r w:rsidR="00B566C5" w:rsidRPr="00F22A68">
              <w:rPr>
                <w:rFonts w:cs="Arial" w:hint="eastAsia"/>
                <w:color w:val="000000" w:themeColor="text1"/>
              </w:rPr>
              <w:t>.</w:t>
            </w:r>
          </w:p>
        </w:tc>
      </w:tr>
    </w:tbl>
    <w:p w14:paraId="19512A7C" w14:textId="77777777" w:rsidR="00214E15" w:rsidRPr="00F22A68" w:rsidRDefault="00214E15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305A56" w:rsidRPr="001F2219" w14:paraId="637ACA3C" w14:textId="77777777" w:rsidTr="00716613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D78F04" w14:textId="77777777" w:rsidR="00305A56" w:rsidRPr="009D62BE" w:rsidRDefault="00305A56" w:rsidP="00305A56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3D968098" w14:textId="77777777" w:rsidR="00305A56" w:rsidRPr="009D62BE" w:rsidRDefault="00305A56" w:rsidP="00305A56">
            <w:pPr>
              <w:rPr>
                <w:rFonts w:cs="Arial"/>
                <w:color w:val="000000" w:themeColor="text1"/>
              </w:rPr>
            </w:pPr>
            <w:r w:rsidRPr="00305A56">
              <w:rPr>
                <w:rFonts w:cs="Arial"/>
                <w:color w:val="000000" w:themeColor="text1"/>
              </w:rPr>
              <w:t>Status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1D00F86" w14:textId="77777777" w:rsidR="00305A56" w:rsidRPr="009D62BE" w:rsidRDefault="00305A56" w:rsidP="00305A56">
            <w:pPr>
              <w:rPr>
                <w:rFonts w:cs="Arial"/>
                <w:color w:val="000000" w:themeColor="text1"/>
              </w:rPr>
            </w:pPr>
            <w:r w:rsidRPr="00305A56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F06C62" w14:textId="77777777" w:rsidR="00305A56" w:rsidRPr="009D62BE" w:rsidRDefault="00305A56" w:rsidP="00305A56">
            <w:pPr>
              <w:rPr>
                <w:rFonts w:cs="Arial"/>
                <w:color w:val="000000" w:themeColor="text1"/>
              </w:rPr>
            </w:pPr>
            <w:r w:rsidRPr="00305A56">
              <w:rPr>
                <w:rFonts w:cs="Arial"/>
                <w:color w:val="000000" w:themeColor="text1"/>
              </w:rPr>
              <w:t>cap.alert.status.code</w:t>
            </w:r>
          </w:p>
        </w:tc>
      </w:tr>
      <w:tr w:rsidR="00305A56" w:rsidRPr="001F2219" w14:paraId="0D0A6BDD" w14:textId="77777777" w:rsidTr="00716613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AD4971" w14:textId="77777777" w:rsidR="00305A56" w:rsidRPr="009D62BE" w:rsidRDefault="00305A56" w:rsidP="00305A56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E7789A" w14:textId="77777777" w:rsidR="00305A56" w:rsidRPr="009D62BE" w:rsidRDefault="00305A56" w:rsidP="00305A56">
            <w:pPr>
              <w:rPr>
                <w:rFonts w:cs="Arial"/>
                <w:color w:val="000000" w:themeColor="text1"/>
              </w:rPr>
            </w:pPr>
            <w:r w:rsidRPr="00305A56">
              <w:rPr>
                <w:rFonts w:cs="Arial" w:hint="eastAsia"/>
                <w:color w:val="000000" w:themeColor="text1"/>
              </w:rPr>
              <w:t>경보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메시지를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적절히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처리하는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상태를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의미하는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코드</w:t>
            </w:r>
          </w:p>
        </w:tc>
      </w:tr>
      <w:tr w:rsidR="00305A56" w:rsidRPr="001F2219" w14:paraId="0B6D7A5F" w14:textId="77777777" w:rsidTr="00716613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D8AE70" w14:textId="77777777" w:rsidR="00305A56" w:rsidRPr="009D62BE" w:rsidRDefault="00305A56" w:rsidP="00305A56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A8DE86" w14:textId="77777777" w:rsidR="00305A56" w:rsidRPr="009D62BE" w:rsidRDefault="00305A56" w:rsidP="00305A56">
            <w:pPr>
              <w:rPr>
                <w:rFonts w:cs="Arial"/>
                <w:color w:val="000000" w:themeColor="text1"/>
              </w:rPr>
            </w:pPr>
            <w:r w:rsidRPr="00305A56">
              <w:rPr>
                <w:rFonts w:cs="Arial" w:hint="eastAsia"/>
                <w:color w:val="000000" w:themeColor="text1"/>
              </w:rPr>
              <w:t>필수</w:t>
            </w:r>
          </w:p>
        </w:tc>
      </w:tr>
      <w:tr w:rsidR="00305A56" w:rsidRPr="001F2219" w14:paraId="4A67D77A" w14:textId="77777777" w:rsidTr="00716613">
        <w:trPr>
          <w:trHeight w:val="626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FC5121" w14:textId="77777777" w:rsidR="00305A56" w:rsidRPr="009D62BE" w:rsidRDefault="00305A56" w:rsidP="00305A56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C0FE75" w14:textId="77777777" w:rsidR="00305A56" w:rsidRPr="00305A56" w:rsidRDefault="00305A56" w:rsidP="00305A56">
            <w:pPr>
              <w:rPr>
                <w:rFonts w:cs="Arial"/>
                <w:color w:val="000000" w:themeColor="text1"/>
              </w:rPr>
            </w:pPr>
            <w:r w:rsidRPr="00305A56">
              <w:rPr>
                <w:rFonts w:cs="Arial"/>
                <w:color w:val="000000" w:themeColor="text1"/>
              </w:rPr>
              <w:t>“</w:t>
            </w:r>
            <w:r w:rsidRPr="00305A56">
              <w:rPr>
                <w:rFonts w:cs="Arial" w:hint="eastAsia"/>
                <w:color w:val="000000" w:themeColor="text1"/>
              </w:rPr>
              <w:t>Actual</w:t>
            </w:r>
            <w:r w:rsidRPr="00305A56">
              <w:rPr>
                <w:rFonts w:cs="Arial"/>
                <w:color w:val="000000" w:themeColor="text1"/>
              </w:rPr>
              <w:t xml:space="preserve">” – </w:t>
            </w:r>
            <w:r w:rsidRPr="00305A56">
              <w:rPr>
                <w:rFonts w:cs="Arial" w:hint="eastAsia"/>
                <w:color w:val="000000" w:themeColor="text1"/>
              </w:rPr>
              <w:t>모든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대상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수신자에게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전달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</w:p>
          <w:p w14:paraId="51EEB36F" w14:textId="77777777" w:rsidR="00305A56" w:rsidRPr="00305A56" w:rsidRDefault="00305A56" w:rsidP="00305A56">
            <w:pPr>
              <w:rPr>
                <w:rFonts w:cs="Arial"/>
                <w:color w:val="000000" w:themeColor="text1"/>
              </w:rPr>
            </w:pPr>
            <w:r w:rsidRPr="00305A56">
              <w:rPr>
                <w:rFonts w:cs="Arial"/>
                <w:color w:val="000000" w:themeColor="text1"/>
              </w:rPr>
              <w:t>“</w:t>
            </w:r>
            <w:r w:rsidRPr="00305A56">
              <w:rPr>
                <w:rFonts w:cs="Arial" w:hint="eastAsia"/>
                <w:color w:val="000000" w:themeColor="text1"/>
              </w:rPr>
              <w:t>Exercise</w:t>
            </w:r>
            <w:r w:rsidRPr="00305A56">
              <w:rPr>
                <w:rFonts w:cs="Arial"/>
                <w:color w:val="000000" w:themeColor="text1"/>
              </w:rPr>
              <w:t xml:space="preserve">” – </w:t>
            </w:r>
            <w:r w:rsidRPr="00305A56">
              <w:rPr>
                <w:rFonts w:cs="Arial" w:hint="eastAsia"/>
                <w:color w:val="000000" w:themeColor="text1"/>
              </w:rPr>
              <w:t>계획된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연습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참가자들에게만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전달</w:t>
            </w:r>
            <w:r w:rsidRPr="00305A56">
              <w:rPr>
                <w:rFonts w:cs="Arial" w:hint="eastAsia"/>
                <w:color w:val="000000" w:themeColor="text1"/>
              </w:rPr>
              <w:t>,</w:t>
            </w:r>
            <w:r w:rsidRPr="00305A56">
              <w:rPr>
                <w:rFonts w:cs="Arial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연습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식별자가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/>
                <w:color w:val="000000" w:themeColor="text1"/>
              </w:rPr>
              <w:t xml:space="preserve">&lt;note&gt; </w:t>
            </w:r>
            <w:r w:rsidRPr="00305A56">
              <w:rPr>
                <w:rFonts w:cs="Arial" w:hint="eastAsia"/>
                <w:color w:val="000000" w:themeColor="text1"/>
              </w:rPr>
              <w:t>내에</w:t>
            </w:r>
            <w:r w:rsidRPr="00305A56">
              <w:rPr>
                <w:rFonts w:cs="Arial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나타남</w:t>
            </w:r>
          </w:p>
          <w:p w14:paraId="4D668D81" w14:textId="77777777" w:rsidR="00305A56" w:rsidRPr="00305A56" w:rsidRDefault="00305A56" w:rsidP="00305A56">
            <w:pPr>
              <w:rPr>
                <w:rFonts w:cs="Arial"/>
                <w:color w:val="000000" w:themeColor="text1"/>
              </w:rPr>
            </w:pPr>
            <w:r w:rsidRPr="00305A56">
              <w:rPr>
                <w:rFonts w:cs="Arial"/>
                <w:color w:val="000000" w:themeColor="text1"/>
              </w:rPr>
              <w:t>“</w:t>
            </w:r>
            <w:r w:rsidRPr="00305A56">
              <w:rPr>
                <w:rFonts w:cs="Arial" w:hint="eastAsia"/>
                <w:color w:val="000000" w:themeColor="text1"/>
              </w:rPr>
              <w:t>System</w:t>
            </w:r>
            <w:r w:rsidRPr="00305A56">
              <w:rPr>
                <w:rFonts w:cs="Arial"/>
                <w:color w:val="000000" w:themeColor="text1"/>
              </w:rPr>
              <w:t xml:space="preserve">” – </w:t>
            </w:r>
            <w:r w:rsidRPr="00305A56">
              <w:rPr>
                <w:rFonts w:cs="Arial" w:hint="eastAsia"/>
                <w:color w:val="000000" w:themeColor="text1"/>
              </w:rPr>
              <w:t>경보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네트워크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내부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기능을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지원하기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위한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메시지</w:t>
            </w:r>
          </w:p>
          <w:p w14:paraId="724F6214" w14:textId="77777777" w:rsidR="00305A56" w:rsidRPr="00305A56" w:rsidRDefault="00305A56" w:rsidP="00305A56">
            <w:pPr>
              <w:rPr>
                <w:rFonts w:cs="Arial"/>
                <w:color w:val="000000" w:themeColor="text1"/>
              </w:rPr>
            </w:pPr>
            <w:r w:rsidRPr="00305A56">
              <w:rPr>
                <w:rFonts w:cs="Arial"/>
                <w:color w:val="000000" w:themeColor="text1"/>
              </w:rPr>
              <w:t>“</w:t>
            </w:r>
            <w:r w:rsidRPr="00305A56">
              <w:rPr>
                <w:rFonts w:cs="Arial" w:hint="eastAsia"/>
                <w:color w:val="000000" w:themeColor="text1"/>
              </w:rPr>
              <w:t>Text</w:t>
            </w:r>
            <w:r w:rsidRPr="00305A56">
              <w:rPr>
                <w:rFonts w:cs="Arial"/>
                <w:color w:val="000000" w:themeColor="text1"/>
              </w:rPr>
              <w:t xml:space="preserve">” – </w:t>
            </w:r>
            <w:r w:rsidRPr="00305A56">
              <w:rPr>
                <w:rFonts w:cs="Arial" w:hint="eastAsia"/>
                <w:color w:val="000000" w:themeColor="text1"/>
              </w:rPr>
              <w:t>모든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수신자들이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아</w:t>
            </w:r>
            <w:r w:rsidR="00E832C8">
              <w:rPr>
                <w:rFonts w:cs="Arial" w:hint="eastAsia"/>
                <w:color w:val="000000" w:themeColor="text1"/>
              </w:rPr>
              <w:t>닌</w:t>
            </w:r>
            <w:r w:rsidRPr="00305A56">
              <w:rPr>
                <w:rFonts w:cs="Arial" w:hint="eastAsia"/>
                <w:color w:val="000000" w:themeColor="text1"/>
              </w:rPr>
              <w:t>,</w:t>
            </w:r>
            <w:r w:rsidRPr="00305A56">
              <w:rPr>
                <w:rFonts w:cs="Arial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기술적인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시험</w:t>
            </w:r>
          </w:p>
          <w:p w14:paraId="6A729FC2" w14:textId="77777777" w:rsidR="00305A56" w:rsidRPr="009D62BE" w:rsidRDefault="00305A56" w:rsidP="00305A56">
            <w:pPr>
              <w:rPr>
                <w:rFonts w:cs="Arial"/>
                <w:color w:val="000000" w:themeColor="text1"/>
              </w:rPr>
            </w:pPr>
            <w:r w:rsidRPr="00305A56">
              <w:rPr>
                <w:rFonts w:cs="Arial"/>
                <w:color w:val="000000" w:themeColor="text1"/>
              </w:rPr>
              <w:t>“</w:t>
            </w:r>
            <w:r w:rsidRPr="00305A56">
              <w:rPr>
                <w:rFonts w:cs="Arial" w:hint="eastAsia"/>
                <w:color w:val="000000" w:themeColor="text1"/>
              </w:rPr>
              <w:t>Draft</w:t>
            </w:r>
            <w:r w:rsidRPr="00305A56">
              <w:rPr>
                <w:rFonts w:cs="Arial"/>
                <w:color w:val="000000" w:themeColor="text1"/>
              </w:rPr>
              <w:t xml:space="preserve">” – </w:t>
            </w:r>
            <w:r w:rsidRPr="00305A56">
              <w:rPr>
                <w:rFonts w:cs="Arial" w:hint="eastAsia"/>
                <w:color w:val="000000" w:themeColor="text1"/>
              </w:rPr>
              <w:t>우선적인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템플릿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="00E832C8">
              <w:rPr>
                <w:rFonts w:cs="Arial" w:hint="eastAsia"/>
                <w:color w:val="000000" w:themeColor="text1"/>
              </w:rPr>
              <w:t>혹은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초안</w:t>
            </w:r>
            <w:r w:rsidRPr="00305A56">
              <w:rPr>
                <w:rFonts w:cs="Arial" w:hint="eastAsia"/>
                <w:color w:val="000000" w:themeColor="text1"/>
              </w:rPr>
              <w:t>,</w:t>
            </w:r>
            <w:r w:rsidRPr="00305A56">
              <w:rPr>
                <w:rFonts w:cs="Arial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현재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양식이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아닌</w:t>
            </w:r>
            <w:r w:rsidRPr="00305A56">
              <w:rPr>
                <w:rFonts w:cs="Arial" w:hint="eastAsia"/>
                <w:color w:val="000000" w:themeColor="text1"/>
              </w:rPr>
              <w:t xml:space="preserve"> </w:t>
            </w:r>
            <w:r w:rsidRPr="00305A56">
              <w:rPr>
                <w:rFonts w:cs="Arial" w:hint="eastAsia"/>
                <w:color w:val="000000" w:themeColor="text1"/>
              </w:rPr>
              <w:t>상태</w:t>
            </w:r>
          </w:p>
        </w:tc>
      </w:tr>
    </w:tbl>
    <w:p w14:paraId="0CC242C8" w14:textId="77777777" w:rsidR="00C1369A" w:rsidRDefault="00C1369A" w:rsidP="00CF3000">
      <w:pPr>
        <w:rPr>
          <w:rFonts w:cs="Arial"/>
          <w:color w:val="000000" w:themeColor="text1"/>
          <w:lang w:val="de-DE"/>
        </w:rPr>
      </w:pPr>
    </w:p>
    <w:p w14:paraId="1388B5DF" w14:textId="77777777" w:rsidR="00DC7FA5" w:rsidRDefault="00DC7FA5" w:rsidP="00CF3000">
      <w:pPr>
        <w:rPr>
          <w:rFonts w:cs="Arial"/>
          <w:color w:val="000000" w:themeColor="text1"/>
          <w:lang w:val="de-DE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C1369A" w:rsidRPr="001F2219" w14:paraId="2C2406BA" w14:textId="77777777" w:rsidTr="00716613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B5DCDD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21E6F49C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msgType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442D4EC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EF29D2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cap.alert.type.code</w:t>
            </w:r>
          </w:p>
        </w:tc>
      </w:tr>
      <w:tr w:rsidR="00C1369A" w:rsidRPr="001F2219" w14:paraId="2B072CB5" w14:textId="77777777" w:rsidTr="00716613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22D234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E7146B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 w:hint="eastAsia"/>
                <w:color w:val="000000" w:themeColor="text1"/>
              </w:rPr>
              <w:t>경보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메시지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자체를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나타내는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코드</w:t>
            </w:r>
          </w:p>
        </w:tc>
      </w:tr>
      <w:tr w:rsidR="00C1369A" w:rsidRPr="001F2219" w14:paraId="3B6A3D60" w14:textId="77777777" w:rsidTr="00716613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4ADB71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D16706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 w:hint="eastAsia"/>
                <w:color w:val="000000" w:themeColor="text1"/>
              </w:rPr>
              <w:t>필수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</w:p>
        </w:tc>
      </w:tr>
      <w:tr w:rsidR="00C1369A" w:rsidRPr="001F2219" w14:paraId="2FAE6CB7" w14:textId="77777777" w:rsidTr="00716613">
        <w:trPr>
          <w:trHeight w:val="626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C170CD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15C04" w14:textId="77777777" w:rsidR="00C1369A" w:rsidRPr="00C1369A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 xml:space="preserve">“Alert” – </w:t>
            </w:r>
            <w:r w:rsidRPr="00C1369A">
              <w:rPr>
                <w:rFonts w:cs="Arial" w:hint="eastAsia"/>
                <w:color w:val="000000" w:themeColor="text1"/>
              </w:rPr>
              <w:t>대상된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수신자들에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의해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주의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요구되는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초기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정보</w:t>
            </w:r>
          </w:p>
          <w:p w14:paraId="4A03BC86" w14:textId="77777777" w:rsidR="00C1369A" w:rsidRPr="00C1369A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“Update” - &lt;</w:t>
            </w:r>
            <w:r w:rsidRPr="00C1369A">
              <w:rPr>
                <w:rFonts w:cs="Arial" w:hint="eastAsia"/>
                <w:color w:val="000000" w:themeColor="text1"/>
              </w:rPr>
              <w:t>re</w:t>
            </w:r>
            <w:r w:rsidRPr="00C1369A">
              <w:rPr>
                <w:rFonts w:cs="Arial"/>
                <w:color w:val="000000" w:themeColor="text1"/>
              </w:rPr>
              <w:t xml:space="preserve">ferences&gt; </w:t>
            </w:r>
            <w:r w:rsidRPr="00C1369A">
              <w:rPr>
                <w:rFonts w:cs="Arial" w:hint="eastAsia"/>
                <w:color w:val="000000" w:themeColor="text1"/>
              </w:rPr>
              <w:t>내에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식별된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사전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메시지를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업데이트하고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갱신</w:t>
            </w:r>
          </w:p>
          <w:p w14:paraId="0C644DEE" w14:textId="77777777" w:rsidR="00C1369A" w:rsidRPr="00C1369A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 xml:space="preserve">“Cancel” - &lt;references&gt; </w:t>
            </w:r>
            <w:r w:rsidRPr="00C1369A">
              <w:rPr>
                <w:rFonts w:cs="Arial" w:hint="eastAsia"/>
                <w:color w:val="000000" w:themeColor="text1"/>
              </w:rPr>
              <w:t>내에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식별된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사전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메시지를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취소</w:t>
            </w:r>
          </w:p>
          <w:p w14:paraId="7F0E507D" w14:textId="77777777" w:rsidR="00C1369A" w:rsidRPr="00C1369A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 xml:space="preserve">“Ack” - &lt;references&gt; </w:t>
            </w:r>
            <w:r w:rsidRPr="00C1369A">
              <w:rPr>
                <w:rFonts w:cs="Arial" w:hint="eastAsia"/>
                <w:color w:val="000000" w:themeColor="text1"/>
              </w:rPr>
              <w:t>내에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식별된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메시지의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승인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및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수신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인지</w:t>
            </w:r>
          </w:p>
          <w:p w14:paraId="6332D1FB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“Error”</w:t>
            </w:r>
            <w:r w:rsidRPr="00C1369A">
              <w:rPr>
                <w:rFonts w:cs="Arial" w:hint="eastAsia"/>
                <w:color w:val="000000" w:themeColor="text1"/>
              </w:rPr>
              <w:t>는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/>
                <w:color w:val="000000" w:themeColor="text1"/>
              </w:rPr>
              <w:t xml:space="preserve">&lt;references&gt; </w:t>
            </w:r>
            <w:r w:rsidRPr="00C1369A">
              <w:rPr>
                <w:rFonts w:cs="Arial" w:hint="eastAsia"/>
                <w:color w:val="000000" w:themeColor="text1"/>
              </w:rPr>
              <w:t>내에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식별된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메시지들의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거부를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나타내며</w:t>
            </w:r>
            <w:r w:rsidRPr="00C1369A">
              <w:rPr>
                <w:rFonts w:cs="Arial" w:hint="eastAsia"/>
                <w:color w:val="000000" w:themeColor="text1"/>
              </w:rPr>
              <w:t>,</w:t>
            </w:r>
            <w:r w:rsidRPr="00C1369A">
              <w:rPr>
                <w:rFonts w:cs="Arial"/>
                <w:color w:val="000000" w:themeColor="text1"/>
              </w:rPr>
              <w:t xml:space="preserve"> &lt;note&gt; </w:t>
            </w:r>
            <w:r w:rsidRPr="00C1369A">
              <w:rPr>
                <w:rFonts w:cs="Arial" w:hint="eastAsia"/>
                <w:color w:val="000000" w:themeColor="text1"/>
              </w:rPr>
              <w:t>내에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설명이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나타나야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된다</w:t>
            </w:r>
            <w:r w:rsidRPr="00C1369A">
              <w:rPr>
                <w:rFonts w:cs="Arial" w:hint="eastAsia"/>
                <w:color w:val="000000" w:themeColor="text1"/>
              </w:rPr>
              <w:t>.</w:t>
            </w:r>
            <w:r w:rsidRPr="00C1369A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518D7CD9" w14:textId="77777777" w:rsidR="00305A56" w:rsidRPr="00C1369A" w:rsidRDefault="00305A56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C1369A" w:rsidRPr="001F2219" w14:paraId="09A4BEC1" w14:textId="77777777" w:rsidTr="00716613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FB7EE7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3A40373D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source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C93F866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AD47B4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cap.alert.source.identifier</w:t>
            </w:r>
          </w:p>
        </w:tc>
      </w:tr>
      <w:tr w:rsidR="00C1369A" w:rsidRPr="001F2219" w14:paraId="680362C0" w14:textId="77777777" w:rsidTr="00716613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3696FB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ADCC0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 w:hint="eastAsia"/>
                <w:color w:val="000000" w:themeColor="text1"/>
              </w:rPr>
              <w:t>경보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메시지의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출처를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식별하는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문자</w:t>
            </w:r>
          </w:p>
        </w:tc>
      </w:tr>
      <w:tr w:rsidR="00C1369A" w:rsidRPr="001F2219" w14:paraId="3F4B2F0B" w14:textId="77777777" w:rsidTr="00716613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F05802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D3305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 w:hint="eastAsia"/>
                <w:color w:val="000000" w:themeColor="text1"/>
              </w:rPr>
              <w:t>옵션</w:t>
            </w:r>
          </w:p>
        </w:tc>
      </w:tr>
      <w:tr w:rsidR="00C1369A" w:rsidRPr="001F2219" w14:paraId="7622AFB3" w14:textId="77777777" w:rsidTr="00716613">
        <w:trPr>
          <w:trHeight w:val="70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5885F3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1783A8" w14:textId="77777777" w:rsidR="00C1369A" w:rsidRPr="009D62BE" w:rsidRDefault="00C1369A" w:rsidP="00716613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 w:hint="eastAsia"/>
                <w:color w:val="000000" w:themeColor="text1"/>
              </w:rPr>
              <w:t>본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메시지의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특정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발신지</w:t>
            </w:r>
            <w:r w:rsidR="00716613">
              <w:rPr>
                <w:rFonts w:cs="Arial" w:hint="eastAsia"/>
                <w:color w:val="000000" w:themeColor="text1"/>
              </w:rPr>
              <w:t>:</w:t>
            </w:r>
            <w:r w:rsidRPr="00C1369A">
              <w:rPr>
                <w:rFonts w:cs="Arial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예</w:t>
            </w:r>
            <w:r w:rsidRPr="00C1369A">
              <w:rPr>
                <w:rFonts w:cs="Arial" w:hint="eastAsia"/>
                <w:color w:val="000000" w:themeColor="text1"/>
              </w:rPr>
              <w:t xml:space="preserve">, </w:t>
            </w:r>
            <w:r w:rsidRPr="00C1369A">
              <w:rPr>
                <w:rFonts w:cs="Arial" w:hint="eastAsia"/>
                <w:color w:val="000000" w:themeColor="text1"/>
              </w:rPr>
              <w:t>운영자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혹은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특정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기기</w:t>
            </w:r>
          </w:p>
        </w:tc>
      </w:tr>
    </w:tbl>
    <w:p w14:paraId="2BBB66E8" w14:textId="77777777" w:rsidR="00C1369A" w:rsidRPr="00C1369A" w:rsidRDefault="00C1369A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C1369A" w:rsidRPr="001F2219" w14:paraId="7B9F47C8" w14:textId="77777777" w:rsidTr="00716613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6795F1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53F01937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scope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D042494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FC142F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cap.alert.scope.code</w:t>
            </w:r>
          </w:p>
        </w:tc>
      </w:tr>
      <w:tr w:rsidR="00C1369A" w:rsidRPr="001F2219" w14:paraId="17F4AB74" w14:textId="77777777" w:rsidTr="00716613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91B566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E8D9B3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 w:hint="eastAsia"/>
                <w:color w:val="000000" w:themeColor="text1"/>
              </w:rPr>
              <w:t>경보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메시지의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의도된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전파를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나타내는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코드</w:t>
            </w:r>
          </w:p>
        </w:tc>
      </w:tr>
      <w:tr w:rsidR="00C1369A" w:rsidRPr="001F2219" w14:paraId="4861E941" w14:textId="77777777" w:rsidTr="00716613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624BB2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FEBB3C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 w:hint="eastAsia"/>
                <w:color w:val="000000" w:themeColor="text1"/>
              </w:rPr>
              <w:t>필수</w:t>
            </w:r>
          </w:p>
        </w:tc>
      </w:tr>
      <w:tr w:rsidR="00C1369A" w:rsidRPr="001F2219" w14:paraId="42B8240D" w14:textId="77777777" w:rsidTr="00716613">
        <w:trPr>
          <w:trHeight w:val="626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3E3136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F2D336" w14:textId="77777777" w:rsidR="00C1369A" w:rsidRPr="00C1369A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“</w:t>
            </w:r>
            <w:r w:rsidRPr="00C1369A">
              <w:rPr>
                <w:rFonts w:cs="Arial" w:hint="eastAsia"/>
                <w:color w:val="000000" w:themeColor="text1"/>
              </w:rPr>
              <w:t>Public</w:t>
            </w:r>
            <w:r w:rsidRPr="00C1369A">
              <w:rPr>
                <w:rFonts w:cs="Arial"/>
                <w:color w:val="000000" w:themeColor="text1"/>
              </w:rPr>
              <w:t xml:space="preserve">” – </w:t>
            </w:r>
            <w:r w:rsidRPr="00C1369A">
              <w:rPr>
                <w:rFonts w:cs="Arial" w:hint="eastAsia"/>
                <w:color w:val="000000" w:themeColor="text1"/>
              </w:rPr>
              <w:t>모든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사람을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대상으로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일반</w:t>
            </w:r>
            <w:r w:rsidR="00E832C8">
              <w:rPr>
                <w:rFonts w:cs="Arial" w:hint="eastAsia"/>
                <w:color w:val="000000" w:themeColor="text1"/>
              </w:rPr>
              <w:t>적인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전파</w:t>
            </w:r>
          </w:p>
          <w:p w14:paraId="619D9C5A" w14:textId="77777777" w:rsidR="00C1369A" w:rsidRPr="00C1369A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 xml:space="preserve">“Restricted” – </w:t>
            </w:r>
            <w:r w:rsidRPr="00C1369A">
              <w:rPr>
                <w:rFonts w:cs="Arial" w:hint="eastAsia"/>
                <w:color w:val="000000" w:themeColor="text1"/>
              </w:rPr>
              <w:t>알고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있는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운영상의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요구사항</w:t>
            </w:r>
            <w:r w:rsidRPr="00C1369A">
              <w:rPr>
                <w:rFonts w:cs="Arial" w:hint="eastAsia"/>
                <w:color w:val="000000" w:themeColor="text1"/>
              </w:rPr>
              <w:t>(</w:t>
            </w:r>
            <w:r w:rsidRPr="00C1369A">
              <w:rPr>
                <w:rFonts w:cs="Arial" w:hint="eastAsia"/>
                <w:color w:val="000000" w:themeColor="text1"/>
              </w:rPr>
              <w:t>아래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/>
                <w:color w:val="000000" w:themeColor="text1"/>
              </w:rPr>
              <w:t>&lt;</w:t>
            </w:r>
            <w:r w:rsidRPr="00C1369A">
              <w:rPr>
                <w:rFonts w:cs="Arial" w:hint="eastAsia"/>
                <w:color w:val="000000" w:themeColor="text1"/>
              </w:rPr>
              <w:t>restriction&gt;</w:t>
            </w:r>
            <w:r w:rsidRPr="00C1369A">
              <w:rPr>
                <w:rFonts w:cs="Arial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참고</w:t>
            </w:r>
            <w:r w:rsidRPr="00C1369A">
              <w:rPr>
                <w:rFonts w:cs="Arial" w:hint="eastAsia"/>
                <w:color w:val="000000" w:themeColor="text1"/>
              </w:rPr>
              <w:t>)</w:t>
            </w:r>
            <w:r w:rsidRPr="00C1369A">
              <w:rPr>
                <w:rFonts w:cs="Arial" w:hint="eastAsia"/>
                <w:color w:val="000000" w:themeColor="text1"/>
              </w:rPr>
              <w:t>을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포함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특정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사용자를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대상으로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전파</w:t>
            </w:r>
          </w:p>
          <w:p w14:paraId="76840B73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 xml:space="preserve">“Private” – </w:t>
            </w:r>
            <w:r w:rsidRPr="00C1369A">
              <w:rPr>
                <w:rFonts w:cs="Arial" w:hint="eastAsia"/>
                <w:color w:val="000000" w:themeColor="text1"/>
              </w:rPr>
              <w:t>특정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주소</w:t>
            </w:r>
            <w:r w:rsidRPr="00C1369A">
              <w:rPr>
                <w:rFonts w:cs="Arial" w:hint="eastAsia"/>
                <w:color w:val="000000" w:themeColor="text1"/>
              </w:rPr>
              <w:t>(</w:t>
            </w:r>
            <w:r w:rsidRPr="00C1369A">
              <w:rPr>
                <w:rFonts w:cs="Arial" w:hint="eastAsia"/>
                <w:color w:val="000000" w:themeColor="text1"/>
              </w:rPr>
              <w:t>아래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/>
                <w:color w:val="000000" w:themeColor="text1"/>
              </w:rPr>
              <w:t xml:space="preserve">&lt;address&gt; </w:t>
            </w:r>
            <w:r w:rsidRPr="00C1369A">
              <w:rPr>
                <w:rFonts w:cs="Arial" w:hint="eastAsia"/>
                <w:color w:val="000000" w:themeColor="text1"/>
              </w:rPr>
              <w:t>참고</w:t>
            </w:r>
            <w:r w:rsidRPr="00C1369A">
              <w:rPr>
                <w:rFonts w:cs="Arial" w:hint="eastAsia"/>
                <w:color w:val="000000" w:themeColor="text1"/>
              </w:rPr>
              <w:t>)</w:t>
            </w:r>
            <w:r w:rsidRPr="00C1369A">
              <w:rPr>
                <w:rFonts w:cs="Arial" w:hint="eastAsia"/>
                <w:color w:val="000000" w:themeColor="text1"/>
              </w:rPr>
              <w:t>자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대상으로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전파</w:t>
            </w:r>
          </w:p>
        </w:tc>
      </w:tr>
    </w:tbl>
    <w:p w14:paraId="2D4BE881" w14:textId="77777777" w:rsidR="00C1369A" w:rsidRPr="00C1369A" w:rsidRDefault="00C1369A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C1369A" w:rsidRPr="001F2219" w14:paraId="31C20E24" w14:textId="77777777" w:rsidTr="00716613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237846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6FCA0658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restriction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46253E8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39C186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>cap.alert.restriction.text</w:t>
            </w:r>
          </w:p>
        </w:tc>
      </w:tr>
      <w:tr w:rsidR="00C1369A" w:rsidRPr="001F2219" w14:paraId="1605544C" w14:textId="77777777" w:rsidTr="00716613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A55A75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8C4378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 w:hint="eastAsia"/>
                <w:color w:val="000000" w:themeColor="text1"/>
              </w:rPr>
              <w:t>수신이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제한된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경보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메시지의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분산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제한을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위한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규칙을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나타내는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문자</w:t>
            </w:r>
          </w:p>
        </w:tc>
      </w:tr>
      <w:tr w:rsidR="00C1369A" w:rsidRPr="001F2219" w14:paraId="6B57E787" w14:textId="77777777" w:rsidTr="00716613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FAB45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DA50BA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 w:hint="eastAsia"/>
                <w:color w:val="000000" w:themeColor="text1"/>
              </w:rPr>
              <w:t>조건</w:t>
            </w:r>
          </w:p>
        </w:tc>
      </w:tr>
      <w:tr w:rsidR="00C1369A" w:rsidRPr="001F2219" w14:paraId="0DE86DEE" w14:textId="77777777" w:rsidTr="00716613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5A1EE7" w14:textId="77777777" w:rsidR="00C1369A" w:rsidRPr="009D62BE" w:rsidRDefault="00C1369A" w:rsidP="00C1369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605D4E" w14:textId="77777777" w:rsidR="00C1369A" w:rsidRPr="009D62BE" w:rsidRDefault="00C1369A" w:rsidP="00C1369A">
            <w:pPr>
              <w:rPr>
                <w:rFonts w:cs="Arial"/>
                <w:color w:val="000000" w:themeColor="text1"/>
              </w:rPr>
            </w:pPr>
            <w:r w:rsidRPr="00C1369A">
              <w:rPr>
                <w:rFonts w:cs="Arial"/>
                <w:color w:val="000000" w:themeColor="text1"/>
              </w:rPr>
              <w:t xml:space="preserve">&lt;scope&gt; </w:t>
            </w:r>
            <w:r w:rsidRPr="00C1369A">
              <w:rPr>
                <w:rFonts w:cs="Arial" w:hint="eastAsia"/>
                <w:color w:val="000000" w:themeColor="text1"/>
              </w:rPr>
              <w:t>값이</w:t>
            </w:r>
            <w:r w:rsidRPr="00C1369A">
              <w:rPr>
                <w:rFonts w:cs="Arial" w:hint="eastAsia"/>
                <w:color w:val="000000" w:themeColor="text1"/>
              </w:rPr>
              <w:t xml:space="preserve"> </w:t>
            </w:r>
            <w:r w:rsidRPr="00C1369A">
              <w:rPr>
                <w:rFonts w:cs="Arial"/>
                <w:color w:val="000000" w:themeColor="text1"/>
              </w:rPr>
              <w:t xml:space="preserve">“Restricted” </w:t>
            </w:r>
            <w:r w:rsidRPr="00C1369A">
              <w:rPr>
                <w:rFonts w:cs="Arial" w:hint="eastAsia"/>
                <w:color w:val="000000" w:themeColor="text1"/>
              </w:rPr>
              <w:t>일때</w:t>
            </w:r>
            <w:r w:rsidRPr="00C1369A">
              <w:rPr>
                <w:rFonts w:cs="Arial" w:hint="eastAsia"/>
                <w:color w:val="000000" w:themeColor="text1"/>
              </w:rPr>
              <w:t>,</w:t>
            </w:r>
            <w:r w:rsidRPr="00C1369A">
              <w:rPr>
                <w:rFonts w:cs="Arial"/>
                <w:color w:val="000000" w:themeColor="text1"/>
              </w:rPr>
              <w:t xml:space="preserve"> </w:t>
            </w:r>
            <w:r w:rsidRPr="00C1369A">
              <w:rPr>
                <w:rFonts w:cs="Arial" w:hint="eastAsia"/>
                <w:color w:val="000000" w:themeColor="text1"/>
              </w:rPr>
              <w:t>사용됨</w:t>
            </w:r>
          </w:p>
        </w:tc>
      </w:tr>
    </w:tbl>
    <w:p w14:paraId="28CDE8DA" w14:textId="77777777" w:rsidR="00C1369A" w:rsidRPr="00C1369A" w:rsidRDefault="00C1369A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D952AA" w:rsidRPr="001F2219" w14:paraId="6FAF18AB" w14:textId="77777777" w:rsidTr="00716613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6ABF2B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6034DBDD" w14:textId="77777777" w:rsidR="00D952AA" w:rsidRPr="009D62BE" w:rsidRDefault="00D952AA" w:rsidP="00D952AA">
            <w:pPr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addresses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6E3A83E" w14:textId="77777777" w:rsidR="00D952AA" w:rsidRPr="009D62BE" w:rsidRDefault="00D952AA" w:rsidP="00D952AA">
            <w:pPr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BA2F22" w14:textId="77777777" w:rsidR="00D952AA" w:rsidRPr="009D62BE" w:rsidRDefault="00D952AA" w:rsidP="00D952AA">
            <w:pPr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cap.alert.addresses.group</w:t>
            </w:r>
          </w:p>
        </w:tc>
      </w:tr>
      <w:tr w:rsidR="00D952AA" w:rsidRPr="001F2219" w14:paraId="2D90D205" w14:textId="77777777" w:rsidTr="00716613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5258D9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275912" w14:textId="77777777" w:rsidR="00D952AA" w:rsidRPr="009D62BE" w:rsidRDefault="00D952AA" w:rsidP="00D952AA">
            <w:pPr>
              <w:rPr>
                <w:rFonts w:cs="Arial"/>
                <w:color w:val="000000" w:themeColor="text1"/>
              </w:rPr>
            </w:pPr>
            <w:r w:rsidRPr="00D952AA">
              <w:rPr>
                <w:rFonts w:cs="Arial" w:hint="eastAsia"/>
                <w:color w:val="000000" w:themeColor="text1"/>
              </w:rPr>
              <w:t>개인적인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경보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메시지의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의도된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수신자들의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그룹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목록</w:t>
            </w:r>
          </w:p>
        </w:tc>
      </w:tr>
      <w:tr w:rsidR="00D952AA" w:rsidRPr="001F2219" w14:paraId="14EC30EE" w14:textId="77777777" w:rsidTr="00716613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D5D26C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F65373" w14:textId="77777777" w:rsidR="00D952AA" w:rsidRPr="009D62BE" w:rsidRDefault="00D952AA" w:rsidP="00D952AA">
            <w:pPr>
              <w:rPr>
                <w:rFonts w:cs="Arial"/>
                <w:color w:val="000000" w:themeColor="text1"/>
              </w:rPr>
            </w:pPr>
            <w:r w:rsidRPr="00D952AA">
              <w:rPr>
                <w:rFonts w:cs="Arial" w:hint="eastAsia"/>
                <w:color w:val="000000" w:themeColor="text1"/>
              </w:rPr>
              <w:t>조건</w:t>
            </w:r>
          </w:p>
        </w:tc>
      </w:tr>
      <w:tr w:rsidR="00D952AA" w:rsidRPr="001F2219" w14:paraId="6BA755DF" w14:textId="77777777" w:rsidTr="00716613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1DDF3F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0A43FC" w14:textId="77777777" w:rsidR="00D952AA" w:rsidRPr="00D952AA" w:rsidRDefault="00D952AA" w:rsidP="00D952AA">
            <w:pPr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1)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&lt;scope&gt;</w:t>
            </w:r>
            <w:r w:rsidRPr="00D952AA">
              <w:rPr>
                <w:rFonts w:cs="Arial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값이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/>
                <w:color w:val="000000" w:themeColor="text1"/>
              </w:rPr>
              <w:t>“Private”</w:t>
            </w:r>
            <w:r w:rsidRPr="00D952AA">
              <w:rPr>
                <w:rFonts w:cs="Arial" w:hint="eastAsia"/>
                <w:color w:val="000000" w:themeColor="text1"/>
              </w:rPr>
              <w:t>일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때</w:t>
            </w:r>
            <w:r w:rsidRPr="00D952AA">
              <w:rPr>
                <w:rFonts w:cs="Arial" w:hint="eastAsia"/>
                <w:color w:val="000000" w:themeColor="text1"/>
              </w:rPr>
              <w:t>,</w:t>
            </w:r>
            <w:r w:rsidRPr="00D952AA">
              <w:rPr>
                <w:rFonts w:cs="Arial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사용됨</w:t>
            </w:r>
          </w:p>
          <w:p w14:paraId="29DEFB0E" w14:textId="77777777" w:rsidR="00D952AA" w:rsidRPr="00D952AA" w:rsidRDefault="00D952AA" w:rsidP="00D952AA">
            <w:pPr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2)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각각의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수신처는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식별자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혹은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주소에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의해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식별되어야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한다</w:t>
            </w:r>
            <w:r w:rsidRPr="00D952AA">
              <w:rPr>
                <w:rFonts w:cs="Arial" w:hint="eastAsia"/>
                <w:color w:val="000000" w:themeColor="text1"/>
              </w:rPr>
              <w:t>.</w:t>
            </w:r>
            <w:r w:rsidRPr="00D952AA">
              <w:rPr>
                <w:rFonts w:cs="Arial"/>
                <w:color w:val="000000" w:themeColor="text1"/>
              </w:rPr>
              <w:t xml:space="preserve"> </w:t>
            </w:r>
          </w:p>
          <w:p w14:paraId="6A522020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3)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다수에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공간을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제한해서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주소를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포함시킬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있다</w:t>
            </w:r>
            <w:r w:rsidRPr="00D952AA">
              <w:rPr>
                <w:rFonts w:cs="Arial" w:hint="eastAsia"/>
                <w:color w:val="000000" w:themeColor="text1"/>
              </w:rPr>
              <w:t>.</w:t>
            </w:r>
            <w:r w:rsidRPr="00D952AA">
              <w:rPr>
                <w:rFonts w:cs="Arial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빈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공간이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포함된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주소는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/>
                <w:color w:val="000000" w:themeColor="text1"/>
              </w:rPr>
              <w:t>“</w:t>
            </w:r>
            <w:r>
              <w:rPr>
                <w:rFonts w:cs="Arial"/>
                <w:color w:val="000000" w:themeColor="text1"/>
              </w:rPr>
              <w:t xml:space="preserve">   </w:t>
            </w:r>
            <w:r w:rsidRPr="00D952AA">
              <w:rPr>
                <w:rFonts w:cs="Arial"/>
                <w:color w:val="000000" w:themeColor="text1"/>
              </w:rPr>
              <w:t xml:space="preserve">” </w:t>
            </w:r>
            <w:r w:rsidRPr="00D952AA">
              <w:rPr>
                <w:rFonts w:cs="Arial" w:hint="eastAsia"/>
                <w:color w:val="000000" w:themeColor="text1"/>
              </w:rPr>
              <w:t>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표기해야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한다</w:t>
            </w:r>
            <w:r w:rsidRPr="00D952AA">
              <w:rPr>
                <w:rFonts w:cs="Arial" w:hint="eastAsia"/>
                <w:color w:val="000000" w:themeColor="text1"/>
              </w:rPr>
              <w:t>.</w:t>
            </w:r>
            <w:r w:rsidRPr="00D952AA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0D963B95" w14:textId="77777777" w:rsidR="00C1369A" w:rsidRDefault="00C1369A" w:rsidP="00CF3000">
      <w:pPr>
        <w:rPr>
          <w:rFonts w:cs="Arial"/>
          <w:color w:val="000000" w:themeColor="text1"/>
          <w:lang w:val="de-DE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D952AA" w:rsidRPr="001F2219" w14:paraId="53CDBA36" w14:textId="77777777" w:rsidTr="00716613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788870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14:paraId="46170B33" w14:textId="77777777" w:rsidR="00D952AA" w:rsidRPr="009D62BE" w:rsidRDefault="00D952AA" w:rsidP="00D952AA">
            <w:pPr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code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</w:tcPr>
          <w:p w14:paraId="7D158D8C" w14:textId="77777777" w:rsidR="00D952AA" w:rsidRPr="009D62BE" w:rsidRDefault="00D952AA" w:rsidP="00D952AA">
            <w:pPr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3EE434E3" w14:textId="77777777" w:rsidR="00D952AA" w:rsidRPr="009D62BE" w:rsidRDefault="00D952AA" w:rsidP="00D952AA">
            <w:pPr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cap.alert.code</w:t>
            </w:r>
          </w:p>
        </w:tc>
      </w:tr>
      <w:tr w:rsidR="00D952AA" w:rsidRPr="001F2219" w14:paraId="2317213A" w14:textId="77777777" w:rsidTr="00716613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6D89FA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35305EE" w14:textId="77777777" w:rsidR="00D952AA" w:rsidRPr="009D62BE" w:rsidRDefault="00D952AA" w:rsidP="00D952AA">
            <w:pPr>
              <w:rPr>
                <w:rFonts w:cs="Arial"/>
                <w:color w:val="000000" w:themeColor="text1"/>
              </w:rPr>
            </w:pPr>
            <w:r w:rsidRPr="00D952AA">
              <w:rPr>
                <w:rFonts w:cs="Arial" w:hint="eastAsia"/>
                <w:color w:val="000000" w:themeColor="text1"/>
              </w:rPr>
              <w:t>경보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메시지의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특별한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처리를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나타내는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코드</w:t>
            </w:r>
          </w:p>
        </w:tc>
      </w:tr>
      <w:tr w:rsidR="00D952AA" w:rsidRPr="001F2219" w14:paraId="3A01C97B" w14:textId="77777777" w:rsidTr="00716613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627687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169FC52" w14:textId="77777777" w:rsidR="00D952AA" w:rsidRPr="009D62BE" w:rsidRDefault="00D952AA" w:rsidP="00D952AA">
            <w:pPr>
              <w:rPr>
                <w:rFonts w:cs="Arial"/>
                <w:color w:val="000000" w:themeColor="text1"/>
              </w:rPr>
            </w:pPr>
            <w:r w:rsidRPr="00D952AA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D952AA" w:rsidRPr="001F2219" w14:paraId="74C67642" w14:textId="77777777" w:rsidTr="00716613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9B388A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D5038F" w14:textId="77777777" w:rsidR="00D952AA" w:rsidRPr="00D952AA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1)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특정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사용자에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의해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정의된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플래그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혹은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특별하게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처리하기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위한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경보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메시지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플래그에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사용되는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특별한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코드</w:t>
            </w:r>
          </w:p>
          <w:p w14:paraId="08F687DA" w14:textId="77777777" w:rsidR="00D952AA" w:rsidRPr="009D62BE" w:rsidRDefault="00D952AA" w:rsidP="00D952AA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2) </w:t>
            </w:r>
            <w:r w:rsidRPr="00D952AA">
              <w:rPr>
                <w:rFonts w:cs="Arial" w:hint="eastAsia"/>
                <w:color w:val="000000" w:themeColor="text1"/>
              </w:rPr>
              <w:t>다수의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사례는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단일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/>
                <w:color w:val="000000" w:themeColor="text1"/>
              </w:rPr>
              <w:t xml:space="preserve">&lt;info&gt; </w:t>
            </w:r>
            <w:r w:rsidRPr="00D952AA">
              <w:rPr>
                <w:rFonts w:cs="Arial" w:hint="eastAsia"/>
                <w:color w:val="000000" w:themeColor="text1"/>
              </w:rPr>
              <w:t>블록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내에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발생할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있다</w:t>
            </w:r>
            <w:r w:rsidRPr="00D952AA">
              <w:rPr>
                <w:rFonts w:cs="Arial" w:hint="eastAsia"/>
                <w:color w:val="000000" w:themeColor="text1"/>
              </w:rPr>
              <w:t>.</w:t>
            </w:r>
            <w:r w:rsidRPr="00D952AA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7CB3A76D" w14:textId="77777777" w:rsidR="00C1369A" w:rsidRDefault="00C1369A" w:rsidP="00CF3000">
      <w:pPr>
        <w:rPr>
          <w:rFonts w:cs="Arial"/>
          <w:color w:val="000000" w:themeColor="text1"/>
        </w:rPr>
      </w:pPr>
    </w:p>
    <w:p w14:paraId="132AFEB4" w14:textId="77777777" w:rsidR="00DC7FA5" w:rsidRDefault="00DC7FA5" w:rsidP="00CF3000">
      <w:pPr>
        <w:rPr>
          <w:rFonts w:cs="Arial"/>
          <w:color w:val="000000" w:themeColor="text1"/>
        </w:rPr>
      </w:pPr>
    </w:p>
    <w:p w14:paraId="737A0DD6" w14:textId="77777777" w:rsidR="00DC7FA5" w:rsidRPr="00D952AA" w:rsidRDefault="00DC7FA5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D952AA" w:rsidRPr="001F2219" w14:paraId="1AE78B41" w14:textId="77777777" w:rsidTr="00716613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71D1C4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14:paraId="25890BF8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note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</w:tcPr>
          <w:p w14:paraId="159CF2AD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4116988F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cap.alert.note.text</w:t>
            </w:r>
          </w:p>
        </w:tc>
      </w:tr>
      <w:tr w:rsidR="00D952AA" w:rsidRPr="001F2219" w14:paraId="7CA27991" w14:textId="77777777" w:rsidTr="00716613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D60645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0BB4DC0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 w:hint="eastAsia"/>
                <w:color w:val="000000" w:themeColor="text1"/>
              </w:rPr>
              <w:t>경보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메시지의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의미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혹은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목적을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나타내는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문자</w:t>
            </w:r>
          </w:p>
        </w:tc>
      </w:tr>
      <w:tr w:rsidR="00D952AA" w:rsidRPr="001F2219" w14:paraId="4F9B7A9B" w14:textId="77777777" w:rsidTr="00716613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1EA013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1EF97B3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D952AA" w:rsidRPr="001F2219" w14:paraId="37624A0E" w14:textId="77777777" w:rsidTr="00716613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BB669A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5BD0B4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 w:hint="eastAsia"/>
                <w:color w:val="000000" w:themeColor="text1"/>
              </w:rPr>
              <w:t>본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메시지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내용은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취소와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에러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경보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메시지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종류에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우선적으로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사용한다</w:t>
            </w:r>
            <w:r w:rsidRPr="00D952AA">
              <w:rPr>
                <w:rFonts w:cs="Arial" w:hint="eastAsia"/>
                <w:color w:val="000000" w:themeColor="text1"/>
              </w:rPr>
              <w:t>.</w:t>
            </w:r>
          </w:p>
        </w:tc>
      </w:tr>
    </w:tbl>
    <w:p w14:paraId="50BFCB8F" w14:textId="77777777" w:rsidR="00C1369A" w:rsidRPr="00D952AA" w:rsidRDefault="00C1369A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D952AA" w:rsidRPr="001F2219" w14:paraId="0B798C1E" w14:textId="77777777" w:rsidTr="00716613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F109EF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14:paraId="0216FFA1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references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</w:tcPr>
          <w:p w14:paraId="475962E2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4B335610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cap.alert.references.group</w:t>
            </w:r>
          </w:p>
        </w:tc>
      </w:tr>
      <w:tr w:rsidR="00D952AA" w:rsidRPr="001F2219" w14:paraId="5AE49EFF" w14:textId="77777777" w:rsidTr="00716613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010861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FAB54E5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 w:hint="eastAsia"/>
                <w:color w:val="000000" w:themeColor="text1"/>
              </w:rPr>
              <w:t>경보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메시지에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의해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참고되고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있는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사전에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식별된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메시지의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그룹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목록</w:t>
            </w:r>
          </w:p>
        </w:tc>
      </w:tr>
      <w:tr w:rsidR="00D952AA" w:rsidRPr="001F2219" w14:paraId="272FDB5E" w14:textId="77777777" w:rsidTr="00716613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B47342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8B65D8E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D952AA" w:rsidRPr="001F2219" w14:paraId="6D9B7397" w14:textId="77777777" w:rsidTr="00716613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FF6343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8FF16E" w14:textId="77777777" w:rsidR="00D952AA" w:rsidRPr="00D952AA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1)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본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메시지에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의해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참고되고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있는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메시지들이나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이전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/>
                <w:color w:val="000000" w:themeColor="text1"/>
              </w:rPr>
              <w:t xml:space="preserve">CAP </w:t>
            </w:r>
            <w:r w:rsidRPr="00D952AA">
              <w:rPr>
                <w:rFonts w:cs="Arial" w:hint="eastAsia"/>
                <w:color w:val="000000" w:themeColor="text1"/>
              </w:rPr>
              <w:t>메시지들의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확장된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메시지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식별자들</w:t>
            </w:r>
            <w:r w:rsidRPr="00D952AA">
              <w:rPr>
                <w:rFonts w:cs="Arial" w:hint="eastAsia"/>
                <w:color w:val="000000" w:themeColor="text1"/>
              </w:rPr>
              <w:t>(</w:t>
            </w:r>
            <w:r w:rsidRPr="00D952AA">
              <w:rPr>
                <w:rFonts w:cs="Arial" w:hint="eastAsia"/>
                <w:color w:val="000000" w:themeColor="text1"/>
              </w:rPr>
              <w:t>송신자</w:t>
            </w:r>
            <w:r w:rsidRPr="00D952AA">
              <w:rPr>
                <w:rFonts w:cs="Arial" w:hint="eastAsia"/>
                <w:color w:val="000000" w:themeColor="text1"/>
              </w:rPr>
              <w:t>,</w:t>
            </w:r>
            <w:r w:rsidRPr="00D952AA">
              <w:rPr>
                <w:rFonts w:cs="Arial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식별자</w:t>
            </w:r>
            <w:r w:rsidRPr="00D952AA">
              <w:rPr>
                <w:rFonts w:cs="Arial" w:hint="eastAsia"/>
                <w:color w:val="000000" w:themeColor="text1"/>
              </w:rPr>
              <w:t>,</w:t>
            </w:r>
            <w:r w:rsidRPr="00D952AA">
              <w:rPr>
                <w:rFonts w:cs="Arial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송부시간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양식</w:t>
            </w:r>
            <w:r w:rsidRPr="00D952AA">
              <w:rPr>
                <w:rFonts w:cs="Arial" w:hint="eastAsia"/>
                <w:color w:val="000000" w:themeColor="text1"/>
              </w:rPr>
              <w:t>)</w:t>
            </w:r>
          </w:p>
          <w:p w14:paraId="462DFEF9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2)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다수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메시지가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참고되어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있다면</w:t>
            </w:r>
            <w:r w:rsidRPr="00D952AA">
              <w:rPr>
                <w:rFonts w:cs="Arial" w:hint="eastAsia"/>
                <w:color w:val="000000" w:themeColor="text1"/>
              </w:rPr>
              <w:t>,</w:t>
            </w:r>
            <w:r w:rsidRPr="00D952AA">
              <w:rPr>
                <w:rFonts w:cs="Arial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이들은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빈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공간에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의해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분리되어야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한다</w:t>
            </w:r>
            <w:r w:rsidRPr="00D952AA">
              <w:rPr>
                <w:rFonts w:cs="Arial" w:hint="eastAsia"/>
                <w:color w:val="000000" w:themeColor="text1"/>
              </w:rPr>
              <w:t>.</w:t>
            </w:r>
            <w:r w:rsidRPr="00D952AA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7FAE5F96" w14:textId="77777777" w:rsidR="00305A56" w:rsidRPr="00D952AA" w:rsidRDefault="00305A56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D952AA" w:rsidRPr="001F2219" w14:paraId="4AD9C57B" w14:textId="77777777" w:rsidTr="00716613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9607E2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14:paraId="19B955D3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incidents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</w:tcPr>
          <w:p w14:paraId="761E48A1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02D5458C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cap.alert.incidents.group</w:t>
            </w:r>
          </w:p>
        </w:tc>
      </w:tr>
      <w:tr w:rsidR="00D952AA" w:rsidRPr="001F2219" w14:paraId="37AF5134" w14:textId="77777777" w:rsidTr="00716613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79CD50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EC64770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 w:hint="eastAsia"/>
                <w:color w:val="000000" w:themeColor="text1"/>
              </w:rPr>
              <w:t>경보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메시지의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관련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사고들의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명칭화한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그룹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목록</w:t>
            </w:r>
          </w:p>
        </w:tc>
      </w:tr>
      <w:tr w:rsidR="00D952AA" w:rsidRPr="001F2219" w14:paraId="35C26A98" w14:textId="77777777" w:rsidTr="00716613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CB1699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92EDC34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D952AA" w:rsidRPr="001F2219" w14:paraId="1B7B7D8D" w14:textId="77777777" w:rsidTr="00716613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80096E" w14:textId="77777777" w:rsidR="00D952AA" w:rsidRPr="009D62BE" w:rsidRDefault="00D952AA" w:rsidP="00D952AA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0F6B45B" w14:textId="77777777" w:rsidR="00D952AA" w:rsidRPr="00D952AA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1)</w:t>
            </w:r>
            <w:r w:rsidRPr="00D952AA">
              <w:rPr>
                <w:rFonts w:cs="Arial"/>
                <w:color w:val="000000" w:themeColor="text1"/>
              </w:rPr>
              <w:tab/>
            </w:r>
            <w:r w:rsidRPr="00D952AA">
              <w:rPr>
                <w:rFonts w:cs="Arial" w:hint="eastAsia"/>
                <w:color w:val="000000" w:themeColor="text1"/>
              </w:rPr>
              <w:t>동일한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사고에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대한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다른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측면으로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언급된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다수의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메시지들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수집을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위해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사용된다</w:t>
            </w:r>
            <w:r w:rsidRPr="00D952AA">
              <w:rPr>
                <w:rFonts w:cs="Arial" w:hint="eastAsia"/>
                <w:color w:val="000000" w:themeColor="text1"/>
              </w:rPr>
              <w:t>.</w:t>
            </w:r>
            <w:r w:rsidRPr="00D952AA">
              <w:rPr>
                <w:rFonts w:cs="Arial"/>
                <w:color w:val="000000" w:themeColor="text1"/>
              </w:rPr>
              <w:t xml:space="preserve"> </w:t>
            </w:r>
          </w:p>
          <w:p w14:paraId="6371B00B" w14:textId="77777777" w:rsidR="00D952AA" w:rsidRPr="009D62BE" w:rsidRDefault="00D952AA" w:rsidP="00D952AA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D952AA">
              <w:rPr>
                <w:rFonts w:cs="Arial"/>
                <w:color w:val="000000" w:themeColor="text1"/>
              </w:rPr>
              <w:t>2)</w:t>
            </w:r>
            <w:r w:rsidRPr="00D952AA">
              <w:rPr>
                <w:rFonts w:cs="Arial"/>
                <w:color w:val="000000" w:themeColor="text1"/>
              </w:rPr>
              <w:tab/>
            </w:r>
            <w:r w:rsidRPr="00D952AA">
              <w:rPr>
                <w:rFonts w:cs="Arial" w:hint="eastAsia"/>
                <w:color w:val="000000" w:themeColor="text1"/>
              </w:rPr>
              <w:t>다수의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사고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식별자가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참고되는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경우</w:t>
            </w:r>
            <w:r w:rsidRPr="00D952AA">
              <w:rPr>
                <w:rFonts w:cs="Arial" w:hint="eastAsia"/>
                <w:color w:val="000000" w:themeColor="text1"/>
              </w:rPr>
              <w:t>,</w:t>
            </w:r>
            <w:r w:rsidRPr="00D952AA">
              <w:rPr>
                <w:rFonts w:cs="Arial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이들을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비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공간에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의해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분리되어야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한다</w:t>
            </w:r>
            <w:r w:rsidRPr="00D952AA">
              <w:rPr>
                <w:rFonts w:cs="Arial" w:hint="eastAsia"/>
                <w:color w:val="000000" w:themeColor="text1"/>
              </w:rPr>
              <w:t>.</w:t>
            </w:r>
            <w:r w:rsidRPr="00D952AA">
              <w:rPr>
                <w:rFonts w:cs="Arial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빈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공간에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포함된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사고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이름은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/>
                <w:color w:val="000000" w:themeColor="text1"/>
              </w:rPr>
              <w:t>“”</w:t>
            </w:r>
            <w:r w:rsidRPr="00D952AA">
              <w:rPr>
                <w:rFonts w:cs="Arial" w:hint="eastAsia"/>
                <w:color w:val="000000" w:themeColor="text1"/>
              </w:rPr>
              <w:t>의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표기되어야</w:t>
            </w:r>
            <w:r w:rsidRPr="00D952AA">
              <w:rPr>
                <w:rFonts w:cs="Arial" w:hint="eastAsia"/>
                <w:color w:val="000000" w:themeColor="text1"/>
              </w:rPr>
              <w:t xml:space="preserve"> </w:t>
            </w:r>
            <w:r w:rsidRPr="00D952AA">
              <w:rPr>
                <w:rFonts w:cs="Arial" w:hint="eastAsia"/>
                <w:color w:val="000000" w:themeColor="text1"/>
              </w:rPr>
              <w:t>한다</w:t>
            </w:r>
            <w:r w:rsidRPr="00D952AA">
              <w:rPr>
                <w:rFonts w:cs="Arial" w:hint="eastAsia"/>
                <w:color w:val="000000" w:themeColor="text1"/>
              </w:rPr>
              <w:t>.</w:t>
            </w:r>
            <w:r w:rsidRPr="00D952AA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6B8C3EBF" w14:textId="77777777" w:rsidR="00305A56" w:rsidRPr="00D952AA" w:rsidRDefault="00305A56" w:rsidP="00CF3000">
      <w:pPr>
        <w:rPr>
          <w:rFonts w:cs="Arial"/>
          <w:color w:val="000000" w:themeColor="text1"/>
        </w:rPr>
      </w:pPr>
    </w:p>
    <w:p w14:paraId="7E500BE3" w14:textId="77777777" w:rsidR="00D952AA" w:rsidRDefault="00D411B0" w:rsidP="00D411B0">
      <w:pPr>
        <w:pStyle w:val="34"/>
      </w:pPr>
      <w:r>
        <w:t xml:space="preserve">“info“ </w:t>
      </w:r>
      <w:r>
        <w:rPr>
          <w:rFonts w:hint="eastAsia"/>
        </w:rPr>
        <w:t>엘리먼트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하위</w:t>
      </w:r>
      <w:r>
        <w:rPr>
          <w:rFonts w:hint="eastAsia"/>
        </w:rPr>
        <w:t xml:space="preserve"> </w:t>
      </w:r>
      <w:r>
        <w:rPr>
          <w:rFonts w:hint="eastAsia"/>
        </w:rPr>
        <w:t>엘리먼트</w:t>
      </w:r>
    </w:p>
    <w:p w14:paraId="5FE4EFE2" w14:textId="77777777" w:rsidR="00D411B0" w:rsidRDefault="00D411B0" w:rsidP="00CF3000">
      <w:pPr>
        <w:rPr>
          <w:rFonts w:cs="Arial"/>
          <w:color w:val="000000" w:themeColor="text1"/>
          <w:lang w:val="de-DE"/>
        </w:rPr>
      </w:pPr>
    </w:p>
    <w:p w14:paraId="6CD3AB02" w14:textId="77777777" w:rsidR="00D411B0" w:rsidRPr="00C34A0D" w:rsidRDefault="00D411B0" w:rsidP="00D411B0">
      <w:pPr>
        <w:rPr>
          <w:rFonts w:cs="Arial"/>
          <w:color w:val="000000" w:themeColor="text1"/>
        </w:rPr>
      </w:pPr>
      <w:r w:rsidRPr="00C34A0D">
        <w:rPr>
          <w:rFonts w:ascii="돋움" w:eastAsia="돋움" w:hAnsi="돋움" w:cs="Arial" w:hint="eastAsia"/>
          <w:b/>
          <w:color w:val="000000" w:themeColor="text1"/>
        </w:rPr>
        <w:t xml:space="preserve">표 </w:t>
      </w:r>
      <w:r>
        <w:rPr>
          <w:rFonts w:ascii="돋움" w:eastAsia="돋움" w:hAnsi="돋움" w:cs="Arial"/>
          <w:b/>
          <w:color w:val="000000" w:themeColor="text1"/>
        </w:rPr>
        <w:t>2</w:t>
      </w:r>
      <w:r>
        <w:rPr>
          <w:rFonts w:cs="Arial" w:hint="eastAsia"/>
          <w:color w:val="000000" w:themeColor="text1"/>
        </w:rPr>
        <w:t>는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“</w:t>
      </w:r>
      <w:r>
        <w:rPr>
          <w:rFonts w:cs="Arial" w:hint="eastAsia"/>
          <w:color w:val="000000" w:themeColor="text1"/>
        </w:rPr>
        <w:t>info</w:t>
      </w:r>
      <w:r w:rsidRPr="00C34A0D">
        <w:rPr>
          <w:rFonts w:cs="Arial" w:hint="eastAsia"/>
          <w:color w:val="000000" w:themeColor="text1"/>
        </w:rPr>
        <w:t>”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엘리먼트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및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하위</w:t>
      </w:r>
      <w:r w:rsidRPr="00C34A0D">
        <w:rPr>
          <w:rFonts w:cs="Arial" w:hint="eastAsia"/>
          <w:color w:val="000000" w:themeColor="text1"/>
        </w:rPr>
        <w:t>-</w:t>
      </w:r>
      <w:r w:rsidRPr="00C34A0D">
        <w:rPr>
          <w:rFonts w:cs="Arial" w:hint="eastAsia"/>
          <w:color w:val="000000" w:themeColor="text1"/>
        </w:rPr>
        <w:t>엘리먼트</w:t>
      </w:r>
      <w:r>
        <w:rPr>
          <w:rFonts w:cs="Arial" w:hint="eastAsia"/>
          <w:color w:val="000000" w:themeColor="text1"/>
        </w:rPr>
        <w:t>의</w:t>
      </w:r>
      <w:r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표현을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기술한다</w:t>
      </w:r>
      <w:r w:rsidRPr="00C34A0D">
        <w:rPr>
          <w:rFonts w:cs="Arial" w:hint="eastAsia"/>
          <w:color w:val="000000" w:themeColor="text1"/>
        </w:rPr>
        <w:t>.</w:t>
      </w:r>
    </w:p>
    <w:p w14:paraId="0F5459E0" w14:textId="77777777" w:rsidR="00716613" w:rsidRDefault="00716613" w:rsidP="004A0AF5">
      <w:pPr>
        <w:pStyle w:val="KSDTff4"/>
        <w:spacing w:beforeLines="70" w:before="168"/>
        <w:rPr>
          <w:color w:val="000000" w:themeColor="text1"/>
        </w:rPr>
      </w:pPr>
      <w:r>
        <w:rPr>
          <w:rFonts w:hint="eastAsia"/>
          <w:color w:val="000000" w:themeColor="text1"/>
        </w:rPr>
        <w:t>표</w:t>
      </w:r>
      <w:r w:rsidRPr="00F926F3">
        <w:rPr>
          <w:rFonts w:hint="eastAsia"/>
          <w:color w:val="000000" w:themeColor="text1"/>
        </w:rPr>
        <w:t xml:space="preserve"> </w: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noProof/>
          <w:color w:val="000000" w:themeColor="text1"/>
        </w:rPr>
        <w:instrText>0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7E7BF3" w:rsidRPr="00F926F3">
        <w:rPr>
          <w:color w:val="000000" w:themeColor="text1"/>
        </w:rPr>
        <w:fldChar w:fldCharType="end"/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noProof/>
          <w:color w:val="000000" w:themeColor="text1"/>
        </w:rPr>
        <w:instrText>0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7E7BF3" w:rsidRPr="00F926F3">
        <w:rPr>
          <w:color w:val="000000" w:themeColor="text1"/>
        </w:rPr>
        <w:fldChar w:fldCharType="end"/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noProof/>
          <w:color w:val="000000" w:themeColor="text1"/>
        </w:rPr>
        <w:instrText>0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7E7BF3" w:rsidRPr="00F926F3">
        <w:rPr>
          <w:color w:val="000000" w:themeColor="text1"/>
        </w:rPr>
        <w:fldChar w:fldCharType="end"/>
      </w:r>
      <w:r w:rsidR="007E7BF3" w:rsidRPr="00F926F3">
        <w:rPr>
          <w:color w:val="000000" w:themeColor="text1"/>
        </w:rPr>
        <w:fldChar w:fldCharType="end"/>
      </w:r>
      <w:r>
        <w:rPr>
          <w:color w:val="000000" w:themeColor="text1"/>
        </w:rPr>
        <w:t>2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ascii="바탕" w:eastAsia="바탕" w:hAnsi="바탕" w:hint="eastAsia"/>
          <w:color w:val="000000" w:themeColor="text1"/>
        </w:rPr>
        <w:t>—</w:t>
      </w:r>
      <w:r w:rsidRPr="00F926F3">
        <w:rPr>
          <w:rFonts w:hint="eastAsia"/>
          <w:color w:val="000000" w:themeColor="text1"/>
        </w:rPr>
        <w:t xml:space="preserve"> </w:t>
      </w:r>
      <w:r>
        <w:rPr>
          <w:color w:val="000000" w:themeColor="text1"/>
        </w:rPr>
        <w:t>“</w:t>
      </w:r>
      <w:r>
        <w:rPr>
          <w:rFonts w:hint="eastAsia"/>
          <w:color w:val="000000" w:themeColor="text1"/>
        </w:rPr>
        <w:t>info</w:t>
      </w:r>
      <w:r>
        <w:rPr>
          <w:color w:val="000000" w:themeColor="text1"/>
        </w:rPr>
        <w:t xml:space="preserve">” </w:t>
      </w:r>
      <w:r>
        <w:rPr>
          <w:rFonts w:hint="eastAsia"/>
          <w:color w:val="000000" w:themeColor="text1"/>
        </w:rPr>
        <w:t>엘리먼트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및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하위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엘리먼트</w:t>
      </w:r>
    </w:p>
    <w:p w14:paraId="32089A74" w14:textId="77777777" w:rsidR="00DC7FA5" w:rsidRPr="00DC7FA5" w:rsidRDefault="00DC7FA5" w:rsidP="00DC7FA5"/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5A2540" w:rsidRPr="001F2219" w14:paraId="2FAC9314" w14:textId="77777777" w:rsidTr="005A2540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A10D6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76049A29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info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99B0E7B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875AA0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cap.alertInfo.info.group</w:t>
            </w:r>
          </w:p>
        </w:tc>
      </w:tr>
      <w:tr w:rsidR="005A2540" w:rsidRPr="001F2219" w14:paraId="4CF4A4E8" w14:textId="77777777" w:rsidTr="005A2540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932FC6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9C79AC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 w:hint="eastAsia"/>
                <w:color w:val="000000" w:themeColor="text1"/>
              </w:rPr>
              <w:t>경보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메시지의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/>
                <w:color w:val="000000" w:themeColor="text1"/>
              </w:rPr>
              <w:t xml:space="preserve">info </w:t>
            </w:r>
            <w:r w:rsidRPr="005A2540">
              <w:rPr>
                <w:rFonts w:cs="Arial" w:hint="eastAsia"/>
                <w:color w:val="000000" w:themeColor="text1"/>
              </w:rPr>
              <w:t>하위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엘리먼트의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모든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컴포넌트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부분들을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위한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컨테이너</w:t>
            </w:r>
          </w:p>
        </w:tc>
      </w:tr>
      <w:tr w:rsidR="005A2540" w:rsidRPr="001F2219" w14:paraId="11072866" w14:textId="77777777" w:rsidTr="005A2540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6747EC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3F1B4C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5A2540" w:rsidRPr="001F2219" w14:paraId="15518A39" w14:textId="77777777" w:rsidTr="005A2540">
        <w:trPr>
          <w:trHeight w:val="712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A59936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F38363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1)</w:t>
            </w:r>
            <w:r w:rsidRPr="005A2540">
              <w:rPr>
                <w:rFonts w:cs="Arial"/>
                <w:color w:val="000000" w:themeColor="text1"/>
              </w:rPr>
              <w:tab/>
            </w:r>
            <w:r w:rsidRPr="005A2540">
              <w:rPr>
                <w:rFonts w:cs="Arial" w:hint="eastAsia"/>
                <w:color w:val="000000" w:themeColor="text1"/>
              </w:rPr>
              <w:t>단일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/>
                <w:color w:val="000000" w:themeColor="text1"/>
              </w:rPr>
              <w:t xml:space="preserve">&lt;alert&gt; </w:t>
            </w:r>
            <w:r w:rsidRPr="005A2540">
              <w:rPr>
                <w:rFonts w:cs="Arial" w:hint="eastAsia"/>
                <w:color w:val="000000" w:themeColor="text1"/>
              </w:rPr>
              <w:t>내에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다수의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상황이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허용된다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동일한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언어로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중복되어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다수의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/>
                <w:color w:val="000000" w:themeColor="text1"/>
              </w:rPr>
              <w:t xml:space="preserve">“info” </w:t>
            </w:r>
            <w:r w:rsidRPr="005A2540">
              <w:rPr>
                <w:rFonts w:cs="Arial" w:hint="eastAsia"/>
                <w:color w:val="000000" w:themeColor="text1"/>
              </w:rPr>
              <w:t>블록으로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지정된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경우</w:t>
            </w:r>
            <w:r w:rsidRPr="005A2540">
              <w:rPr>
                <w:rFonts w:cs="Arial" w:hint="eastAsia"/>
                <w:color w:val="000000" w:themeColor="text1"/>
              </w:rPr>
              <w:t>,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이전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블록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내에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정보는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이전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값에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대한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대응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값으로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오버라이드를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허용하지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않는다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동일한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언어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식별자를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포함한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/>
                <w:color w:val="000000" w:themeColor="text1"/>
              </w:rPr>
              <w:t xml:space="preserve">“info” </w:t>
            </w:r>
            <w:r w:rsidRPr="005A2540">
              <w:rPr>
                <w:rFonts w:cs="Arial" w:hint="eastAsia"/>
                <w:color w:val="000000" w:themeColor="text1"/>
              </w:rPr>
              <w:t>블록의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각각의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집합은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연속성을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나누어서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다루어져야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한다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</w:p>
          <w:p w14:paraId="22042D7B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2)</w:t>
            </w:r>
            <w:r w:rsidRPr="005A2540">
              <w:rPr>
                <w:rFonts w:cs="Arial"/>
                <w:color w:val="000000" w:themeColor="text1"/>
              </w:rPr>
              <w:tab/>
            </w:r>
            <w:r w:rsidRPr="005A2540">
              <w:rPr>
                <w:rFonts w:cs="Arial" w:hint="eastAsia"/>
                <w:color w:val="000000" w:themeColor="text1"/>
              </w:rPr>
              <w:t>특정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하위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엘리먼트들의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추가는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하나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이상의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/>
                <w:color w:val="000000" w:themeColor="text1"/>
              </w:rPr>
              <w:t xml:space="preserve">&lt;resource&gt; </w:t>
            </w:r>
            <w:r w:rsidRPr="005A2540">
              <w:rPr>
                <w:rFonts w:cs="Arial" w:hint="eastAsia"/>
                <w:color w:val="000000" w:themeColor="text1"/>
              </w:rPr>
              <w:t>블록을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포함해야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하고</w:t>
            </w:r>
            <w:r w:rsidRPr="005A2540">
              <w:rPr>
                <w:rFonts w:cs="Arial" w:hint="eastAsia"/>
                <w:color w:val="000000" w:themeColor="text1"/>
              </w:rPr>
              <w:t>/</w:t>
            </w:r>
            <w:r w:rsidRPr="005A2540">
              <w:rPr>
                <w:rFonts w:cs="Arial" w:hint="eastAsia"/>
                <w:color w:val="000000" w:themeColor="text1"/>
              </w:rPr>
              <w:t>혹은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하나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이상의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/>
                <w:color w:val="000000" w:themeColor="text1"/>
              </w:rPr>
              <w:t xml:space="preserve">&lt;area&gt; </w:t>
            </w:r>
            <w:r w:rsidRPr="005A2540">
              <w:rPr>
                <w:rFonts w:cs="Arial" w:hint="eastAsia"/>
                <w:color w:val="000000" w:themeColor="text1"/>
              </w:rPr>
              <w:t>블록을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포함해야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한다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74306B92" w14:textId="77777777" w:rsidR="00D952AA" w:rsidRPr="00716613" w:rsidRDefault="00D952AA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5A2540" w:rsidRPr="001F2219" w14:paraId="48C48AC9" w14:textId="77777777" w:rsidTr="005A2540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9BA918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6EB2A44E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language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6563315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F27D7A" w14:textId="77777777" w:rsidR="005A2540" w:rsidRPr="005A2540" w:rsidRDefault="005A2540" w:rsidP="005A2540">
            <w:pPr>
              <w:ind w:left="285" w:hangingChars="150" w:hanging="285"/>
              <w:rPr>
                <w:rFonts w:cs="Arial"/>
                <w:color w:val="000000" w:themeColor="text1"/>
                <w:w w:val="95"/>
              </w:rPr>
            </w:pPr>
            <w:r w:rsidRPr="005A2540">
              <w:rPr>
                <w:rFonts w:cs="Arial"/>
                <w:color w:val="000000" w:themeColor="text1"/>
                <w:w w:val="95"/>
              </w:rPr>
              <w:t>cap.alertInfo.language.code</w:t>
            </w:r>
          </w:p>
        </w:tc>
      </w:tr>
      <w:tr w:rsidR="005A2540" w:rsidRPr="001F2219" w14:paraId="5D096A63" w14:textId="77777777" w:rsidTr="005A2540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0D1637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1A039E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 w:hint="eastAsia"/>
                <w:color w:val="000000" w:themeColor="text1"/>
              </w:rPr>
              <w:t>경보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메시지의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하위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엘레먼트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정보의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언어를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나타내는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코드</w:t>
            </w:r>
          </w:p>
        </w:tc>
      </w:tr>
      <w:tr w:rsidR="005A2540" w:rsidRPr="001F2219" w14:paraId="08FB2E7B" w14:textId="77777777" w:rsidTr="005A2540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433553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61976E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5A2540" w:rsidRPr="001F2219" w14:paraId="19B294B1" w14:textId="77777777" w:rsidTr="005A2540">
        <w:trPr>
          <w:trHeight w:val="712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2DE28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816438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1)</w:t>
            </w:r>
            <w:r w:rsidRPr="005A2540">
              <w:rPr>
                <w:rFonts w:cs="Arial"/>
                <w:color w:val="000000" w:themeColor="text1"/>
              </w:rPr>
              <w:tab/>
            </w:r>
            <w:r w:rsidRPr="005A2540">
              <w:rPr>
                <w:rFonts w:cs="Arial" w:hint="eastAsia"/>
                <w:color w:val="000000" w:themeColor="text1"/>
              </w:rPr>
              <w:t>코드값</w:t>
            </w:r>
            <w:r w:rsidRPr="005A2540">
              <w:rPr>
                <w:rFonts w:cs="Arial" w:hint="eastAsia"/>
                <w:color w:val="000000" w:themeColor="text1"/>
              </w:rPr>
              <w:t>: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일상적인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언어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식별자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/>
                <w:color w:val="000000" w:themeColor="text1"/>
              </w:rPr>
              <w:t>[IETF RFC 3066]</w:t>
            </w:r>
          </w:p>
          <w:p w14:paraId="2FEEA152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 xml:space="preserve">2) </w:t>
            </w:r>
            <w:r w:rsidRPr="005A2540">
              <w:rPr>
                <w:rFonts w:cs="Arial" w:hint="eastAsia"/>
                <w:color w:val="000000" w:themeColor="text1"/>
              </w:rPr>
              <w:t>만약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현재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존재하고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="00E832C8">
              <w:rPr>
                <w:rFonts w:cs="Arial" w:hint="eastAsia"/>
                <w:color w:val="000000" w:themeColor="text1"/>
              </w:rPr>
              <w:t>있지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않다면</w:t>
            </w:r>
            <w:r w:rsidRPr="005A2540">
              <w:rPr>
                <w:rFonts w:cs="Arial" w:hint="eastAsia"/>
                <w:color w:val="000000" w:themeColor="text1"/>
              </w:rPr>
              <w:t>,</w:t>
            </w:r>
            <w:r w:rsidRPr="005A2540">
              <w:rPr>
                <w:rFonts w:cs="Arial"/>
                <w:color w:val="000000" w:themeColor="text1"/>
              </w:rPr>
              <w:t xml:space="preserve"> “en-US” </w:t>
            </w:r>
            <w:r w:rsidRPr="005A2540">
              <w:rPr>
                <w:rFonts w:cs="Arial" w:hint="eastAsia"/>
                <w:color w:val="000000" w:themeColor="text1"/>
              </w:rPr>
              <w:t>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임의적인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디폴트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값으로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추측되어야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한다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 </w:t>
            </w:r>
          </w:p>
          <w:p w14:paraId="70AF8C9F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3)</w:t>
            </w:r>
            <w:r w:rsidRPr="005A2540">
              <w:rPr>
                <w:rFonts w:cs="Arial"/>
                <w:color w:val="000000" w:themeColor="text1"/>
              </w:rPr>
              <w:tab/>
            </w:r>
            <w:r w:rsidRPr="005A2540">
              <w:rPr>
                <w:rFonts w:cs="Arial" w:hint="eastAsia"/>
                <w:color w:val="000000" w:themeColor="text1"/>
              </w:rPr>
              <w:t>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엘리먼트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내에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/>
                <w:color w:val="000000" w:themeColor="text1"/>
              </w:rPr>
              <w:t xml:space="preserve">null </w:t>
            </w:r>
            <w:r w:rsidRPr="005A2540">
              <w:rPr>
                <w:rFonts w:cs="Arial" w:hint="eastAsia"/>
                <w:color w:val="000000" w:themeColor="text1"/>
              </w:rPr>
              <w:t>값은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/>
                <w:color w:val="000000" w:themeColor="text1"/>
              </w:rPr>
              <w:t>“en-US”</w:t>
            </w:r>
            <w:r w:rsidRPr="005A2540">
              <w:rPr>
                <w:rFonts w:cs="Arial" w:hint="eastAsia"/>
                <w:color w:val="000000" w:themeColor="text1"/>
              </w:rPr>
              <w:t>에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대응되어야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한다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72FF178D" w14:textId="77777777" w:rsidR="00D411B0" w:rsidRPr="005A2540" w:rsidRDefault="00D411B0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5A2540" w:rsidRPr="001F2219" w14:paraId="6A0F9274" w14:textId="77777777" w:rsidTr="005A2540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37607A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4A7D03A8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category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9022DFB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AAC9E1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cap.alertInfo.category.code</w:t>
            </w:r>
          </w:p>
        </w:tc>
      </w:tr>
      <w:tr w:rsidR="005A2540" w:rsidRPr="001F2219" w14:paraId="6CB5917C" w14:textId="77777777" w:rsidTr="005A2540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72648C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884B18" w14:textId="77777777" w:rsidR="005A2540" w:rsidRPr="00C34A0D" w:rsidRDefault="005A2540" w:rsidP="00E832C8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 w:hint="eastAsia"/>
                <w:color w:val="000000" w:themeColor="text1"/>
              </w:rPr>
              <w:t>경보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메시지의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주요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사건</w:t>
            </w:r>
            <w:r w:rsidR="00E832C8">
              <w:rPr>
                <w:rFonts w:cs="Arial" w:hint="eastAsia"/>
                <w:color w:val="000000" w:themeColor="text1"/>
              </w:rPr>
              <w:t>에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대한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분류를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나타내는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코드</w:t>
            </w:r>
          </w:p>
        </w:tc>
      </w:tr>
      <w:tr w:rsidR="005A2540" w:rsidRPr="001F2219" w14:paraId="71BE1459" w14:textId="77777777" w:rsidTr="005A2540">
        <w:trPr>
          <w:trHeight w:val="5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9B43FA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8B8019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 w:hint="eastAsia"/>
                <w:color w:val="000000" w:themeColor="text1"/>
              </w:rPr>
              <w:t>필수</w:t>
            </w:r>
          </w:p>
        </w:tc>
      </w:tr>
      <w:tr w:rsidR="005A2540" w:rsidRPr="001F2219" w14:paraId="3D9F1F0B" w14:textId="77777777" w:rsidTr="005A2540">
        <w:trPr>
          <w:trHeight w:val="2745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1F8F4C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C91EEA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1)</w:t>
            </w:r>
            <w:r w:rsidRPr="005A2540">
              <w:rPr>
                <w:rFonts w:cs="Arial"/>
                <w:color w:val="000000" w:themeColor="text1"/>
              </w:rPr>
              <w:tab/>
            </w:r>
            <w:r w:rsidRPr="005A2540">
              <w:rPr>
                <w:rFonts w:cs="Arial" w:hint="eastAsia"/>
                <w:color w:val="000000" w:themeColor="text1"/>
              </w:rPr>
              <w:t>코드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값</w:t>
            </w:r>
            <w:r w:rsidRPr="005A2540">
              <w:rPr>
                <w:rFonts w:cs="Arial" w:hint="eastAsia"/>
                <w:color w:val="000000" w:themeColor="text1"/>
              </w:rPr>
              <w:t>:</w:t>
            </w:r>
          </w:p>
          <w:p w14:paraId="63B3DBB6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"Geo" – </w:t>
            </w:r>
            <w:r w:rsidRPr="005A2540">
              <w:rPr>
                <w:rFonts w:cs="Arial" w:hint="eastAsia"/>
                <w:color w:val="000000" w:themeColor="text1"/>
              </w:rPr>
              <w:t>지구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물리학</w:t>
            </w:r>
            <w:r w:rsidRPr="005A2540">
              <w:rPr>
                <w:rFonts w:cs="Arial" w:hint="eastAsia"/>
                <w:color w:val="000000" w:themeColor="text1"/>
              </w:rPr>
              <w:t xml:space="preserve"> (</w:t>
            </w:r>
            <w:r w:rsidRPr="005A2540">
              <w:rPr>
                <w:rFonts w:cs="Arial" w:hint="eastAsia"/>
                <w:color w:val="000000" w:themeColor="text1"/>
              </w:rPr>
              <w:t>산사태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포함</w:t>
            </w:r>
            <w:r w:rsidRPr="005A2540">
              <w:rPr>
                <w:rFonts w:cs="Arial" w:hint="eastAsia"/>
                <w:color w:val="000000" w:themeColor="text1"/>
              </w:rPr>
              <w:t>)</w:t>
            </w:r>
          </w:p>
          <w:p w14:paraId="0600B3C1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"Met" – </w:t>
            </w:r>
            <w:r w:rsidRPr="005A2540">
              <w:rPr>
                <w:rFonts w:cs="Arial" w:hint="eastAsia"/>
                <w:color w:val="000000" w:themeColor="text1"/>
              </w:rPr>
              <w:t>기상학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/>
                <w:color w:val="000000" w:themeColor="text1"/>
              </w:rPr>
              <w:t>(</w:t>
            </w:r>
            <w:r w:rsidRPr="005A2540">
              <w:rPr>
                <w:rFonts w:cs="Arial" w:hint="eastAsia"/>
                <w:color w:val="000000" w:themeColor="text1"/>
              </w:rPr>
              <w:t>홍수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포함</w:t>
            </w:r>
            <w:r w:rsidRPr="005A2540">
              <w:rPr>
                <w:rFonts w:cs="Arial" w:hint="eastAsia"/>
                <w:color w:val="000000" w:themeColor="text1"/>
              </w:rPr>
              <w:t>)</w:t>
            </w:r>
          </w:p>
          <w:p w14:paraId="63FCB666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"Safety" – </w:t>
            </w:r>
            <w:r w:rsidRPr="005A2540">
              <w:rPr>
                <w:rFonts w:cs="Arial" w:hint="eastAsia"/>
                <w:color w:val="000000" w:themeColor="text1"/>
              </w:rPr>
              <w:t>일반적인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비상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및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공개적인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안전</w:t>
            </w:r>
          </w:p>
          <w:p w14:paraId="70EE453D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"Security" – </w:t>
            </w:r>
            <w:r w:rsidRPr="005A2540">
              <w:rPr>
                <w:rFonts w:cs="Arial" w:hint="eastAsia"/>
                <w:color w:val="000000" w:themeColor="text1"/>
              </w:rPr>
              <w:t>법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집행</w:t>
            </w:r>
            <w:r w:rsidRPr="005A2540">
              <w:rPr>
                <w:rFonts w:cs="Arial" w:hint="eastAsia"/>
                <w:color w:val="000000" w:themeColor="text1"/>
              </w:rPr>
              <w:t>,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군사</w:t>
            </w:r>
            <w:r w:rsidRPr="005A2540">
              <w:rPr>
                <w:rFonts w:cs="Arial" w:hint="eastAsia"/>
                <w:color w:val="000000" w:themeColor="text1"/>
              </w:rPr>
              <w:t>,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자국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및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지역</w:t>
            </w:r>
            <w:r w:rsidRPr="005A2540">
              <w:rPr>
                <w:rFonts w:cs="Arial" w:hint="eastAsia"/>
                <w:color w:val="000000" w:themeColor="text1"/>
              </w:rPr>
              <w:t>/</w:t>
            </w:r>
            <w:r w:rsidRPr="005A2540">
              <w:rPr>
                <w:rFonts w:cs="Arial" w:hint="eastAsia"/>
                <w:color w:val="000000" w:themeColor="text1"/>
              </w:rPr>
              <w:t>개별적인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보안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법</w:t>
            </w:r>
          </w:p>
          <w:p w14:paraId="7FE31B5C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 xml:space="preserve">"Rescue" – </w:t>
            </w:r>
            <w:r w:rsidRPr="005A2540">
              <w:rPr>
                <w:rFonts w:cs="Arial" w:hint="eastAsia"/>
                <w:color w:val="000000" w:themeColor="text1"/>
              </w:rPr>
              <w:t>구조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및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복구</w:t>
            </w:r>
          </w:p>
          <w:p w14:paraId="469D8F55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"Fire" – </w:t>
            </w:r>
            <w:r w:rsidRPr="005A2540">
              <w:rPr>
                <w:rFonts w:cs="Arial" w:hint="eastAsia"/>
                <w:color w:val="000000" w:themeColor="text1"/>
              </w:rPr>
              <w:t>화재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진압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및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복구</w:t>
            </w:r>
          </w:p>
          <w:p w14:paraId="259093E9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"Health" – </w:t>
            </w:r>
            <w:r w:rsidRPr="005A2540">
              <w:rPr>
                <w:rFonts w:cs="Arial" w:hint="eastAsia"/>
                <w:color w:val="000000" w:themeColor="text1"/>
              </w:rPr>
              <w:t>의학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및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공공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의료</w:t>
            </w:r>
          </w:p>
          <w:p w14:paraId="368717EE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"Env" – </w:t>
            </w:r>
            <w:r w:rsidRPr="005A2540">
              <w:rPr>
                <w:rFonts w:cs="Arial" w:hint="eastAsia"/>
                <w:color w:val="000000" w:themeColor="text1"/>
              </w:rPr>
              <w:t>오염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및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다른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환경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영향</w:t>
            </w:r>
          </w:p>
          <w:p w14:paraId="77ADC778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"Transport" – </w:t>
            </w:r>
            <w:r w:rsidRPr="005A2540">
              <w:rPr>
                <w:rFonts w:cs="Arial" w:hint="eastAsia"/>
                <w:color w:val="000000" w:themeColor="text1"/>
              </w:rPr>
              <w:t>대중교통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및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개별교통</w:t>
            </w:r>
          </w:p>
          <w:p w14:paraId="60CA47C5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"Infra" – </w:t>
            </w:r>
            <w:r w:rsidRPr="005A2540">
              <w:rPr>
                <w:rFonts w:cs="Arial" w:hint="eastAsia"/>
                <w:color w:val="000000" w:themeColor="text1"/>
              </w:rPr>
              <w:t>공익사업</w:t>
            </w:r>
            <w:r w:rsidRPr="005A2540">
              <w:rPr>
                <w:rFonts w:cs="Arial" w:hint="eastAsia"/>
                <w:color w:val="000000" w:themeColor="text1"/>
              </w:rPr>
              <w:t>,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정보통신</w:t>
            </w:r>
            <w:r w:rsidRPr="005A2540">
              <w:rPr>
                <w:rFonts w:cs="Arial" w:hint="eastAsia"/>
                <w:color w:val="000000" w:themeColor="text1"/>
              </w:rPr>
              <w:t>,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다른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비교통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인프라구조</w:t>
            </w:r>
          </w:p>
          <w:p w14:paraId="4B30301A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"CBRNE" – </w:t>
            </w:r>
            <w:r w:rsidRPr="005A2540">
              <w:rPr>
                <w:rFonts w:cs="Arial" w:hint="eastAsia"/>
                <w:color w:val="000000" w:themeColor="text1"/>
              </w:rPr>
              <w:t>화학</w:t>
            </w:r>
            <w:r w:rsidRPr="005A2540">
              <w:rPr>
                <w:rFonts w:cs="Arial" w:hint="eastAsia"/>
                <w:color w:val="000000" w:themeColor="text1"/>
              </w:rPr>
              <w:t>,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생물학</w:t>
            </w:r>
            <w:r w:rsidRPr="005A2540">
              <w:rPr>
                <w:rFonts w:cs="Arial" w:hint="eastAsia"/>
                <w:color w:val="000000" w:themeColor="text1"/>
              </w:rPr>
              <w:t>,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방사선학</w:t>
            </w:r>
            <w:r w:rsidRPr="005A2540">
              <w:rPr>
                <w:rFonts w:cs="Arial" w:hint="eastAsia"/>
                <w:color w:val="000000" w:themeColor="text1"/>
              </w:rPr>
              <w:t>,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핵무기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혹은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고성능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폭발</w:t>
            </w:r>
          </w:p>
          <w:p w14:paraId="12B21FA1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"Other" – </w:t>
            </w:r>
            <w:r w:rsidRPr="005A2540">
              <w:rPr>
                <w:rFonts w:cs="Arial" w:hint="eastAsia"/>
                <w:color w:val="000000" w:themeColor="text1"/>
              </w:rPr>
              <w:t>다른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사건</w:t>
            </w:r>
          </w:p>
          <w:p w14:paraId="56741038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2)</w:t>
            </w:r>
            <w:r w:rsidRPr="005A2540">
              <w:rPr>
                <w:rFonts w:cs="Arial"/>
                <w:color w:val="000000" w:themeColor="text1"/>
              </w:rPr>
              <w:tab/>
            </w:r>
            <w:r w:rsidRPr="005A2540">
              <w:rPr>
                <w:rFonts w:cs="Arial" w:hint="eastAsia"/>
                <w:color w:val="000000" w:themeColor="text1"/>
              </w:rPr>
              <w:t>단일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/>
                <w:color w:val="000000" w:themeColor="text1"/>
              </w:rPr>
              <w:t xml:space="preserve">&lt;info&gt; </w:t>
            </w:r>
            <w:r w:rsidRPr="005A2540">
              <w:rPr>
                <w:rFonts w:cs="Arial" w:hint="eastAsia"/>
                <w:color w:val="000000" w:themeColor="text1"/>
              </w:rPr>
              <w:t>블록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내에는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다수의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사례가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발생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가능하다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1C76B5A6" w14:textId="77777777" w:rsidR="005A2540" w:rsidRPr="005A2540" w:rsidRDefault="005A2540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5A2540" w:rsidRPr="001F2219" w14:paraId="6B897D96" w14:textId="77777777" w:rsidTr="003C0CC7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23742E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14:paraId="182CB825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F2219">
              <w:t>event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</w:tcPr>
          <w:p w14:paraId="06A11619" w14:textId="77777777" w:rsidR="005A2540" w:rsidRPr="00C34A0D" w:rsidRDefault="005A2540" w:rsidP="005A2540">
            <w:pPr>
              <w:ind w:left="294" w:hangingChars="150" w:hanging="294"/>
              <w:rPr>
                <w:rFonts w:cs="Arial"/>
                <w:color w:val="000000" w:themeColor="text1"/>
              </w:rPr>
            </w:pPr>
            <w:r w:rsidRPr="001F2219">
              <w:rPr>
                <w:b/>
                <w:bCs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6CD96877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  <w:w w:val="95"/>
              </w:rPr>
            </w:pPr>
            <w:r w:rsidRPr="001F2219">
              <w:t>cap.alertInfo.event.text</w:t>
            </w:r>
          </w:p>
        </w:tc>
      </w:tr>
      <w:tr w:rsidR="005A2540" w:rsidRPr="001F2219" w14:paraId="4C37943E" w14:textId="77777777" w:rsidTr="003C0CC7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A3D41D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C0D104F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>
              <w:rPr>
                <w:rFonts w:hint="eastAsia"/>
              </w:rPr>
              <w:t>경보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메시지의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사건에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유형을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나타내는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문자</w:t>
            </w:r>
          </w:p>
        </w:tc>
      </w:tr>
      <w:tr w:rsidR="005A2540" w:rsidRPr="001F2219" w14:paraId="595FC767" w14:textId="77777777" w:rsidTr="005A2540">
        <w:trPr>
          <w:trHeight w:val="56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3EFDF2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A0E437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>
              <w:rPr>
                <w:rFonts w:hint="eastAsia"/>
              </w:rPr>
              <w:t>필수</w:t>
            </w:r>
          </w:p>
        </w:tc>
      </w:tr>
    </w:tbl>
    <w:p w14:paraId="4A71A7D0" w14:textId="77777777" w:rsidR="00D411B0" w:rsidRPr="005A2540" w:rsidRDefault="00D411B0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5A2540" w:rsidRPr="001F2219" w14:paraId="0883C490" w14:textId="77777777" w:rsidTr="005A2540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3FB7E6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787EA427" w14:textId="77777777" w:rsidR="005A2540" w:rsidRPr="005A2540" w:rsidRDefault="005A2540" w:rsidP="005A2540">
            <w:pPr>
              <w:ind w:left="285" w:hangingChars="150" w:hanging="285"/>
              <w:rPr>
                <w:rFonts w:cs="Arial"/>
                <w:color w:val="000000" w:themeColor="text1"/>
                <w:w w:val="95"/>
              </w:rPr>
            </w:pPr>
            <w:r w:rsidRPr="005A2540">
              <w:rPr>
                <w:rFonts w:cs="Arial"/>
                <w:color w:val="000000" w:themeColor="text1"/>
                <w:w w:val="95"/>
              </w:rPr>
              <w:t>responseType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D6C75D0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F079F7" w14:textId="77777777" w:rsidR="005A2540" w:rsidRPr="005A2540" w:rsidRDefault="005A2540" w:rsidP="005A2540">
            <w:pPr>
              <w:ind w:left="285" w:hangingChars="150" w:hanging="285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  <w:w w:val="95"/>
              </w:rPr>
              <w:t>cap.alertInfo.responseType.</w:t>
            </w:r>
            <w:r w:rsidRPr="005A2540">
              <w:rPr>
                <w:rFonts w:cs="Arial"/>
                <w:color w:val="000000" w:themeColor="text1"/>
              </w:rPr>
              <w:br/>
              <w:t>code</w:t>
            </w:r>
          </w:p>
        </w:tc>
      </w:tr>
      <w:tr w:rsidR="005A2540" w:rsidRPr="001F2219" w14:paraId="7AD9D288" w14:textId="77777777" w:rsidTr="005A2540">
        <w:trPr>
          <w:trHeight w:val="5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874E5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4951F4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 w:hint="eastAsia"/>
                <w:color w:val="000000" w:themeColor="text1"/>
              </w:rPr>
              <w:t>대상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청중을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위해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권고되는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행동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유형을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나타내는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코드</w:t>
            </w:r>
          </w:p>
        </w:tc>
      </w:tr>
      <w:tr w:rsidR="005A2540" w:rsidRPr="001F2219" w14:paraId="717ADB9E" w14:textId="77777777" w:rsidTr="005A2540">
        <w:trPr>
          <w:trHeight w:val="5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6EA3E5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23EAA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 w:hint="eastAsia"/>
                <w:color w:val="000000" w:themeColor="text1"/>
              </w:rPr>
              <w:t>옵션</w:t>
            </w:r>
          </w:p>
        </w:tc>
      </w:tr>
      <w:tr w:rsidR="005A2540" w:rsidRPr="001F2219" w14:paraId="08653182" w14:textId="77777777" w:rsidTr="005A2540">
        <w:trPr>
          <w:trHeight w:val="1452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4830C4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838621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1)</w:t>
            </w:r>
            <w:r w:rsidRPr="005A2540">
              <w:rPr>
                <w:rFonts w:cs="Arial"/>
                <w:color w:val="000000" w:themeColor="text1"/>
              </w:rPr>
              <w:tab/>
            </w:r>
            <w:r w:rsidRPr="005A2540">
              <w:rPr>
                <w:rFonts w:cs="Arial" w:hint="eastAsia"/>
                <w:color w:val="000000" w:themeColor="text1"/>
              </w:rPr>
              <w:t>코드값</w:t>
            </w:r>
            <w:r w:rsidRPr="005A2540">
              <w:rPr>
                <w:rFonts w:cs="Arial" w:hint="eastAsia"/>
                <w:color w:val="000000" w:themeColor="text1"/>
              </w:rPr>
              <w:t>:</w:t>
            </w:r>
          </w:p>
          <w:p w14:paraId="65BD58EF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"Shelter" – &lt;instruction&gt; </w:t>
            </w:r>
            <w:r w:rsidRPr="005A2540">
              <w:rPr>
                <w:rFonts w:cs="Arial" w:hint="eastAsia"/>
                <w:color w:val="000000" w:themeColor="text1"/>
              </w:rPr>
              <w:t>단위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혹은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대피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공간으로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피신하라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</w:p>
          <w:p w14:paraId="2C09A477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"Evacuate" – &lt;instruction&gt; </w:t>
            </w:r>
            <w:r w:rsidRPr="005A2540">
              <w:rPr>
                <w:rFonts w:cs="Arial" w:hint="eastAsia"/>
                <w:color w:val="000000" w:themeColor="text1"/>
              </w:rPr>
              <w:t>내에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명령되는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곳으로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이전하라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</w:p>
          <w:p w14:paraId="08F72254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"Prepare" – &lt;instruction&gt; </w:t>
            </w:r>
            <w:r w:rsidRPr="005A2540">
              <w:rPr>
                <w:rFonts w:cs="Arial" w:hint="eastAsia"/>
                <w:color w:val="000000" w:themeColor="text1"/>
              </w:rPr>
              <w:t>단위로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대응책을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만들어라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</w:p>
          <w:p w14:paraId="0BECB3BB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"Execute" – &lt;instruction&gt; </w:t>
            </w:r>
            <w:r w:rsidRPr="005A2540">
              <w:rPr>
                <w:rFonts w:cs="Arial" w:hint="eastAsia"/>
                <w:color w:val="000000" w:themeColor="text1"/>
              </w:rPr>
              <w:t>내에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식별된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사전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준비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활동을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연습하라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</w:p>
          <w:p w14:paraId="12B7BDCA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"Monitor" – &lt;instruction&gt; </w:t>
            </w:r>
            <w:r w:rsidRPr="005A2540">
              <w:rPr>
                <w:rFonts w:cs="Arial" w:hint="eastAsia"/>
                <w:color w:val="000000" w:themeColor="text1"/>
              </w:rPr>
              <w:t>내에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표현된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정보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근원지에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주의하라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</w:p>
          <w:p w14:paraId="2DF8B258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"Assess" – </w:t>
            </w:r>
            <w:r w:rsidRPr="005A2540">
              <w:rPr>
                <w:rFonts w:cs="Arial" w:hint="eastAsia"/>
                <w:color w:val="000000" w:themeColor="text1"/>
              </w:rPr>
              <w:t>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메시지의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정보를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평가하라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(</w:t>
            </w:r>
            <w:r w:rsidRPr="005A2540">
              <w:rPr>
                <w:rFonts w:cs="Arial" w:hint="eastAsia"/>
                <w:color w:val="000000" w:themeColor="text1"/>
              </w:rPr>
              <w:t>본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값은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공개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경고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어플리케이션에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사용되</w:t>
            </w:r>
            <w:r w:rsidR="00E832C8">
              <w:rPr>
                <w:rFonts w:cs="Arial" w:hint="eastAsia"/>
                <w:color w:val="000000" w:themeColor="text1"/>
              </w:rPr>
              <w:t>지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말아야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한다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)</w:t>
            </w:r>
          </w:p>
          <w:p w14:paraId="38DEAA25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"None" – </w:t>
            </w:r>
            <w:r w:rsidRPr="005A2540">
              <w:rPr>
                <w:rFonts w:cs="Arial" w:hint="eastAsia"/>
                <w:color w:val="000000" w:themeColor="text1"/>
              </w:rPr>
              <w:t>권고되는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행동이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없다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</w:p>
          <w:p w14:paraId="51320E8E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2)</w:t>
            </w:r>
            <w:r w:rsidRPr="005A2540">
              <w:rPr>
                <w:rFonts w:cs="Arial"/>
                <w:color w:val="000000" w:themeColor="text1"/>
              </w:rPr>
              <w:tab/>
            </w:r>
            <w:r w:rsidRPr="005A2540">
              <w:rPr>
                <w:rFonts w:cs="Arial" w:hint="eastAsia"/>
                <w:color w:val="000000" w:themeColor="text1"/>
              </w:rPr>
              <w:t>단일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/>
                <w:color w:val="000000" w:themeColor="text1"/>
              </w:rPr>
              <w:t xml:space="preserve">&lt;info&gt; </w:t>
            </w:r>
            <w:r w:rsidRPr="005A2540">
              <w:rPr>
                <w:rFonts w:cs="Arial" w:hint="eastAsia"/>
                <w:color w:val="000000" w:themeColor="text1"/>
              </w:rPr>
              <w:t>내에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다수의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사례가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발생될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있다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2D290C7D" w14:textId="77777777" w:rsidR="00D952AA" w:rsidRPr="005A2540" w:rsidRDefault="00D952AA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5A2540" w:rsidRPr="001F2219" w14:paraId="66F7B5B0" w14:textId="77777777" w:rsidTr="005A2540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D0DD19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59BEB8B6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urgency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4C0F38A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4BAB4E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cap.alertInfo.urgency.code</w:t>
            </w:r>
          </w:p>
        </w:tc>
      </w:tr>
      <w:tr w:rsidR="005A2540" w:rsidRPr="001F2219" w14:paraId="649AD71F" w14:textId="77777777" w:rsidTr="005A2540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01FF92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B66DB1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 w:hint="eastAsia"/>
                <w:color w:val="000000" w:themeColor="text1"/>
              </w:rPr>
              <w:t>경보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메시지의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주요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사건의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시급성을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나타내는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코드</w:t>
            </w:r>
          </w:p>
        </w:tc>
      </w:tr>
      <w:tr w:rsidR="005A2540" w:rsidRPr="001F2219" w14:paraId="0F2DFD40" w14:textId="77777777" w:rsidTr="005A2540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3BA677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6DF3C7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 w:hint="eastAsia"/>
                <w:color w:val="000000" w:themeColor="text1"/>
              </w:rPr>
              <w:t>필수</w:t>
            </w:r>
          </w:p>
        </w:tc>
      </w:tr>
      <w:tr w:rsidR="005A2540" w:rsidRPr="001F2219" w14:paraId="26C91076" w14:textId="77777777" w:rsidTr="005A2540">
        <w:trPr>
          <w:trHeight w:val="56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593F90" w14:textId="77777777" w:rsidR="005A2540" w:rsidRPr="00C34A0D" w:rsidRDefault="005A2540" w:rsidP="005A2540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E863CF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1)</w:t>
            </w:r>
            <w:r w:rsidRPr="005A2540">
              <w:rPr>
                <w:rFonts w:cs="Arial"/>
                <w:color w:val="000000" w:themeColor="text1"/>
              </w:rPr>
              <w:tab/>
              <w:t xml:space="preserve">“urgency”, “severity”, “certainty” </w:t>
            </w:r>
            <w:r w:rsidRPr="005A2540">
              <w:rPr>
                <w:rFonts w:cs="Arial" w:hint="eastAsia"/>
                <w:color w:val="000000" w:themeColor="text1"/>
              </w:rPr>
              <w:t>엘리먼트들을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수집해서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중요하고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더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중요한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메시지</w:t>
            </w:r>
            <w:r w:rsidR="00E832C8">
              <w:rPr>
                <w:rFonts w:cs="Arial" w:hint="eastAsia"/>
                <w:color w:val="000000" w:themeColor="text1"/>
              </w:rPr>
              <w:t>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구분한다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</w:p>
          <w:p w14:paraId="4249D6A3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>2)</w:t>
            </w:r>
            <w:r w:rsidRPr="005A2540">
              <w:rPr>
                <w:rFonts w:cs="Arial"/>
                <w:color w:val="000000" w:themeColor="text1"/>
              </w:rPr>
              <w:tab/>
            </w:r>
            <w:r w:rsidRPr="005A2540">
              <w:rPr>
                <w:rFonts w:cs="Arial" w:hint="eastAsia"/>
                <w:color w:val="000000" w:themeColor="text1"/>
              </w:rPr>
              <w:t>코드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값</w:t>
            </w:r>
            <w:r w:rsidRPr="005A2540">
              <w:rPr>
                <w:rFonts w:cs="Arial" w:hint="eastAsia"/>
                <w:color w:val="000000" w:themeColor="text1"/>
              </w:rPr>
              <w:t xml:space="preserve">: </w:t>
            </w:r>
          </w:p>
          <w:p w14:paraId="25BC0E46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"Immediate" – </w:t>
            </w:r>
            <w:r w:rsidRPr="005A2540">
              <w:rPr>
                <w:rFonts w:cs="Arial" w:hint="eastAsia"/>
                <w:color w:val="000000" w:themeColor="text1"/>
              </w:rPr>
              <w:t>대응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활동을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즉각적으로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취해야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한다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</w:p>
          <w:p w14:paraId="3A7C4BDA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"Expected" – </w:t>
            </w:r>
            <w:r w:rsidRPr="005A2540">
              <w:rPr>
                <w:rFonts w:cs="Arial" w:hint="eastAsia"/>
                <w:color w:val="000000" w:themeColor="text1"/>
              </w:rPr>
              <w:t>대응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활동을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곧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취해야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한다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(1</w:t>
            </w:r>
            <w:r w:rsidRPr="005A2540">
              <w:rPr>
                <w:rFonts w:cs="Arial" w:hint="eastAsia"/>
                <w:color w:val="000000" w:themeColor="text1"/>
              </w:rPr>
              <w:t>시간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이내</w:t>
            </w:r>
            <w:r w:rsidRPr="005A2540">
              <w:rPr>
                <w:rFonts w:cs="Arial" w:hint="eastAsia"/>
                <w:color w:val="000000" w:themeColor="text1"/>
              </w:rPr>
              <w:t>)</w:t>
            </w:r>
          </w:p>
          <w:p w14:paraId="4D76BB6B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"Future" – </w:t>
            </w:r>
            <w:r w:rsidRPr="005A2540">
              <w:rPr>
                <w:rFonts w:cs="Arial" w:hint="eastAsia"/>
                <w:color w:val="000000" w:themeColor="text1"/>
              </w:rPr>
              <w:t>대응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활동을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가까운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미래에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취해야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한다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</w:p>
          <w:p w14:paraId="5F00CDD0" w14:textId="77777777" w:rsidR="005A2540" w:rsidRPr="005A2540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"Past" – </w:t>
            </w:r>
            <w:r w:rsidRPr="005A2540">
              <w:rPr>
                <w:rFonts w:cs="Arial" w:hint="eastAsia"/>
                <w:color w:val="000000" w:themeColor="text1"/>
              </w:rPr>
              <w:t>대응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활동이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요구되지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않는다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</w:p>
          <w:p w14:paraId="3CE48B84" w14:textId="77777777" w:rsidR="005A2540" w:rsidRPr="00C34A0D" w:rsidRDefault="005A2540" w:rsidP="005A2540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5A2540">
              <w:rPr>
                <w:rFonts w:cs="Arial"/>
                <w:color w:val="000000" w:themeColor="text1"/>
              </w:rPr>
              <w:tab/>
              <w:t xml:space="preserve">"Unknown" – </w:t>
            </w:r>
            <w:r w:rsidRPr="005A2540">
              <w:rPr>
                <w:rFonts w:cs="Arial" w:hint="eastAsia"/>
                <w:color w:val="000000" w:themeColor="text1"/>
              </w:rPr>
              <w:t>알려진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긴급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상황이</w:t>
            </w:r>
            <w:r w:rsidRPr="005A2540">
              <w:rPr>
                <w:rFonts w:cs="Arial" w:hint="eastAsia"/>
                <w:color w:val="000000" w:themeColor="text1"/>
              </w:rPr>
              <w:t xml:space="preserve"> </w:t>
            </w:r>
            <w:r w:rsidRPr="005A2540">
              <w:rPr>
                <w:rFonts w:cs="Arial" w:hint="eastAsia"/>
                <w:color w:val="000000" w:themeColor="text1"/>
              </w:rPr>
              <w:t>없다</w:t>
            </w:r>
            <w:r w:rsidRPr="005A2540">
              <w:rPr>
                <w:rFonts w:cs="Arial" w:hint="eastAsia"/>
                <w:color w:val="000000" w:themeColor="text1"/>
              </w:rPr>
              <w:t>.</w:t>
            </w:r>
            <w:r w:rsidRPr="005A2540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0A89399D" w14:textId="77777777" w:rsidR="005A2540" w:rsidRDefault="005A2540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112229" w:rsidRPr="001F2219" w14:paraId="5DEA6A44" w14:textId="77777777" w:rsidTr="00112229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3FF18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760E2B5C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severity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8A25AFD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6B69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cap.alertInfo.severity.code</w:t>
            </w:r>
          </w:p>
        </w:tc>
      </w:tr>
      <w:tr w:rsidR="00112229" w:rsidRPr="001F2219" w14:paraId="3B399787" w14:textId="77777777" w:rsidTr="00112229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FBABB7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F74C5E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경보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주요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사건의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강도를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나타내는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코드</w:t>
            </w:r>
          </w:p>
        </w:tc>
      </w:tr>
      <w:tr w:rsidR="00112229" w:rsidRPr="001F2219" w14:paraId="2D19DEC5" w14:textId="77777777" w:rsidTr="00112229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76E6AB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7BF2AF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필수</w:t>
            </w:r>
          </w:p>
        </w:tc>
      </w:tr>
      <w:tr w:rsidR="00112229" w:rsidRPr="001F2219" w14:paraId="652A52FD" w14:textId="77777777" w:rsidTr="00112229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83F213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EA99D1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1)</w:t>
            </w:r>
            <w:r w:rsidRPr="00112229">
              <w:rPr>
                <w:rFonts w:cs="Arial"/>
                <w:color w:val="000000" w:themeColor="text1"/>
              </w:rPr>
              <w:tab/>
              <w:t>“</w:t>
            </w:r>
            <w:r w:rsidRPr="00112229">
              <w:rPr>
                <w:rFonts w:cs="Arial" w:hint="eastAsia"/>
                <w:color w:val="000000" w:themeColor="text1"/>
              </w:rPr>
              <w:t>urgency</w:t>
            </w:r>
            <w:r w:rsidRPr="00112229">
              <w:rPr>
                <w:rFonts w:cs="Arial"/>
                <w:color w:val="000000" w:themeColor="text1"/>
              </w:rPr>
              <w:t xml:space="preserve">”, “severity”, “certainly” </w:t>
            </w:r>
            <w:r w:rsidRPr="00112229">
              <w:rPr>
                <w:rFonts w:cs="Arial" w:hint="eastAsia"/>
                <w:color w:val="000000" w:themeColor="text1"/>
              </w:rPr>
              <w:t>엘리먼트들을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수집해서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중요하고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중요한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구분한다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</w:p>
          <w:p w14:paraId="171BDBBE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2)</w:t>
            </w:r>
            <w:r w:rsidRPr="00112229">
              <w:rPr>
                <w:rFonts w:cs="Arial"/>
                <w:color w:val="000000" w:themeColor="text1"/>
              </w:rPr>
              <w:tab/>
            </w:r>
            <w:r w:rsidRPr="00112229">
              <w:rPr>
                <w:rFonts w:cs="Arial" w:hint="eastAsia"/>
                <w:color w:val="000000" w:themeColor="text1"/>
              </w:rPr>
              <w:t>코드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값</w:t>
            </w:r>
            <w:r w:rsidRPr="00112229">
              <w:rPr>
                <w:rFonts w:cs="Arial"/>
                <w:color w:val="000000" w:themeColor="text1"/>
              </w:rPr>
              <w:t>:</w:t>
            </w:r>
          </w:p>
          <w:p w14:paraId="22C9C252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 xml:space="preserve">"Extreme" – </w:t>
            </w:r>
            <w:r w:rsidRPr="00112229">
              <w:rPr>
                <w:rFonts w:cs="Arial" w:hint="eastAsia"/>
                <w:color w:val="000000" w:themeColor="text1"/>
              </w:rPr>
              <w:t>생명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혹은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재산에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놀랄만한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위협</w:t>
            </w:r>
          </w:p>
          <w:p w14:paraId="31308368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 xml:space="preserve">"Severe" – </w:t>
            </w:r>
            <w:r w:rsidRPr="00112229">
              <w:rPr>
                <w:rFonts w:cs="Arial" w:hint="eastAsia"/>
                <w:color w:val="000000" w:themeColor="text1"/>
              </w:rPr>
              <w:t>생명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혹은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재산에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명백한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위협</w:t>
            </w:r>
          </w:p>
          <w:p w14:paraId="2D2DE86D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 xml:space="preserve">"Moderate" – </w:t>
            </w:r>
            <w:r w:rsidRPr="00112229">
              <w:rPr>
                <w:rFonts w:cs="Arial" w:hint="eastAsia"/>
                <w:color w:val="000000" w:themeColor="text1"/>
              </w:rPr>
              <w:t>생명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혹은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재산에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가능한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위협</w:t>
            </w:r>
          </w:p>
          <w:p w14:paraId="553A678D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 xml:space="preserve">"Minor" – </w:t>
            </w:r>
            <w:r w:rsidRPr="00112229">
              <w:rPr>
                <w:rFonts w:cs="Arial" w:hint="eastAsia"/>
                <w:color w:val="000000" w:themeColor="text1"/>
              </w:rPr>
              <w:t>생명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혹은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재산에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최소의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위협</w:t>
            </w:r>
          </w:p>
          <w:p w14:paraId="3CA370C7" w14:textId="77777777" w:rsidR="00112229" w:rsidRPr="009D62BE" w:rsidRDefault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 xml:space="preserve">"Unknown" – </w:t>
            </w:r>
            <w:r w:rsidRPr="00112229">
              <w:rPr>
                <w:rFonts w:cs="Arial" w:hint="eastAsia"/>
                <w:color w:val="000000" w:themeColor="text1"/>
              </w:rPr>
              <w:t>알려진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위협이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없</w:t>
            </w:r>
            <w:r w:rsidR="0027138A">
              <w:rPr>
                <w:rFonts w:cs="Arial" w:hint="eastAsia"/>
                <w:color w:val="000000" w:themeColor="text1"/>
              </w:rPr>
              <w:t>음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23BEA5CE" w14:textId="77777777" w:rsidR="00112229" w:rsidRPr="00112229" w:rsidRDefault="00112229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112229" w:rsidRPr="001F2219" w14:paraId="459814B9" w14:textId="77777777" w:rsidTr="00112229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EB86E8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5DA35F86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certainty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F949170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9C55E5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cap.alertInfo.certainty.code</w:t>
            </w:r>
          </w:p>
        </w:tc>
      </w:tr>
      <w:tr w:rsidR="00112229" w:rsidRPr="001F2219" w14:paraId="44B80F5A" w14:textId="77777777" w:rsidTr="00112229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5FD193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F7E279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경보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주요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사건의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신뢰성을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나타내는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코드</w:t>
            </w:r>
          </w:p>
        </w:tc>
      </w:tr>
      <w:tr w:rsidR="00112229" w:rsidRPr="001F2219" w14:paraId="6A4E1725" w14:textId="77777777" w:rsidTr="00112229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31CFE7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01B372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필수</w:t>
            </w:r>
          </w:p>
        </w:tc>
      </w:tr>
      <w:tr w:rsidR="00112229" w:rsidRPr="001F2219" w14:paraId="217DA342" w14:textId="77777777" w:rsidTr="00112229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DAD483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1778E8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1)</w:t>
            </w:r>
            <w:r w:rsidRPr="00112229">
              <w:rPr>
                <w:rFonts w:cs="Arial"/>
                <w:color w:val="000000" w:themeColor="text1"/>
              </w:rPr>
              <w:tab/>
              <w:t>“</w:t>
            </w:r>
            <w:r w:rsidRPr="00112229">
              <w:rPr>
                <w:rFonts w:cs="Arial" w:hint="eastAsia"/>
                <w:color w:val="000000" w:themeColor="text1"/>
              </w:rPr>
              <w:t>urgency</w:t>
            </w:r>
            <w:r w:rsidRPr="00112229">
              <w:rPr>
                <w:rFonts w:cs="Arial"/>
                <w:color w:val="000000" w:themeColor="text1"/>
              </w:rPr>
              <w:t xml:space="preserve">”, “severity”, “certainty” </w:t>
            </w:r>
            <w:r w:rsidRPr="00112229">
              <w:rPr>
                <w:rFonts w:cs="Arial" w:hint="eastAsia"/>
                <w:color w:val="000000" w:themeColor="text1"/>
              </w:rPr>
              <w:t>엘리먼트들을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수집해서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중요하고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중요한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구분한다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</w:p>
          <w:p w14:paraId="7D865BE1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2)</w:t>
            </w:r>
            <w:r w:rsidRPr="00112229">
              <w:rPr>
                <w:rFonts w:cs="Arial"/>
                <w:color w:val="000000" w:themeColor="text1"/>
              </w:rPr>
              <w:tab/>
            </w:r>
            <w:r w:rsidRPr="00112229">
              <w:rPr>
                <w:rFonts w:cs="Arial" w:hint="eastAsia"/>
                <w:color w:val="000000" w:themeColor="text1"/>
              </w:rPr>
              <w:t>코드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값</w:t>
            </w:r>
            <w:r w:rsidRPr="00112229">
              <w:rPr>
                <w:rFonts w:cs="Arial" w:hint="eastAsia"/>
                <w:color w:val="000000" w:themeColor="text1"/>
              </w:rPr>
              <w:t>:</w:t>
            </w:r>
          </w:p>
          <w:p w14:paraId="267FD3D5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 xml:space="preserve">"Observed" – </w:t>
            </w:r>
            <w:r w:rsidRPr="00112229">
              <w:rPr>
                <w:rFonts w:cs="Arial" w:hint="eastAsia"/>
                <w:color w:val="000000" w:themeColor="text1"/>
              </w:rPr>
              <w:t>사건이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계속해서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진행될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예정인지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혹은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사건들이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완료되었는지를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결정한다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</w:p>
          <w:p w14:paraId="10EE470F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 xml:space="preserve">"Likely" – </w:t>
            </w:r>
            <w:r w:rsidRPr="00112229">
              <w:rPr>
                <w:rFonts w:cs="Arial" w:hint="eastAsia"/>
                <w:color w:val="000000" w:themeColor="text1"/>
              </w:rPr>
              <w:t>비슷함</w:t>
            </w:r>
            <w:r w:rsidRPr="00112229">
              <w:rPr>
                <w:rFonts w:cs="Arial"/>
                <w:color w:val="000000" w:themeColor="text1"/>
              </w:rPr>
              <w:t>(p &gt; ~50%)</w:t>
            </w:r>
          </w:p>
          <w:p w14:paraId="2028B22A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 xml:space="preserve">"Possible" – </w:t>
            </w:r>
            <w:r w:rsidRPr="00112229">
              <w:rPr>
                <w:rFonts w:cs="Arial" w:hint="eastAsia"/>
                <w:color w:val="000000" w:themeColor="text1"/>
              </w:rPr>
              <w:t>가능하나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비슷하지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않음</w:t>
            </w:r>
            <w:r w:rsidRPr="00112229">
              <w:rPr>
                <w:rFonts w:cs="Arial"/>
                <w:color w:val="000000" w:themeColor="text1"/>
              </w:rPr>
              <w:t>(p ≤~50%)</w:t>
            </w:r>
          </w:p>
          <w:p w14:paraId="5447B313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 xml:space="preserve">"Unlikely" – </w:t>
            </w:r>
            <w:r w:rsidRPr="00112229">
              <w:rPr>
                <w:rFonts w:cs="Arial" w:hint="eastAsia"/>
                <w:color w:val="000000" w:themeColor="text1"/>
              </w:rPr>
              <w:t>사건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발생이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기대되지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않음</w:t>
            </w:r>
            <w:r w:rsidRPr="00112229">
              <w:rPr>
                <w:rFonts w:cs="Arial"/>
                <w:color w:val="000000" w:themeColor="text1"/>
              </w:rPr>
              <w:t>(p ~ 0)</w:t>
            </w:r>
          </w:p>
          <w:p w14:paraId="5DADB41F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 xml:space="preserve">"Unknown" – </w:t>
            </w:r>
            <w:r w:rsidRPr="00112229">
              <w:rPr>
                <w:rFonts w:cs="Arial" w:hint="eastAsia"/>
                <w:color w:val="000000" w:themeColor="text1"/>
              </w:rPr>
              <w:t>정확성이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떨어짐</w:t>
            </w:r>
          </w:p>
          <w:p w14:paraId="6BE3E964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3)</w:t>
            </w:r>
            <w:r w:rsidRPr="00112229">
              <w:rPr>
                <w:rFonts w:cs="Arial"/>
                <w:color w:val="000000" w:themeColor="text1"/>
              </w:rPr>
              <w:tab/>
              <w:t xml:space="preserve">CAP 1.0 </w:t>
            </w:r>
            <w:r w:rsidR="00E832C8">
              <w:rPr>
                <w:rFonts w:cs="Arial" w:hint="eastAsia"/>
                <w:color w:val="000000" w:themeColor="text1"/>
              </w:rPr>
              <w:t>프로토콜과</w:t>
            </w:r>
            <w:r w:rsidR="00E832C8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상호운용되는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값으로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t>“Very Likely”</w:t>
            </w:r>
            <w:r w:rsidRPr="00112229">
              <w:rPr>
                <w:rFonts w:cs="Arial" w:hint="eastAsia"/>
                <w:color w:val="000000" w:themeColor="text1"/>
              </w:rPr>
              <w:t>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값은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t xml:space="preserve">“Likely” </w:t>
            </w:r>
            <w:r w:rsidRPr="00112229">
              <w:rPr>
                <w:rFonts w:cs="Arial" w:hint="eastAsia"/>
                <w:color w:val="000000" w:themeColor="text1"/>
              </w:rPr>
              <w:t>값과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같은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것으로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다루어져야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된다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6BECCD40" w14:textId="77777777" w:rsidR="005A2540" w:rsidRPr="00112229" w:rsidRDefault="005A2540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112229" w:rsidRPr="001F2219" w14:paraId="64872230" w14:textId="77777777" w:rsidTr="00112229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8B0BE1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4F53ABDA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audience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7F4A070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BBC526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cap.alertInfo.audience.text</w:t>
            </w:r>
          </w:p>
        </w:tc>
      </w:tr>
      <w:tr w:rsidR="00112229" w:rsidRPr="001F2219" w14:paraId="273FE1D4" w14:textId="77777777" w:rsidTr="00112229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376E0B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857755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경보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의도된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청중을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나타내는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문자</w:t>
            </w:r>
          </w:p>
        </w:tc>
      </w:tr>
      <w:tr w:rsidR="00112229" w:rsidRPr="001F2219" w14:paraId="12904393" w14:textId="77777777" w:rsidTr="00112229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C755DC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35BC93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옵션</w:t>
            </w:r>
          </w:p>
        </w:tc>
      </w:tr>
      <w:tr w:rsidR="00112229" w:rsidRPr="001F2219" w14:paraId="4D8C5420" w14:textId="77777777" w:rsidTr="00112229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7D0EBB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AAFBD8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없음</w:t>
            </w:r>
          </w:p>
        </w:tc>
      </w:tr>
    </w:tbl>
    <w:p w14:paraId="1B84347B" w14:textId="77777777" w:rsidR="00112229" w:rsidRPr="00112229" w:rsidRDefault="00112229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112229" w:rsidRPr="001F2219" w14:paraId="5DC4276B" w14:textId="77777777" w:rsidTr="00112229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DE18E4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186DC43D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eventCode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60E10BB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A4B518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cap.alertInfo.event.code</w:t>
            </w:r>
          </w:p>
        </w:tc>
      </w:tr>
      <w:tr w:rsidR="00112229" w:rsidRPr="001F2219" w14:paraId="0FDC348C" w14:textId="77777777" w:rsidTr="00112229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291B92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1398DD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경보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유형을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식별하는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시스템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특정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코드</w:t>
            </w:r>
          </w:p>
        </w:tc>
      </w:tr>
      <w:tr w:rsidR="00112229" w:rsidRPr="001F2219" w14:paraId="1809A831" w14:textId="77777777" w:rsidTr="00112229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D8A5AC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585D8C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옵션</w:t>
            </w:r>
          </w:p>
        </w:tc>
      </w:tr>
      <w:tr w:rsidR="00112229" w:rsidRPr="001F2219" w14:paraId="2908D219" w14:textId="77777777" w:rsidTr="00112229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861B98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DD6E1C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1)</w:t>
            </w:r>
            <w:r w:rsidRPr="00112229">
              <w:rPr>
                <w:rFonts w:cs="Arial"/>
                <w:color w:val="000000" w:themeColor="text1"/>
              </w:rPr>
              <w:tab/>
            </w:r>
            <w:r w:rsidRPr="00112229">
              <w:rPr>
                <w:rFonts w:cs="Arial" w:hint="eastAsia"/>
                <w:color w:val="000000" w:themeColor="text1"/>
              </w:rPr>
              <w:t>다음의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포맷으로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구성되어</w:t>
            </w:r>
            <w:r w:rsidRPr="00112229">
              <w:rPr>
                <w:rFonts w:cs="Arial" w:hint="eastAsia"/>
                <w:color w:val="000000" w:themeColor="text1"/>
              </w:rPr>
              <w:t>,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유형을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위한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임의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시스템의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특정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코드</w:t>
            </w:r>
            <w:r w:rsidRPr="00112229">
              <w:rPr>
                <w:rFonts w:cs="Arial" w:hint="eastAsia"/>
                <w:color w:val="000000" w:themeColor="text1"/>
              </w:rPr>
              <w:t>:</w:t>
            </w:r>
          </w:p>
          <w:p w14:paraId="7DD6047B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>&lt;eventCode&gt;</w:t>
            </w:r>
          </w:p>
          <w:p w14:paraId="1676DA7F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>&lt;valueName&gt;valueName&lt;/valueName&gt;</w:t>
            </w:r>
          </w:p>
          <w:p w14:paraId="68A8FEB2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>&lt;value&gt;value&lt;/value&gt;</w:t>
            </w:r>
          </w:p>
          <w:p w14:paraId="363FD439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>&lt;/eventCode&gt;</w:t>
            </w:r>
          </w:p>
          <w:p w14:paraId="49BD5537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</w:r>
            <w:r w:rsidRPr="00112229">
              <w:rPr>
                <w:rFonts w:cs="Arial" w:hint="eastAsia"/>
                <w:color w:val="000000" w:themeColor="text1"/>
              </w:rPr>
              <w:t>여기서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t>“valueName”</w:t>
            </w:r>
            <w:r w:rsidRPr="00112229">
              <w:rPr>
                <w:rFonts w:cs="Arial" w:hint="eastAsia"/>
                <w:color w:val="000000" w:themeColor="text1"/>
              </w:rPr>
              <w:t>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컨텐츠는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사용자가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할당한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코드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영역에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하나의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문자열로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지정되고</w:t>
            </w:r>
            <w:r w:rsidRPr="00112229">
              <w:rPr>
                <w:rFonts w:cs="Arial" w:hint="eastAsia"/>
                <w:color w:val="000000" w:themeColor="text1"/>
              </w:rPr>
              <w:t>,</w:t>
            </w:r>
            <w:r w:rsidRPr="00112229">
              <w:rPr>
                <w:rFonts w:cs="Arial"/>
                <w:color w:val="000000" w:themeColor="text1"/>
              </w:rPr>
              <w:t xml:space="preserve"> “value”</w:t>
            </w:r>
            <w:r w:rsidRPr="00112229">
              <w:rPr>
                <w:rFonts w:cs="Arial" w:hint="eastAsia"/>
                <w:color w:val="000000" w:themeColor="text1"/>
              </w:rPr>
              <w:t>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컨텐츠는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자체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값</w:t>
            </w:r>
            <w:r w:rsidRPr="00112229">
              <w:rPr>
                <w:rFonts w:cs="Arial" w:hint="eastAsia"/>
                <w:color w:val="000000" w:themeColor="text1"/>
              </w:rPr>
              <w:t>(</w:t>
            </w:r>
            <w:r w:rsidRPr="00112229">
              <w:rPr>
                <w:rFonts w:cs="Arial" w:hint="eastAsia"/>
                <w:color w:val="000000" w:themeColor="text1"/>
              </w:rPr>
              <w:t>예로</w:t>
            </w:r>
            <w:r w:rsidRPr="00112229">
              <w:rPr>
                <w:rFonts w:cs="Arial" w:hint="eastAsia"/>
                <w:color w:val="000000" w:themeColor="text1"/>
              </w:rPr>
              <w:t>,</w:t>
            </w:r>
            <w:r w:rsidRPr="00112229">
              <w:rPr>
                <w:rFonts w:cs="Arial"/>
                <w:color w:val="000000" w:themeColor="text1"/>
              </w:rPr>
              <w:t xml:space="preserve"> valueName ="SAME" and value="CEM")</w:t>
            </w:r>
            <w:r w:rsidRPr="00112229">
              <w:rPr>
                <w:rFonts w:cs="Arial" w:hint="eastAsia"/>
                <w:color w:val="000000" w:themeColor="text1"/>
              </w:rPr>
              <w:t>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나타내는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하나의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문자열</w:t>
            </w:r>
            <w:r w:rsidRPr="00112229">
              <w:rPr>
                <w:rFonts w:cs="Arial" w:hint="eastAsia"/>
                <w:color w:val="000000" w:themeColor="text1"/>
              </w:rPr>
              <w:t>(</w:t>
            </w:r>
            <w:r w:rsidRPr="00112229">
              <w:rPr>
                <w:rFonts w:cs="Arial" w:hint="eastAsia"/>
                <w:color w:val="000000" w:themeColor="text1"/>
              </w:rPr>
              <w:t>숫자로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표현됨</w:t>
            </w:r>
            <w:r w:rsidRPr="00112229">
              <w:rPr>
                <w:rFonts w:cs="Arial" w:hint="eastAsia"/>
                <w:color w:val="000000" w:themeColor="text1"/>
              </w:rPr>
              <w:t>)</w:t>
            </w:r>
            <w:r w:rsidRPr="00112229">
              <w:rPr>
                <w:rFonts w:cs="Arial" w:hint="eastAsia"/>
                <w:color w:val="000000" w:themeColor="text1"/>
              </w:rPr>
              <w:t>이다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 </w:t>
            </w:r>
          </w:p>
          <w:p w14:paraId="7F7AF5E5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2)</w:t>
            </w:r>
            <w:r w:rsidRPr="00112229">
              <w:rPr>
                <w:rFonts w:cs="Arial"/>
                <w:color w:val="000000" w:themeColor="text1"/>
              </w:rPr>
              <w:tab/>
              <w:t>“</w:t>
            </w:r>
            <w:r w:rsidRPr="00112229">
              <w:rPr>
                <w:rFonts w:cs="Arial" w:hint="eastAsia"/>
                <w:color w:val="000000" w:themeColor="text1"/>
              </w:rPr>
              <w:t>valueName</w:t>
            </w:r>
            <w:r w:rsidRPr="00112229">
              <w:rPr>
                <w:rFonts w:cs="Arial"/>
                <w:color w:val="000000" w:themeColor="text1"/>
              </w:rPr>
              <w:t>”</w:t>
            </w:r>
            <w:r w:rsidRPr="00112229">
              <w:rPr>
                <w:rFonts w:cs="Arial" w:hint="eastAsia"/>
                <w:color w:val="000000" w:themeColor="text1"/>
              </w:rPr>
              <w:t>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값은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기간에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없이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모두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대문자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약어로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표현되어야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한다</w:t>
            </w:r>
            <w:r w:rsidRPr="00112229">
              <w:rPr>
                <w:rFonts w:cs="Arial" w:hint="eastAsia"/>
                <w:color w:val="000000" w:themeColor="text1"/>
              </w:rPr>
              <w:t>(</w:t>
            </w:r>
            <w:r w:rsidRPr="00112229">
              <w:rPr>
                <w:rFonts w:cs="Arial" w:hint="eastAsia"/>
                <w:color w:val="000000" w:themeColor="text1"/>
              </w:rPr>
              <w:t>예</w:t>
            </w:r>
            <w:r w:rsidRPr="00112229">
              <w:rPr>
                <w:rFonts w:cs="Arial" w:hint="eastAsia"/>
                <w:color w:val="000000" w:themeColor="text1"/>
              </w:rPr>
              <w:t>,</w:t>
            </w:r>
            <w:r w:rsidRPr="00112229">
              <w:rPr>
                <w:rFonts w:cs="Arial"/>
                <w:color w:val="000000" w:themeColor="text1"/>
              </w:rPr>
              <w:t xml:space="preserve"> SAME, FIPS, ZIP).</w:t>
            </w:r>
          </w:p>
          <w:p w14:paraId="2B384702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3)</w:t>
            </w:r>
            <w:r w:rsidRPr="00112229">
              <w:rPr>
                <w:rFonts w:cs="Arial"/>
                <w:color w:val="000000" w:themeColor="text1"/>
              </w:rPr>
              <w:tab/>
            </w:r>
            <w:r w:rsidRPr="00112229">
              <w:rPr>
                <w:rFonts w:cs="Arial" w:hint="eastAsia"/>
                <w:color w:val="000000" w:themeColor="text1"/>
              </w:rPr>
              <w:t>단일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t xml:space="preserve">&lt;info&gt; </w:t>
            </w:r>
            <w:r w:rsidRPr="00112229">
              <w:rPr>
                <w:rFonts w:cs="Arial" w:hint="eastAsia"/>
                <w:color w:val="000000" w:themeColor="text1"/>
              </w:rPr>
              <w:t>블록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내에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다수의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사례가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발생될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있다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5270CFAA" w14:textId="77777777" w:rsidR="00112229" w:rsidRPr="00112229" w:rsidRDefault="00112229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112229" w:rsidRPr="001F2219" w14:paraId="10422EB0" w14:textId="77777777" w:rsidTr="00112229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DB8AA4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1D62A646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effective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C918619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D24F8A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cap.alertInfo.effective.time</w:t>
            </w:r>
          </w:p>
        </w:tc>
      </w:tr>
      <w:tr w:rsidR="00112229" w:rsidRPr="001F2219" w14:paraId="0FE28937" w14:textId="77777777" w:rsidTr="00112229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05C956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09D94F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경보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정보의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효율적인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시간</w:t>
            </w:r>
          </w:p>
        </w:tc>
      </w:tr>
      <w:tr w:rsidR="00112229" w:rsidRPr="001F2219" w14:paraId="4847013B" w14:textId="77777777" w:rsidTr="00112229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B6AA79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B68CDD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112229" w:rsidRPr="001F2219" w14:paraId="5C519280" w14:textId="77777777" w:rsidTr="00112229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071F0E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3F4823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1)</w:t>
            </w:r>
            <w:r w:rsidRPr="00112229">
              <w:rPr>
                <w:rFonts w:cs="Arial"/>
                <w:color w:val="000000" w:themeColor="text1"/>
              </w:rPr>
              <w:tab/>
            </w:r>
            <w:r w:rsidRPr="00112229">
              <w:rPr>
                <w:rFonts w:cs="Arial" w:hint="eastAsia"/>
                <w:color w:val="000000" w:themeColor="text1"/>
              </w:rPr>
              <w:t>날짜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및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시간은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t xml:space="preserve">[dataTime] </w:t>
            </w:r>
            <w:r w:rsidRPr="00112229">
              <w:rPr>
                <w:rFonts w:cs="Arial" w:hint="eastAsia"/>
                <w:color w:val="000000" w:themeColor="text1"/>
              </w:rPr>
              <w:t>포맷에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나타내어야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한다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br/>
              <w:t>(e.g., "2002</w:t>
            </w:r>
            <w:r w:rsidRPr="00112229">
              <w:rPr>
                <w:rFonts w:cs="Arial"/>
                <w:color w:val="000000" w:themeColor="text1"/>
              </w:rPr>
              <w:noBreakHyphen/>
              <w:t>05</w:t>
            </w:r>
            <w:r w:rsidRPr="00112229">
              <w:rPr>
                <w:rFonts w:cs="Arial"/>
                <w:color w:val="000000" w:themeColor="text1"/>
              </w:rPr>
              <w:noBreakHyphen/>
              <w:t xml:space="preserve">24T16:49:00-07:00" for 24 May 2002 at 16:49 PDT). </w:t>
            </w:r>
          </w:p>
          <w:p w14:paraId="71BF1757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2)</w:t>
            </w:r>
            <w:r w:rsidRPr="00112229">
              <w:rPr>
                <w:rFonts w:cs="Arial"/>
                <w:color w:val="000000" w:themeColor="text1"/>
              </w:rPr>
              <w:tab/>
            </w:r>
            <w:r w:rsidR="00744C21" w:rsidRPr="00F22A68">
              <w:rPr>
                <w:rFonts w:cs="Arial" w:hint="eastAsia"/>
                <w:color w:val="000000" w:themeColor="text1"/>
              </w:rPr>
              <w:t>알파벳으로</w:t>
            </w:r>
            <w:r w:rsidR="00744C21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744C21" w:rsidRPr="00F22A68">
              <w:rPr>
                <w:rFonts w:cs="Arial" w:hint="eastAsia"/>
                <w:color w:val="000000" w:themeColor="text1"/>
              </w:rPr>
              <w:t>된</w:t>
            </w:r>
            <w:r w:rsidR="00744C21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744C21" w:rsidRPr="00F22A68">
              <w:rPr>
                <w:rFonts w:cs="Arial" w:hint="eastAsia"/>
                <w:color w:val="000000" w:themeColor="text1"/>
              </w:rPr>
              <w:t>표준시간대</w:t>
            </w:r>
            <w:r w:rsidR="00744C21">
              <w:rPr>
                <w:rFonts w:cs="Arial" w:hint="eastAsia"/>
                <w:color w:val="000000" w:themeColor="text1"/>
              </w:rPr>
              <w:t>를</w:t>
            </w:r>
            <w:r w:rsidR="00744C21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744C21">
              <w:rPr>
                <w:rFonts w:cs="Arial" w:hint="eastAsia"/>
                <w:color w:val="000000" w:themeColor="text1"/>
              </w:rPr>
              <w:t>사용</w:t>
            </w:r>
            <w:r w:rsidR="00744C21" w:rsidRPr="00F22A68">
              <w:rPr>
                <w:rFonts w:cs="Arial" w:hint="eastAsia"/>
                <w:color w:val="000000" w:themeColor="text1"/>
              </w:rPr>
              <w:t>하되</w:t>
            </w:r>
            <w:r w:rsidR="00744C21" w:rsidRPr="00F22A68">
              <w:rPr>
                <w:rFonts w:cs="Arial" w:hint="eastAsia"/>
                <w:color w:val="000000" w:themeColor="text1"/>
              </w:rPr>
              <w:t>,</w:t>
            </w:r>
            <w:r w:rsidR="00744C21" w:rsidRPr="00F22A68">
              <w:rPr>
                <w:rFonts w:cs="Arial"/>
                <w:color w:val="000000" w:themeColor="text1"/>
              </w:rPr>
              <w:t xml:space="preserve"> “Z” </w:t>
            </w:r>
            <w:r w:rsidR="00B566C5">
              <w:rPr>
                <w:rFonts w:cs="Arial" w:hint="eastAsia"/>
                <w:color w:val="000000" w:themeColor="text1"/>
              </w:rPr>
              <w:t>타임존은</w:t>
            </w:r>
            <w:r w:rsidR="00744C21">
              <w:rPr>
                <w:rFonts w:cs="Arial" w:hint="eastAsia"/>
                <w:color w:val="000000" w:themeColor="text1"/>
              </w:rPr>
              <w:t xml:space="preserve"> </w:t>
            </w:r>
            <w:r w:rsidR="00744C21" w:rsidRPr="00F22A68">
              <w:rPr>
                <w:rFonts w:cs="Arial" w:hint="eastAsia"/>
                <w:color w:val="000000" w:themeColor="text1"/>
              </w:rPr>
              <w:t>사용되지</w:t>
            </w:r>
            <w:r w:rsidR="00744C21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744C21">
              <w:rPr>
                <w:rFonts w:cs="Arial" w:hint="eastAsia"/>
                <w:color w:val="000000" w:themeColor="text1"/>
              </w:rPr>
              <w:t>말</w:t>
            </w:r>
            <w:r w:rsidR="00744C21" w:rsidRPr="00F22A68">
              <w:rPr>
                <w:rFonts w:cs="Arial" w:hint="eastAsia"/>
                <w:color w:val="000000" w:themeColor="text1"/>
              </w:rPr>
              <w:t>아야</w:t>
            </w:r>
            <w:r w:rsidR="00744C21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744C21" w:rsidRPr="00F22A68">
              <w:rPr>
                <w:rFonts w:cs="Arial" w:hint="eastAsia"/>
                <w:color w:val="000000" w:themeColor="text1"/>
              </w:rPr>
              <w:t>한다</w:t>
            </w:r>
            <w:r w:rsidR="00744C21" w:rsidRPr="00F22A68">
              <w:rPr>
                <w:rFonts w:cs="Arial" w:hint="eastAsia"/>
                <w:color w:val="000000" w:themeColor="text1"/>
              </w:rPr>
              <w:t>.</w:t>
            </w:r>
            <w:r w:rsidR="00744C21" w:rsidRPr="00F22A68">
              <w:rPr>
                <w:rFonts w:cs="Arial"/>
                <w:color w:val="000000" w:themeColor="text1"/>
              </w:rPr>
              <w:t xml:space="preserve"> UTC </w:t>
            </w:r>
            <w:r w:rsidR="00744C21" w:rsidRPr="00F22A68">
              <w:rPr>
                <w:rFonts w:cs="Arial" w:hint="eastAsia"/>
                <w:color w:val="000000" w:themeColor="text1"/>
              </w:rPr>
              <w:t>표준시간대는</w:t>
            </w:r>
            <w:r w:rsidR="00744C21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744C21" w:rsidRPr="00F22A68">
              <w:rPr>
                <w:rFonts w:cs="Arial"/>
                <w:color w:val="000000" w:themeColor="text1"/>
              </w:rPr>
              <w:t xml:space="preserve">"–00:00" or "+00:00" </w:t>
            </w:r>
            <w:r w:rsidR="00744C21" w:rsidRPr="00F22A68">
              <w:rPr>
                <w:rFonts w:cs="Arial" w:hint="eastAsia"/>
                <w:color w:val="000000" w:themeColor="text1"/>
              </w:rPr>
              <w:t>표현되어야</w:t>
            </w:r>
            <w:r w:rsidR="00744C21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744C21" w:rsidRPr="00F22A68">
              <w:rPr>
                <w:rFonts w:cs="Arial" w:hint="eastAsia"/>
                <w:color w:val="000000" w:themeColor="text1"/>
              </w:rPr>
              <w:t>한다</w:t>
            </w:r>
            <w:r w:rsidR="00744C21" w:rsidRPr="00F22A68">
              <w:rPr>
                <w:rFonts w:cs="Arial" w:hint="eastAsia"/>
                <w:color w:val="000000" w:themeColor="text1"/>
              </w:rPr>
              <w:t>.</w:t>
            </w:r>
          </w:p>
          <w:p w14:paraId="4AEF6063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3)</w:t>
            </w:r>
            <w:r w:rsidRPr="00112229">
              <w:rPr>
                <w:rFonts w:cs="Arial"/>
                <w:color w:val="000000" w:themeColor="text1"/>
              </w:rPr>
              <w:tab/>
            </w:r>
            <w:r w:rsidRPr="00112229">
              <w:rPr>
                <w:rFonts w:cs="Arial" w:hint="eastAsia"/>
                <w:color w:val="000000" w:themeColor="text1"/>
              </w:rPr>
              <w:t>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항목이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포함되지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않는다면</w:t>
            </w:r>
            <w:r w:rsidRPr="00112229">
              <w:rPr>
                <w:rFonts w:cs="Arial" w:hint="eastAsia"/>
                <w:color w:val="000000" w:themeColor="text1"/>
              </w:rPr>
              <w:t>,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효율적인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시간은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t xml:space="preserve">&lt;sent&gt; </w:t>
            </w:r>
            <w:r w:rsidRPr="00112229">
              <w:rPr>
                <w:rFonts w:cs="Arial" w:hint="eastAsia"/>
                <w:color w:val="000000" w:themeColor="text1"/>
              </w:rPr>
              <w:t>내에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동일하다고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가정되어야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한다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406E1EDA" w14:textId="77777777" w:rsidR="00112229" w:rsidRPr="00112229" w:rsidRDefault="00112229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112229" w:rsidRPr="001F2219" w14:paraId="21928477" w14:textId="77777777" w:rsidTr="00112229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A26FAE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01A341ED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onset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F24E129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DEC759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cap.alertInfo.onset.time</w:t>
            </w:r>
          </w:p>
        </w:tc>
      </w:tr>
      <w:tr w:rsidR="00112229" w:rsidRPr="001F2219" w14:paraId="0AC5467F" w14:textId="77777777" w:rsidTr="00112229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F088B3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B8E8BD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경보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주요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시작이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예측되는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시간</w:t>
            </w:r>
          </w:p>
        </w:tc>
      </w:tr>
      <w:tr w:rsidR="00112229" w:rsidRPr="001F2219" w14:paraId="6EF641E2" w14:textId="77777777" w:rsidTr="00112229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E3394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7DA381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112229" w:rsidRPr="001F2219" w14:paraId="40F5334E" w14:textId="77777777" w:rsidTr="00112229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4A79E1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329F01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1)</w:t>
            </w:r>
            <w:r w:rsidRPr="00112229">
              <w:rPr>
                <w:rFonts w:cs="Arial"/>
                <w:color w:val="000000" w:themeColor="text1"/>
              </w:rPr>
              <w:tab/>
            </w:r>
            <w:r w:rsidRPr="00112229">
              <w:rPr>
                <w:rFonts w:cs="Arial" w:hint="eastAsia"/>
                <w:color w:val="000000" w:themeColor="text1"/>
              </w:rPr>
              <w:t>날짜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및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시간은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t xml:space="preserve">[dateTime] </w:t>
            </w:r>
            <w:r w:rsidRPr="00112229">
              <w:rPr>
                <w:rFonts w:cs="Arial" w:hint="eastAsia"/>
                <w:color w:val="000000" w:themeColor="text1"/>
              </w:rPr>
              <w:t>포맷에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나타내어야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한다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br/>
              <w:t>(e.g., "2002</w:t>
            </w:r>
            <w:r w:rsidRPr="00112229">
              <w:rPr>
                <w:rFonts w:cs="Arial"/>
                <w:color w:val="000000" w:themeColor="text1"/>
              </w:rPr>
              <w:noBreakHyphen/>
              <w:t>05</w:t>
            </w:r>
            <w:r w:rsidRPr="00112229">
              <w:rPr>
                <w:rFonts w:cs="Arial"/>
                <w:color w:val="000000" w:themeColor="text1"/>
              </w:rPr>
              <w:noBreakHyphen/>
              <w:t>24T16:49:00-07:00" for 24 May 2002 at 16:49 PDT).</w:t>
            </w:r>
          </w:p>
          <w:p w14:paraId="1D0AC35B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2)</w:t>
            </w:r>
            <w:r w:rsidRPr="00112229">
              <w:rPr>
                <w:rFonts w:cs="Arial"/>
                <w:color w:val="000000" w:themeColor="text1"/>
              </w:rPr>
              <w:tab/>
            </w:r>
            <w:r w:rsidR="00B566C5" w:rsidRPr="00F22A68">
              <w:rPr>
                <w:rFonts w:cs="Arial" w:hint="eastAsia"/>
                <w:color w:val="000000" w:themeColor="text1"/>
              </w:rPr>
              <w:t>알파벳으로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된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표준시간대</w:t>
            </w:r>
            <w:r w:rsidR="00B566C5">
              <w:rPr>
                <w:rFonts w:cs="Arial" w:hint="eastAsia"/>
                <w:color w:val="000000" w:themeColor="text1"/>
              </w:rPr>
              <w:t>를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>
              <w:rPr>
                <w:rFonts w:cs="Arial" w:hint="eastAsia"/>
                <w:color w:val="000000" w:themeColor="text1"/>
              </w:rPr>
              <w:t>사용</w:t>
            </w:r>
            <w:r w:rsidR="00B566C5" w:rsidRPr="00F22A68">
              <w:rPr>
                <w:rFonts w:cs="Arial" w:hint="eastAsia"/>
                <w:color w:val="000000" w:themeColor="text1"/>
              </w:rPr>
              <w:t>하되</w:t>
            </w:r>
            <w:r w:rsidR="00B566C5" w:rsidRPr="00F22A68">
              <w:rPr>
                <w:rFonts w:cs="Arial" w:hint="eastAsia"/>
                <w:color w:val="000000" w:themeColor="text1"/>
              </w:rPr>
              <w:t>,</w:t>
            </w:r>
            <w:r w:rsidR="00B566C5" w:rsidRPr="00F22A68">
              <w:rPr>
                <w:rFonts w:cs="Arial"/>
                <w:color w:val="000000" w:themeColor="text1"/>
              </w:rPr>
              <w:t xml:space="preserve"> “Z” </w:t>
            </w:r>
            <w:r w:rsidR="00B566C5">
              <w:rPr>
                <w:rFonts w:cs="Arial" w:hint="eastAsia"/>
                <w:color w:val="000000" w:themeColor="text1"/>
              </w:rPr>
              <w:t>타임존은</w:t>
            </w:r>
            <w:r w:rsidR="00B566C5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사용되지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>
              <w:rPr>
                <w:rFonts w:cs="Arial" w:hint="eastAsia"/>
                <w:color w:val="000000" w:themeColor="text1"/>
              </w:rPr>
              <w:t>말</w:t>
            </w:r>
            <w:r w:rsidR="00B566C5" w:rsidRPr="00F22A68">
              <w:rPr>
                <w:rFonts w:cs="Arial" w:hint="eastAsia"/>
                <w:color w:val="000000" w:themeColor="text1"/>
              </w:rPr>
              <w:t>아야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한다</w:t>
            </w:r>
            <w:r w:rsidR="00B566C5" w:rsidRPr="00F22A68">
              <w:rPr>
                <w:rFonts w:cs="Arial" w:hint="eastAsia"/>
                <w:color w:val="000000" w:themeColor="text1"/>
              </w:rPr>
              <w:t>.</w:t>
            </w:r>
            <w:r w:rsidR="00B566C5" w:rsidRPr="00F22A68">
              <w:rPr>
                <w:rFonts w:cs="Arial"/>
                <w:color w:val="000000" w:themeColor="text1"/>
              </w:rPr>
              <w:t xml:space="preserve"> UTC </w:t>
            </w:r>
            <w:r w:rsidR="00B566C5" w:rsidRPr="00F22A68">
              <w:rPr>
                <w:rFonts w:cs="Arial" w:hint="eastAsia"/>
                <w:color w:val="000000" w:themeColor="text1"/>
              </w:rPr>
              <w:t>표준시간대는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/>
                <w:color w:val="000000" w:themeColor="text1"/>
              </w:rPr>
              <w:t xml:space="preserve">"–00:00" or "+00:00" </w:t>
            </w:r>
            <w:r w:rsidR="00B566C5" w:rsidRPr="00F22A68">
              <w:rPr>
                <w:rFonts w:cs="Arial" w:hint="eastAsia"/>
                <w:color w:val="000000" w:themeColor="text1"/>
              </w:rPr>
              <w:t>표현되어야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한다</w:t>
            </w:r>
            <w:r w:rsidR="00B566C5" w:rsidRPr="00F22A68">
              <w:rPr>
                <w:rFonts w:cs="Arial" w:hint="eastAsia"/>
                <w:color w:val="000000" w:themeColor="text1"/>
              </w:rPr>
              <w:t>.</w:t>
            </w:r>
          </w:p>
        </w:tc>
      </w:tr>
    </w:tbl>
    <w:p w14:paraId="19BE087C" w14:textId="77777777" w:rsidR="005A2540" w:rsidRPr="00112229" w:rsidRDefault="005A2540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112229" w:rsidRPr="001F2219" w14:paraId="122E9685" w14:textId="77777777" w:rsidTr="003C0CC7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84C06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14:paraId="186946E4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expires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</w:tcPr>
          <w:p w14:paraId="19D161F6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10A7D8A3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cap.alertInfo.expires.time</w:t>
            </w:r>
          </w:p>
        </w:tc>
      </w:tr>
      <w:tr w:rsidR="00112229" w:rsidRPr="001F2219" w14:paraId="5E9E692D" w14:textId="77777777" w:rsidTr="003C0CC7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5133BA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63A1E04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경보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정보에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대한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유효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시간</w:t>
            </w:r>
          </w:p>
        </w:tc>
      </w:tr>
      <w:tr w:rsidR="00112229" w:rsidRPr="001F2219" w14:paraId="3D0AFD20" w14:textId="77777777" w:rsidTr="003C0CC7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35C87F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059B894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112229" w:rsidRPr="001F2219" w14:paraId="27009C02" w14:textId="77777777" w:rsidTr="003C0CC7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9D9C19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E7A655D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1)</w:t>
            </w:r>
            <w:r w:rsidRPr="00112229">
              <w:rPr>
                <w:rFonts w:cs="Arial"/>
                <w:color w:val="000000" w:themeColor="text1"/>
              </w:rPr>
              <w:tab/>
            </w:r>
            <w:r w:rsidRPr="00112229">
              <w:rPr>
                <w:rFonts w:cs="Arial" w:hint="eastAsia"/>
                <w:color w:val="000000" w:themeColor="text1"/>
              </w:rPr>
              <w:t>날짜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및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시간은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t xml:space="preserve">[dataTime] </w:t>
            </w:r>
            <w:r w:rsidRPr="00112229">
              <w:rPr>
                <w:rFonts w:cs="Arial" w:hint="eastAsia"/>
                <w:color w:val="000000" w:themeColor="text1"/>
              </w:rPr>
              <w:t>포맷으로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표현되어야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한다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br/>
              <w:t>(e.g., "2002</w:t>
            </w:r>
            <w:r w:rsidRPr="00112229">
              <w:rPr>
                <w:rFonts w:cs="Arial"/>
                <w:color w:val="000000" w:themeColor="text1"/>
              </w:rPr>
              <w:noBreakHyphen/>
              <w:t>05</w:t>
            </w:r>
            <w:r w:rsidRPr="00112229">
              <w:rPr>
                <w:rFonts w:cs="Arial"/>
                <w:color w:val="000000" w:themeColor="text1"/>
              </w:rPr>
              <w:noBreakHyphen/>
              <w:t>24T16:49:00-07:00" for 24 May 2002 at 16:49 PDT).</w:t>
            </w:r>
          </w:p>
          <w:p w14:paraId="188F8B69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2)</w:t>
            </w:r>
            <w:r w:rsidRPr="00112229">
              <w:rPr>
                <w:rFonts w:cs="Arial"/>
                <w:color w:val="000000" w:themeColor="text1"/>
              </w:rPr>
              <w:tab/>
            </w:r>
            <w:r w:rsidR="00B566C5" w:rsidRPr="00F22A68">
              <w:rPr>
                <w:rFonts w:cs="Arial" w:hint="eastAsia"/>
                <w:color w:val="000000" w:themeColor="text1"/>
              </w:rPr>
              <w:t>알파벳으로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된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표준시간대</w:t>
            </w:r>
            <w:r w:rsidR="00B566C5">
              <w:rPr>
                <w:rFonts w:cs="Arial" w:hint="eastAsia"/>
                <w:color w:val="000000" w:themeColor="text1"/>
              </w:rPr>
              <w:t>를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>
              <w:rPr>
                <w:rFonts w:cs="Arial" w:hint="eastAsia"/>
                <w:color w:val="000000" w:themeColor="text1"/>
              </w:rPr>
              <w:t>사용</w:t>
            </w:r>
            <w:r w:rsidR="00B566C5" w:rsidRPr="00F22A68">
              <w:rPr>
                <w:rFonts w:cs="Arial" w:hint="eastAsia"/>
                <w:color w:val="000000" w:themeColor="text1"/>
              </w:rPr>
              <w:t>하되</w:t>
            </w:r>
            <w:r w:rsidR="00B566C5" w:rsidRPr="00F22A68">
              <w:rPr>
                <w:rFonts w:cs="Arial" w:hint="eastAsia"/>
                <w:color w:val="000000" w:themeColor="text1"/>
              </w:rPr>
              <w:t>,</w:t>
            </w:r>
            <w:r w:rsidR="00B566C5" w:rsidRPr="00F22A68">
              <w:rPr>
                <w:rFonts w:cs="Arial"/>
                <w:color w:val="000000" w:themeColor="text1"/>
              </w:rPr>
              <w:t xml:space="preserve"> “Z” </w:t>
            </w:r>
            <w:r w:rsidR="00B566C5">
              <w:rPr>
                <w:rFonts w:cs="Arial" w:hint="eastAsia"/>
                <w:color w:val="000000" w:themeColor="text1"/>
              </w:rPr>
              <w:t>타임존은</w:t>
            </w:r>
            <w:r w:rsidR="00B566C5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사용되지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>
              <w:rPr>
                <w:rFonts w:cs="Arial" w:hint="eastAsia"/>
                <w:color w:val="000000" w:themeColor="text1"/>
              </w:rPr>
              <w:t>말</w:t>
            </w:r>
            <w:r w:rsidR="00B566C5" w:rsidRPr="00F22A68">
              <w:rPr>
                <w:rFonts w:cs="Arial" w:hint="eastAsia"/>
                <w:color w:val="000000" w:themeColor="text1"/>
              </w:rPr>
              <w:t>아야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한다</w:t>
            </w:r>
            <w:r w:rsidR="00B566C5" w:rsidRPr="00F22A68">
              <w:rPr>
                <w:rFonts w:cs="Arial" w:hint="eastAsia"/>
                <w:color w:val="000000" w:themeColor="text1"/>
              </w:rPr>
              <w:t>.</w:t>
            </w:r>
            <w:r w:rsidR="00B566C5" w:rsidRPr="00F22A68">
              <w:rPr>
                <w:rFonts w:cs="Arial"/>
                <w:color w:val="000000" w:themeColor="text1"/>
              </w:rPr>
              <w:t xml:space="preserve"> UTC </w:t>
            </w:r>
            <w:r w:rsidR="00B566C5" w:rsidRPr="00F22A68">
              <w:rPr>
                <w:rFonts w:cs="Arial" w:hint="eastAsia"/>
                <w:color w:val="000000" w:themeColor="text1"/>
              </w:rPr>
              <w:t>표준시간대는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/>
                <w:color w:val="000000" w:themeColor="text1"/>
              </w:rPr>
              <w:t xml:space="preserve">"–00:00" or "+00:00" </w:t>
            </w:r>
            <w:r w:rsidR="00B566C5" w:rsidRPr="00F22A68">
              <w:rPr>
                <w:rFonts w:cs="Arial" w:hint="eastAsia"/>
                <w:color w:val="000000" w:themeColor="text1"/>
              </w:rPr>
              <w:t>표현되어야</w:t>
            </w:r>
            <w:r w:rsidR="00B566C5" w:rsidRPr="00F22A68">
              <w:rPr>
                <w:rFonts w:cs="Arial" w:hint="eastAsia"/>
                <w:color w:val="000000" w:themeColor="text1"/>
              </w:rPr>
              <w:t xml:space="preserve"> </w:t>
            </w:r>
            <w:r w:rsidR="00B566C5" w:rsidRPr="00F22A68">
              <w:rPr>
                <w:rFonts w:cs="Arial" w:hint="eastAsia"/>
                <w:color w:val="000000" w:themeColor="text1"/>
              </w:rPr>
              <w:t>한다</w:t>
            </w:r>
            <w:r w:rsidR="00B566C5" w:rsidRPr="00F22A68">
              <w:rPr>
                <w:rFonts w:cs="Arial" w:hint="eastAsia"/>
                <w:color w:val="000000" w:themeColor="text1"/>
              </w:rPr>
              <w:t>.</w:t>
            </w:r>
          </w:p>
          <w:p w14:paraId="55E400D4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 xml:space="preserve">3) </w:t>
            </w:r>
            <w:r w:rsidRPr="00112229">
              <w:rPr>
                <w:rFonts w:cs="Arial" w:hint="eastAsia"/>
                <w:color w:val="000000" w:themeColor="text1"/>
              </w:rPr>
              <w:t>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항목이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제공되지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않는다면</w:t>
            </w:r>
            <w:r w:rsidRPr="00112229">
              <w:rPr>
                <w:rFonts w:cs="Arial" w:hint="eastAsia"/>
                <w:color w:val="000000" w:themeColor="text1"/>
              </w:rPr>
              <w:t>,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각각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수신자는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효율성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기간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설정을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자유롭게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설정할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있다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5D6DCE25" w14:textId="77777777" w:rsidR="005A2540" w:rsidRPr="00112229" w:rsidRDefault="005A2540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112229" w:rsidRPr="001F2219" w14:paraId="42A6F5C3" w14:textId="77777777" w:rsidTr="00112229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8A3DFA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4A78862C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senderName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CC02479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43EB4E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cap.alertInfo.sender.name</w:t>
            </w:r>
          </w:p>
        </w:tc>
      </w:tr>
      <w:tr w:rsidR="00112229" w:rsidRPr="001F2219" w14:paraId="7FC6938A" w14:textId="77777777" w:rsidTr="00112229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2F1F4C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D057D7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경보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생성자를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명치화하는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문자</w:t>
            </w:r>
          </w:p>
        </w:tc>
      </w:tr>
      <w:tr w:rsidR="00112229" w:rsidRPr="001F2219" w14:paraId="11965777" w14:textId="77777777" w:rsidTr="00112229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171D6E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D0C806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112229" w:rsidRPr="001F2219" w14:paraId="503FD171" w14:textId="77777777" w:rsidTr="00112229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A623B9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B56065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경보를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발행한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기관이나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조직에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대해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사람이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읽을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있는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명칭</w:t>
            </w:r>
          </w:p>
        </w:tc>
      </w:tr>
    </w:tbl>
    <w:p w14:paraId="3B52B238" w14:textId="77777777" w:rsidR="00112229" w:rsidRPr="00112229" w:rsidRDefault="00112229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112229" w:rsidRPr="001F2219" w14:paraId="2FE6FAAB" w14:textId="77777777" w:rsidTr="00112229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8BE3D6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07B06C40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headline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6358F1F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C050C3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cap.alertInfo.headline.text</w:t>
            </w:r>
          </w:p>
        </w:tc>
      </w:tr>
      <w:tr w:rsidR="00112229" w:rsidRPr="001F2219" w14:paraId="35038CB9" w14:textId="77777777" w:rsidTr="00112229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2B43F1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DA5BE0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경보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제목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문자</w:t>
            </w:r>
          </w:p>
        </w:tc>
      </w:tr>
      <w:tr w:rsidR="00112229" w:rsidRPr="001F2219" w14:paraId="14AFF8C3" w14:textId="77777777" w:rsidTr="00112229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3A61B5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C3480D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112229" w:rsidRPr="001F2219" w14:paraId="400F0DC5" w14:textId="77777777" w:rsidTr="00112229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E702BE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610BD0" w14:textId="77777777" w:rsidR="00112229" w:rsidRPr="009D62BE" w:rsidRDefault="00112229" w:rsidP="00E832C8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간단히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사람이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="00E832C8">
              <w:rPr>
                <w:rFonts w:cs="Arial" w:hint="eastAsia"/>
                <w:color w:val="000000" w:themeColor="text1"/>
              </w:rPr>
              <w:t>읽</w:t>
            </w:r>
            <w:r w:rsidRPr="00112229">
              <w:rPr>
                <w:rFonts w:cs="Arial" w:hint="eastAsia"/>
                <w:color w:val="000000" w:themeColor="text1"/>
              </w:rPr>
              <w:t>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있는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제목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일부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디스플레이</w:t>
            </w:r>
            <w:r w:rsidRPr="00112229">
              <w:rPr>
                <w:rFonts w:cs="Arial" w:hint="eastAsia"/>
                <w:color w:val="000000" w:themeColor="text1"/>
              </w:rPr>
              <w:t>(</w:t>
            </w:r>
            <w:r w:rsidRPr="00112229">
              <w:rPr>
                <w:rFonts w:cs="Arial" w:hint="eastAsia"/>
                <w:color w:val="000000" w:themeColor="text1"/>
              </w:rPr>
              <w:t>예</w:t>
            </w:r>
            <w:r w:rsidR="00E832C8">
              <w:rPr>
                <w:rFonts w:cs="Arial" w:hint="eastAsia"/>
                <w:color w:val="000000" w:themeColor="text1"/>
              </w:rPr>
              <w:t>로</w:t>
            </w:r>
            <w:r w:rsidRPr="00112229">
              <w:rPr>
                <w:rFonts w:cs="Arial" w:hint="eastAsia"/>
                <w:color w:val="000000" w:themeColor="text1"/>
              </w:rPr>
              <w:t>,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단문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서비스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기기</w:t>
            </w:r>
            <w:r w:rsidRPr="00112229">
              <w:rPr>
                <w:rFonts w:cs="Arial" w:hint="eastAsia"/>
                <w:color w:val="000000" w:themeColor="text1"/>
              </w:rPr>
              <w:t>)</w:t>
            </w:r>
            <w:r w:rsidRPr="00112229">
              <w:rPr>
                <w:rFonts w:cs="Arial" w:hint="eastAsia"/>
                <w:color w:val="000000" w:themeColor="text1"/>
              </w:rPr>
              <w:t>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단지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제목만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표기될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있다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따라서</w:t>
            </w:r>
            <w:r w:rsidRPr="00112229">
              <w:rPr>
                <w:rFonts w:cs="Arial" w:hint="eastAsia"/>
                <w:color w:val="000000" w:themeColor="text1"/>
              </w:rPr>
              <w:t>,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제목은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간단하게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표기되지만</w:t>
            </w:r>
            <w:r w:rsidRPr="00112229">
              <w:rPr>
                <w:rFonts w:cs="Arial" w:hint="eastAsia"/>
                <w:color w:val="000000" w:themeColor="text1"/>
              </w:rPr>
              <w:t>,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가능한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행동이나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지시가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전달되도록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만들어져야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된다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160</w:t>
            </w:r>
            <w:r w:rsidRPr="00112229">
              <w:rPr>
                <w:rFonts w:cs="Arial" w:hint="eastAsia"/>
                <w:color w:val="000000" w:themeColor="text1"/>
              </w:rPr>
              <w:t>개의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문자들</w:t>
            </w:r>
            <w:r w:rsidR="00E832C8">
              <w:rPr>
                <w:rFonts w:cs="Arial" w:hint="eastAsia"/>
                <w:color w:val="000000" w:themeColor="text1"/>
              </w:rPr>
              <w:t>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제한된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제목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길이를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위</w:t>
            </w:r>
            <w:r w:rsidR="00E832C8">
              <w:rPr>
                <w:rFonts w:cs="Arial" w:hint="eastAsia"/>
                <w:color w:val="000000" w:themeColor="text1"/>
              </w:rPr>
              <w:t>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유용하게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사용된다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1C9004ED" w14:textId="77777777" w:rsidR="00112229" w:rsidRPr="00112229" w:rsidRDefault="00112229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112229" w:rsidRPr="001F2219" w14:paraId="1782F99D" w14:textId="77777777" w:rsidTr="00112229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19C114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6310F2F5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description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C4580EA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6F57AB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cap.alertInfo.description.text</w:t>
            </w:r>
          </w:p>
        </w:tc>
      </w:tr>
      <w:tr w:rsidR="00112229" w:rsidRPr="001F2219" w14:paraId="4F107A65" w14:textId="77777777" w:rsidTr="00112229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AEC23F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5EA5EE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경보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주요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사건을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나타내는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문자</w:t>
            </w:r>
          </w:p>
        </w:tc>
      </w:tr>
      <w:tr w:rsidR="00112229" w:rsidRPr="001F2219" w14:paraId="67DFFBE4" w14:textId="77777777" w:rsidTr="00112229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3453DA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19FE5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112229" w:rsidRPr="001F2219" w14:paraId="42411745" w14:textId="77777777" w:rsidTr="00112229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CF42A8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3CDEEE" w14:textId="77777777" w:rsidR="00112229" w:rsidRPr="009D62BE" w:rsidRDefault="00112229" w:rsidP="00E832C8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위험상황이나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사건에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대해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사람이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읽을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있는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확장된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기술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내용</w:t>
            </w:r>
            <w:r w:rsidR="00E832C8">
              <w:rPr>
                <w:rFonts w:cs="Arial" w:hint="eastAsia"/>
                <w:color w:val="000000" w:themeColor="text1"/>
              </w:rPr>
              <w:t>이다</w:t>
            </w:r>
            <w:r w:rsidR="00E832C8">
              <w:rPr>
                <w:rFonts w:cs="Arial" w:hint="eastAsia"/>
                <w:color w:val="000000" w:themeColor="text1"/>
              </w:rPr>
              <w:t xml:space="preserve">. </w:t>
            </w:r>
          </w:p>
        </w:tc>
      </w:tr>
    </w:tbl>
    <w:p w14:paraId="56267E7E" w14:textId="77777777" w:rsidR="00112229" w:rsidRPr="00112229" w:rsidRDefault="00112229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112229" w:rsidRPr="001F2219" w14:paraId="4DF91288" w14:textId="77777777" w:rsidTr="00112229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CF8C1B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3E3EA39A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instruction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41722D7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A0480F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cap.alertInfo.instruction.text</w:t>
            </w:r>
          </w:p>
        </w:tc>
      </w:tr>
      <w:tr w:rsidR="00112229" w:rsidRPr="001F2219" w14:paraId="5507D385" w14:textId="77777777" w:rsidTr="00112229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48D640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505633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경보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수신자에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의해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취해야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되는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권고된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행동을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기술하는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문자</w:t>
            </w:r>
          </w:p>
        </w:tc>
      </w:tr>
      <w:tr w:rsidR="00112229" w:rsidRPr="001F2219" w14:paraId="2F142818" w14:textId="77777777" w:rsidTr="00112229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4A6BDC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8A8E5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112229" w:rsidRPr="001F2219" w14:paraId="1782BD28" w14:textId="77777777" w:rsidTr="00112229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52DE76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2D221F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대상된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수신자에게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사람이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읽을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있는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확장된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명령</w:t>
            </w:r>
            <w:r w:rsidRPr="00112229">
              <w:rPr>
                <w:rFonts w:cs="Arial" w:hint="eastAsia"/>
                <w:color w:val="000000" w:themeColor="text1"/>
              </w:rPr>
              <w:t xml:space="preserve"> (</w:t>
            </w:r>
            <w:r w:rsidRPr="00112229">
              <w:rPr>
                <w:rFonts w:cs="Arial" w:hint="eastAsia"/>
                <w:color w:val="000000" w:themeColor="text1"/>
              </w:rPr>
              <w:t>만약</w:t>
            </w:r>
            <w:r w:rsidRPr="00112229">
              <w:rPr>
                <w:rFonts w:cs="Arial" w:hint="eastAsia"/>
                <w:color w:val="000000" w:themeColor="text1"/>
              </w:rPr>
              <w:t>,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서로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다른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명령이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다른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사람들에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전달하고자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할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경우</w:t>
            </w:r>
            <w:r w:rsidRPr="00112229">
              <w:rPr>
                <w:rFonts w:cs="Arial" w:hint="eastAsia"/>
                <w:color w:val="000000" w:themeColor="text1"/>
              </w:rPr>
              <w:t>,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다수의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t xml:space="preserve">&lt;info&gt; </w:t>
            </w:r>
            <w:r w:rsidRPr="00112229">
              <w:rPr>
                <w:rFonts w:cs="Arial" w:hint="eastAsia"/>
                <w:color w:val="000000" w:themeColor="text1"/>
              </w:rPr>
              <w:t>블록을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사용해서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표현해야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한다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)</w:t>
            </w:r>
          </w:p>
        </w:tc>
      </w:tr>
    </w:tbl>
    <w:p w14:paraId="0D9F5C5C" w14:textId="77777777" w:rsidR="00112229" w:rsidRPr="00112229" w:rsidRDefault="00112229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112229" w:rsidRPr="001F2219" w14:paraId="7545623E" w14:textId="77777777" w:rsidTr="00112229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A6EB12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5F94ED79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web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F673649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9A8DF8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cap.alertInfo.information. identifier</w:t>
            </w:r>
          </w:p>
        </w:tc>
      </w:tr>
      <w:tr w:rsidR="00112229" w:rsidRPr="001F2219" w14:paraId="0F932940" w14:textId="77777777" w:rsidTr="00112229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D6EE19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78D514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경보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연관된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추가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정보에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대한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하이퍼링크의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식별자</w:t>
            </w:r>
          </w:p>
        </w:tc>
      </w:tr>
      <w:tr w:rsidR="00112229" w:rsidRPr="001F2219" w14:paraId="2A11F4F1" w14:textId="77777777" w:rsidTr="00112229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A24396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0781F9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112229" w:rsidRPr="001F2219" w14:paraId="29D5FE69" w14:textId="77777777" w:rsidTr="00112229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EE7FF8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B00C56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경보와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관련된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참고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정보나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추가적인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다른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문자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자원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혹은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t xml:space="preserve">HTML </w:t>
            </w:r>
            <w:r w:rsidRPr="00112229">
              <w:rPr>
                <w:rFonts w:cs="Arial" w:hint="eastAsia"/>
                <w:color w:val="000000" w:themeColor="text1"/>
              </w:rPr>
              <w:t>페이지를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위한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전체적인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t xml:space="preserve">URI </w:t>
            </w:r>
            <w:r w:rsidRPr="00112229">
              <w:rPr>
                <w:rFonts w:cs="Arial" w:hint="eastAsia"/>
                <w:color w:val="000000" w:themeColor="text1"/>
              </w:rPr>
              <w:t>정보</w:t>
            </w:r>
          </w:p>
        </w:tc>
      </w:tr>
    </w:tbl>
    <w:p w14:paraId="118DBA58" w14:textId="77777777" w:rsidR="00112229" w:rsidRPr="00112229" w:rsidRDefault="00112229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112229" w:rsidRPr="001F2219" w14:paraId="512D342E" w14:textId="77777777" w:rsidTr="00112229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327E4A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7D2398D2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contact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9AABC7B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0D8ED5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cap.alertInfo.contact.text</w:t>
            </w:r>
          </w:p>
        </w:tc>
      </w:tr>
      <w:tr w:rsidR="00112229" w:rsidRPr="001F2219" w14:paraId="742C8A0D" w14:textId="77777777" w:rsidTr="00112229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37A865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4402CF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경보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확인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및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후속조치를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위한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연락처를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나타내는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문자</w:t>
            </w:r>
          </w:p>
        </w:tc>
      </w:tr>
      <w:tr w:rsidR="00112229" w:rsidRPr="001F2219" w14:paraId="7A41200E" w14:textId="77777777" w:rsidTr="00112229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B9002B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485DBE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112229" w:rsidRPr="001F2219" w14:paraId="2315BA04" w14:textId="77777777" w:rsidTr="00112229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77B7B7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CFC06C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없음</w:t>
            </w:r>
          </w:p>
        </w:tc>
      </w:tr>
    </w:tbl>
    <w:p w14:paraId="138DE992" w14:textId="77777777" w:rsidR="00112229" w:rsidRPr="00112229" w:rsidRDefault="00112229" w:rsidP="00CF3000">
      <w:pPr>
        <w:rPr>
          <w:rFonts w:cs="Arial"/>
          <w:color w:val="000000" w:themeColor="text1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1425"/>
        <w:gridCol w:w="3604"/>
        <w:gridCol w:w="2643"/>
      </w:tblGrid>
      <w:tr w:rsidR="00112229" w:rsidRPr="001F2219" w14:paraId="43E73C0E" w14:textId="77777777" w:rsidTr="00112229">
        <w:trPr>
          <w:cantSplit/>
          <w:trHeight w:val="311"/>
          <w:jc w:val="center"/>
        </w:trPr>
        <w:tc>
          <w:tcPr>
            <w:tcW w:w="16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464FC5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126F0838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parameter</w:t>
            </w:r>
          </w:p>
        </w:tc>
        <w:tc>
          <w:tcPr>
            <w:tcW w:w="360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89B030B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4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D08765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cap.alertInfo.parameter. group</w:t>
            </w:r>
          </w:p>
        </w:tc>
      </w:tr>
      <w:tr w:rsidR="00112229" w:rsidRPr="001F2219" w14:paraId="44A23F65" w14:textId="77777777" w:rsidTr="00112229">
        <w:trPr>
          <w:trHeight w:val="295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F7C36C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10D402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경보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메시지와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연관된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특정한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추가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파라미터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시스템</w:t>
            </w:r>
          </w:p>
        </w:tc>
      </w:tr>
      <w:tr w:rsidR="00112229" w:rsidRPr="001F2219" w14:paraId="4341DAB1" w14:textId="77777777" w:rsidTr="00112229">
        <w:trPr>
          <w:trHeight w:val="311"/>
          <w:jc w:val="center"/>
        </w:trPr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66EA79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3DE332" w14:textId="77777777" w:rsidR="00112229" w:rsidRPr="009D62BE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112229" w:rsidRPr="001F2219" w14:paraId="6D016234" w14:textId="77777777" w:rsidTr="00112229">
        <w:trPr>
          <w:trHeight w:val="304"/>
          <w:jc w:val="center"/>
        </w:trPr>
        <w:tc>
          <w:tcPr>
            <w:tcW w:w="16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6F96DC" w14:textId="77777777" w:rsidR="00112229" w:rsidRPr="009D62BE" w:rsidRDefault="00112229" w:rsidP="00112229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9D62BE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67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FB589A" w14:textId="77777777" w:rsidR="00112229" w:rsidRPr="00112229" w:rsidRDefault="00112229" w:rsidP="00112229">
            <w:pPr>
              <w:rPr>
                <w:rFonts w:cs="Arial"/>
                <w:color w:val="000000" w:themeColor="text1"/>
              </w:rPr>
            </w:pPr>
            <w:r>
              <w:rPr>
                <w:rFonts w:cs="Arial" w:hint="eastAsia"/>
                <w:color w:val="000000" w:themeColor="text1"/>
              </w:rPr>
              <w:t>1</w:t>
            </w:r>
            <w:r>
              <w:rPr>
                <w:rFonts w:cs="Arial"/>
                <w:color w:val="000000" w:themeColor="text1"/>
              </w:rPr>
              <w:t xml:space="preserve">) </w:t>
            </w:r>
            <w:r w:rsidRPr="00112229">
              <w:rPr>
                <w:rFonts w:cs="Arial" w:hint="eastAsia"/>
                <w:color w:val="000000" w:themeColor="text1"/>
              </w:rPr>
              <w:t>포맷으로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구성된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임의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시스템의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특정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자료</w:t>
            </w:r>
            <w:r w:rsidRPr="00112229">
              <w:rPr>
                <w:rFonts w:cs="Arial" w:hint="eastAsia"/>
                <w:color w:val="000000" w:themeColor="text1"/>
              </w:rPr>
              <w:t>:</w:t>
            </w:r>
          </w:p>
          <w:p w14:paraId="3C82EE40" w14:textId="77777777" w:rsidR="00112229" w:rsidRPr="00112229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>&lt;parameter&gt;</w:t>
            </w:r>
          </w:p>
          <w:p w14:paraId="05FAF315" w14:textId="77777777" w:rsidR="00112229" w:rsidRPr="00112229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>&lt;valueName&gt;valueName&lt;/valueName&gt;</w:t>
            </w:r>
          </w:p>
          <w:p w14:paraId="074C1A57" w14:textId="77777777" w:rsidR="00112229" w:rsidRPr="00112229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>&lt;value&gt;value&lt;/value&gt;</w:t>
            </w:r>
          </w:p>
          <w:p w14:paraId="0D9B2771" w14:textId="77777777" w:rsidR="00112229" w:rsidRPr="00112229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  <w:t>&lt;/parameter&gt;</w:t>
            </w:r>
          </w:p>
          <w:p w14:paraId="1444D77F" w14:textId="77777777" w:rsidR="00112229" w:rsidRPr="00112229" w:rsidRDefault="00112229" w:rsidP="00112229">
            <w:pPr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ab/>
            </w:r>
            <w:r w:rsidRPr="00112229">
              <w:rPr>
                <w:rFonts w:cs="Arial" w:hint="eastAsia"/>
                <w:color w:val="000000" w:themeColor="text1"/>
              </w:rPr>
              <w:t>여기서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t>“valueName”</w:t>
            </w:r>
            <w:r w:rsidRPr="00112229">
              <w:rPr>
                <w:rFonts w:cs="Arial" w:hint="eastAsia"/>
                <w:color w:val="000000" w:themeColor="text1"/>
              </w:rPr>
              <w:t>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컨텐츠는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사용자가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할당한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코드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영역에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하나의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문자열로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지정되고</w:t>
            </w:r>
            <w:r w:rsidRPr="00112229">
              <w:rPr>
                <w:rFonts w:cs="Arial" w:hint="eastAsia"/>
                <w:color w:val="000000" w:themeColor="text1"/>
              </w:rPr>
              <w:t>,</w:t>
            </w:r>
            <w:r w:rsidRPr="00112229">
              <w:rPr>
                <w:rFonts w:cs="Arial"/>
                <w:color w:val="000000" w:themeColor="text1"/>
              </w:rPr>
              <w:t xml:space="preserve"> “value”</w:t>
            </w:r>
            <w:r w:rsidRPr="00112229">
              <w:rPr>
                <w:rFonts w:cs="Arial" w:hint="eastAsia"/>
                <w:color w:val="000000" w:themeColor="text1"/>
              </w:rPr>
              <w:t>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컨텐츠는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자체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값</w:t>
            </w:r>
            <w:r w:rsidRPr="00112229">
              <w:rPr>
                <w:rFonts w:cs="Arial" w:hint="eastAsia"/>
                <w:color w:val="000000" w:themeColor="text1"/>
              </w:rPr>
              <w:t>(</w:t>
            </w:r>
            <w:r w:rsidRPr="00112229">
              <w:rPr>
                <w:rFonts w:cs="Arial" w:hint="eastAsia"/>
                <w:color w:val="000000" w:themeColor="text1"/>
              </w:rPr>
              <w:t>예로</w:t>
            </w:r>
            <w:r w:rsidRPr="00112229">
              <w:rPr>
                <w:rFonts w:cs="Arial" w:hint="eastAsia"/>
                <w:color w:val="000000" w:themeColor="text1"/>
              </w:rPr>
              <w:t>,</w:t>
            </w:r>
            <w:r w:rsidRPr="00112229">
              <w:rPr>
                <w:rFonts w:cs="Arial"/>
                <w:color w:val="000000" w:themeColor="text1"/>
              </w:rPr>
              <w:t xml:space="preserve"> valueName ="SAME" and value="CIV")</w:t>
            </w:r>
            <w:r w:rsidRPr="00112229">
              <w:rPr>
                <w:rFonts w:cs="Arial" w:hint="eastAsia"/>
                <w:color w:val="000000" w:themeColor="text1"/>
              </w:rPr>
              <w:t>을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나타내는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하나의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문자열</w:t>
            </w:r>
            <w:r w:rsidRPr="00112229">
              <w:rPr>
                <w:rFonts w:cs="Arial" w:hint="eastAsia"/>
                <w:color w:val="000000" w:themeColor="text1"/>
              </w:rPr>
              <w:t>(</w:t>
            </w:r>
            <w:r w:rsidRPr="00112229">
              <w:rPr>
                <w:rFonts w:cs="Arial" w:hint="eastAsia"/>
                <w:color w:val="000000" w:themeColor="text1"/>
              </w:rPr>
              <w:t>숫자로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표현됨</w:t>
            </w:r>
            <w:r w:rsidRPr="00112229">
              <w:rPr>
                <w:rFonts w:cs="Arial" w:hint="eastAsia"/>
                <w:color w:val="000000" w:themeColor="text1"/>
              </w:rPr>
              <w:t>)</w:t>
            </w:r>
            <w:r w:rsidRPr="00112229">
              <w:rPr>
                <w:rFonts w:cs="Arial" w:hint="eastAsia"/>
                <w:color w:val="000000" w:themeColor="text1"/>
              </w:rPr>
              <w:t>이다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</w:p>
          <w:p w14:paraId="300BD484" w14:textId="77777777" w:rsidR="00112229" w:rsidRPr="00112229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2)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t>“</w:t>
            </w:r>
            <w:r w:rsidRPr="00112229">
              <w:rPr>
                <w:rFonts w:cs="Arial" w:hint="eastAsia"/>
                <w:color w:val="000000" w:themeColor="text1"/>
              </w:rPr>
              <w:t>valueName</w:t>
            </w:r>
            <w:r w:rsidRPr="00112229">
              <w:rPr>
                <w:rFonts w:cs="Arial"/>
                <w:color w:val="000000" w:themeColor="text1"/>
              </w:rPr>
              <w:t>”</w:t>
            </w:r>
            <w:r w:rsidRPr="00112229">
              <w:rPr>
                <w:rFonts w:cs="Arial" w:hint="eastAsia"/>
                <w:color w:val="000000" w:themeColor="text1"/>
              </w:rPr>
              <w:t>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값은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기간에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없이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모두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대문자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약어로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표현되어야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한다</w:t>
            </w:r>
            <w:r w:rsidRPr="00112229">
              <w:rPr>
                <w:rFonts w:cs="Arial" w:hint="eastAsia"/>
                <w:color w:val="000000" w:themeColor="text1"/>
              </w:rPr>
              <w:t>(</w:t>
            </w:r>
            <w:r w:rsidRPr="00112229">
              <w:rPr>
                <w:rFonts w:cs="Arial" w:hint="eastAsia"/>
                <w:color w:val="000000" w:themeColor="text1"/>
              </w:rPr>
              <w:t>예</w:t>
            </w:r>
            <w:r w:rsidRPr="00112229">
              <w:rPr>
                <w:rFonts w:cs="Arial" w:hint="eastAsia"/>
                <w:color w:val="000000" w:themeColor="text1"/>
              </w:rPr>
              <w:t>,</w:t>
            </w:r>
            <w:r w:rsidRPr="00112229">
              <w:rPr>
                <w:rFonts w:cs="Arial"/>
                <w:color w:val="000000" w:themeColor="text1"/>
              </w:rPr>
              <w:t xml:space="preserve"> SAME, FIPS, ZIP).</w:t>
            </w:r>
          </w:p>
          <w:p w14:paraId="50E49A54" w14:textId="77777777" w:rsidR="00112229" w:rsidRPr="009D62BE" w:rsidRDefault="00112229" w:rsidP="00112229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112229">
              <w:rPr>
                <w:rFonts w:cs="Arial"/>
                <w:color w:val="000000" w:themeColor="text1"/>
              </w:rPr>
              <w:t>3)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단일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/>
                <w:color w:val="000000" w:themeColor="text1"/>
              </w:rPr>
              <w:t xml:space="preserve">&lt;info&gt; </w:t>
            </w:r>
            <w:r w:rsidRPr="00112229">
              <w:rPr>
                <w:rFonts w:cs="Arial" w:hint="eastAsia"/>
                <w:color w:val="000000" w:themeColor="text1"/>
              </w:rPr>
              <w:t>블록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내에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다수의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사례가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발생될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수</w:t>
            </w:r>
            <w:r w:rsidRPr="00112229">
              <w:rPr>
                <w:rFonts w:cs="Arial" w:hint="eastAsia"/>
                <w:color w:val="000000" w:themeColor="text1"/>
              </w:rPr>
              <w:t xml:space="preserve"> </w:t>
            </w:r>
            <w:r w:rsidRPr="00112229">
              <w:rPr>
                <w:rFonts w:cs="Arial" w:hint="eastAsia"/>
                <w:color w:val="000000" w:themeColor="text1"/>
              </w:rPr>
              <w:t>있다</w:t>
            </w:r>
            <w:r w:rsidRPr="00112229">
              <w:rPr>
                <w:rFonts w:cs="Arial" w:hint="eastAsia"/>
                <w:color w:val="000000" w:themeColor="text1"/>
              </w:rPr>
              <w:t>.</w:t>
            </w:r>
            <w:r w:rsidRPr="00112229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69214EFD" w14:textId="77777777" w:rsidR="00112229" w:rsidRDefault="00112229" w:rsidP="00CF3000">
      <w:pPr>
        <w:rPr>
          <w:rFonts w:cs="Arial"/>
          <w:color w:val="000000" w:themeColor="text1"/>
          <w:lang w:val="de-DE"/>
        </w:rPr>
      </w:pPr>
    </w:p>
    <w:p w14:paraId="3DE0218B" w14:textId="77777777" w:rsidR="00112229" w:rsidRDefault="00444D1D" w:rsidP="00444D1D">
      <w:pPr>
        <w:pStyle w:val="34"/>
      </w:pPr>
      <w:r>
        <w:t>“</w:t>
      </w:r>
      <w:r>
        <w:rPr>
          <w:rFonts w:hint="eastAsia"/>
          <w:lang w:eastAsia="ko-KR"/>
        </w:rPr>
        <w:t>re</w:t>
      </w:r>
      <w:r>
        <w:t xml:space="preserve">source“ </w:t>
      </w:r>
      <w:r>
        <w:rPr>
          <w:rFonts w:hint="eastAsia"/>
        </w:rPr>
        <w:t>엘리먼트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하위</w:t>
      </w:r>
      <w:r>
        <w:rPr>
          <w:rFonts w:hint="eastAsia"/>
        </w:rPr>
        <w:t xml:space="preserve"> </w:t>
      </w:r>
      <w:r>
        <w:rPr>
          <w:rFonts w:hint="eastAsia"/>
        </w:rPr>
        <w:t>엘리먼트</w:t>
      </w:r>
    </w:p>
    <w:p w14:paraId="5A739EF8" w14:textId="77777777" w:rsidR="00444D1D" w:rsidRPr="00444D1D" w:rsidRDefault="00444D1D" w:rsidP="00CF3000">
      <w:pPr>
        <w:rPr>
          <w:rFonts w:cs="Arial"/>
          <w:color w:val="000000" w:themeColor="text1"/>
          <w:lang w:val="de-DE"/>
        </w:rPr>
      </w:pPr>
    </w:p>
    <w:p w14:paraId="20A68941" w14:textId="77777777" w:rsidR="008020F8" w:rsidRPr="00C34A0D" w:rsidRDefault="008020F8" w:rsidP="008020F8">
      <w:pPr>
        <w:rPr>
          <w:rFonts w:cs="Arial"/>
          <w:color w:val="000000" w:themeColor="text1"/>
        </w:rPr>
      </w:pPr>
      <w:r w:rsidRPr="00C34A0D">
        <w:rPr>
          <w:rFonts w:ascii="돋움" w:eastAsia="돋움" w:hAnsi="돋움" w:cs="Arial" w:hint="eastAsia"/>
          <w:b/>
          <w:color w:val="000000" w:themeColor="text1"/>
        </w:rPr>
        <w:t xml:space="preserve">표 </w:t>
      </w:r>
      <w:r>
        <w:rPr>
          <w:rFonts w:ascii="돋움" w:eastAsia="돋움" w:hAnsi="돋움" w:cs="Arial"/>
          <w:b/>
          <w:color w:val="000000" w:themeColor="text1"/>
        </w:rPr>
        <w:t>3</w:t>
      </w:r>
      <w:r>
        <w:rPr>
          <w:rFonts w:cs="Arial" w:hint="eastAsia"/>
          <w:color w:val="000000" w:themeColor="text1"/>
        </w:rPr>
        <w:t>은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“</w:t>
      </w:r>
      <w:r>
        <w:rPr>
          <w:rFonts w:cs="Arial" w:hint="eastAsia"/>
          <w:color w:val="000000" w:themeColor="text1"/>
        </w:rPr>
        <w:t>resource</w:t>
      </w:r>
      <w:r w:rsidRPr="00C34A0D">
        <w:rPr>
          <w:rFonts w:cs="Arial" w:hint="eastAsia"/>
          <w:color w:val="000000" w:themeColor="text1"/>
        </w:rPr>
        <w:t>”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엘리먼트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및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하위</w:t>
      </w:r>
      <w:r w:rsidRPr="00C34A0D">
        <w:rPr>
          <w:rFonts w:cs="Arial" w:hint="eastAsia"/>
          <w:color w:val="000000" w:themeColor="text1"/>
        </w:rPr>
        <w:t>-</w:t>
      </w:r>
      <w:r w:rsidRPr="00C34A0D">
        <w:rPr>
          <w:rFonts w:cs="Arial" w:hint="eastAsia"/>
          <w:color w:val="000000" w:themeColor="text1"/>
        </w:rPr>
        <w:t>엘리먼트</w:t>
      </w:r>
      <w:r>
        <w:rPr>
          <w:rFonts w:cs="Arial" w:hint="eastAsia"/>
          <w:color w:val="000000" w:themeColor="text1"/>
        </w:rPr>
        <w:t>들을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기술한다</w:t>
      </w:r>
      <w:r w:rsidRPr="00C34A0D">
        <w:rPr>
          <w:rFonts w:cs="Arial" w:hint="eastAsia"/>
          <w:color w:val="000000" w:themeColor="text1"/>
        </w:rPr>
        <w:t>.</w:t>
      </w:r>
    </w:p>
    <w:p w14:paraId="2FEC5170" w14:textId="77777777" w:rsidR="00112229" w:rsidRDefault="00112229" w:rsidP="00CF3000">
      <w:pPr>
        <w:rPr>
          <w:rFonts w:cs="Arial"/>
          <w:color w:val="000000" w:themeColor="text1"/>
        </w:rPr>
      </w:pPr>
    </w:p>
    <w:p w14:paraId="17FD12D3" w14:textId="77777777" w:rsidR="00DC7FA5" w:rsidRDefault="00DC7FA5" w:rsidP="00CF3000">
      <w:pPr>
        <w:rPr>
          <w:rFonts w:cs="Arial"/>
          <w:color w:val="000000" w:themeColor="text1"/>
        </w:rPr>
      </w:pPr>
    </w:p>
    <w:p w14:paraId="62C7FA06" w14:textId="77777777" w:rsidR="00DC7FA5" w:rsidRDefault="00DC7FA5" w:rsidP="00CF3000">
      <w:pPr>
        <w:rPr>
          <w:rFonts w:cs="Arial"/>
          <w:color w:val="000000" w:themeColor="text1"/>
        </w:rPr>
      </w:pPr>
    </w:p>
    <w:p w14:paraId="2CCF9C10" w14:textId="77777777" w:rsidR="00DC7FA5" w:rsidRDefault="00DC7FA5" w:rsidP="00CF3000">
      <w:pPr>
        <w:rPr>
          <w:rFonts w:cs="Arial"/>
          <w:color w:val="000000" w:themeColor="text1"/>
        </w:rPr>
      </w:pPr>
    </w:p>
    <w:p w14:paraId="33A2CA29" w14:textId="77777777" w:rsidR="003C0CC7" w:rsidRDefault="003C0CC7" w:rsidP="004A0AF5">
      <w:pPr>
        <w:pStyle w:val="KSDTff4"/>
        <w:spacing w:beforeLines="70" w:before="168"/>
        <w:rPr>
          <w:color w:val="000000" w:themeColor="text1"/>
        </w:rPr>
      </w:pPr>
      <w:r>
        <w:rPr>
          <w:rFonts w:hint="eastAsia"/>
          <w:color w:val="000000" w:themeColor="text1"/>
        </w:rPr>
        <w:t>표</w:t>
      </w:r>
      <w:r w:rsidRPr="00F926F3">
        <w:rPr>
          <w:rFonts w:hint="eastAsia"/>
          <w:color w:val="000000" w:themeColor="text1"/>
        </w:rPr>
        <w:t xml:space="preserve"> </w:t>
      </w:r>
      <w:r>
        <w:rPr>
          <w:color w:val="000000" w:themeColor="text1"/>
        </w:rPr>
        <w:t>3</w: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noProof/>
          <w:color w:val="000000" w:themeColor="text1"/>
        </w:rPr>
        <w:instrText>0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7E7BF3" w:rsidRPr="00F926F3">
        <w:rPr>
          <w:color w:val="000000" w:themeColor="text1"/>
        </w:rPr>
        <w:fldChar w:fldCharType="end"/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noProof/>
          <w:color w:val="000000" w:themeColor="text1"/>
        </w:rPr>
        <w:instrText>0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7E7BF3" w:rsidRPr="00F926F3">
        <w:rPr>
          <w:color w:val="000000" w:themeColor="text1"/>
        </w:rPr>
        <w:fldChar w:fldCharType="end"/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noProof/>
          <w:color w:val="000000" w:themeColor="text1"/>
        </w:rPr>
        <w:instrText>0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7E7BF3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7E7BF3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7E7BF3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7E7BF3" w:rsidRPr="00F926F3">
        <w:rPr>
          <w:color w:val="000000" w:themeColor="text1"/>
        </w:rPr>
        <w:fldChar w:fldCharType="end"/>
      </w:r>
      <w:r w:rsidR="007E7BF3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ascii="바탕" w:eastAsia="바탕" w:hAnsi="바탕" w:hint="eastAsia"/>
          <w:color w:val="000000" w:themeColor="text1"/>
        </w:rPr>
        <w:t>—</w:t>
      </w:r>
      <w:r w:rsidRPr="00F926F3">
        <w:rPr>
          <w:rFonts w:hint="eastAsia"/>
          <w:color w:val="000000" w:themeColor="text1"/>
        </w:rPr>
        <w:t xml:space="preserve"> </w:t>
      </w:r>
      <w:r>
        <w:rPr>
          <w:color w:val="000000" w:themeColor="text1"/>
        </w:rPr>
        <w:t xml:space="preserve">“resource” </w:t>
      </w:r>
      <w:r>
        <w:rPr>
          <w:rFonts w:hint="eastAsia"/>
          <w:color w:val="000000" w:themeColor="text1"/>
        </w:rPr>
        <w:t>엘리먼트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및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하위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엘리먼트</w:t>
      </w:r>
    </w:p>
    <w:p w14:paraId="07325127" w14:textId="77777777" w:rsidR="00DC7FA5" w:rsidRPr="00DC7FA5" w:rsidRDefault="00DC7FA5" w:rsidP="00DC7FA5"/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3C0CC7" w:rsidRPr="001F2219" w14:paraId="2EBB3683" w14:textId="77777777" w:rsidTr="003C0CC7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5FF8DF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6CDB4339" w14:textId="77777777" w:rsidR="003C0CC7" w:rsidRPr="00C34A0D" w:rsidRDefault="003C0CC7" w:rsidP="003C0CC7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>resource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2AED519" w14:textId="77777777" w:rsidR="003C0CC7" w:rsidRPr="00C34A0D" w:rsidRDefault="003C0CC7" w:rsidP="003C0CC7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31EF6E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>cap.alertInfoResource. resource.group</w:t>
            </w:r>
          </w:p>
        </w:tc>
      </w:tr>
      <w:tr w:rsidR="003C0CC7" w:rsidRPr="001F2219" w14:paraId="6CC6587D" w14:textId="77777777" w:rsidTr="003C0CC7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271AA0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35608F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 xml:space="preserve">alert </w:t>
            </w:r>
            <w:r w:rsidRPr="003C0CC7">
              <w:rPr>
                <w:rFonts w:cs="Arial" w:hint="eastAsia"/>
                <w:color w:val="000000" w:themeColor="text1"/>
              </w:rPr>
              <w:t>엘리먼트의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/>
                <w:color w:val="000000" w:themeColor="text1"/>
              </w:rPr>
              <w:t xml:space="preserve">info </w:t>
            </w:r>
            <w:r w:rsidRPr="003C0CC7">
              <w:rPr>
                <w:rFonts w:cs="Arial" w:hint="eastAsia"/>
                <w:color w:val="000000" w:themeColor="text1"/>
              </w:rPr>
              <w:t>하위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엘리먼트의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/>
                <w:color w:val="000000" w:themeColor="text1"/>
              </w:rPr>
              <w:t xml:space="preserve">resource </w:t>
            </w:r>
            <w:r w:rsidRPr="003C0CC7">
              <w:rPr>
                <w:rFonts w:cs="Arial" w:hint="eastAsia"/>
                <w:color w:val="000000" w:themeColor="text1"/>
              </w:rPr>
              <w:t>하위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엘리먼트의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모든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컴포넌트들의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부분을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위한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컨테이너</w:t>
            </w:r>
          </w:p>
        </w:tc>
      </w:tr>
      <w:tr w:rsidR="003C0CC7" w:rsidRPr="001F2219" w14:paraId="56ACC01B" w14:textId="77777777" w:rsidTr="003C0CC7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3DAE12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4BA95B" w14:textId="77777777" w:rsidR="003C0CC7" w:rsidRPr="00C34A0D" w:rsidRDefault="003C0CC7" w:rsidP="003C0CC7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3C0CC7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3C0CC7" w:rsidRPr="001F2219" w14:paraId="04C0DA0F" w14:textId="77777777" w:rsidTr="003C0CC7">
        <w:trPr>
          <w:trHeight w:val="712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52A08E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E62BC5" w14:textId="77777777" w:rsidR="003C0CC7" w:rsidRPr="003C0CC7" w:rsidRDefault="003C0CC7" w:rsidP="003C0CC7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>1)</w:t>
            </w:r>
            <w:r w:rsidRPr="003C0CC7">
              <w:rPr>
                <w:rFonts w:cs="Arial"/>
                <w:color w:val="000000" w:themeColor="text1"/>
              </w:rPr>
              <w:tab/>
              <w:t xml:space="preserve">&lt;info&gt; </w:t>
            </w:r>
            <w:r w:rsidRPr="003C0CC7">
              <w:rPr>
                <w:rFonts w:cs="Arial" w:hint="eastAsia"/>
                <w:color w:val="000000" w:themeColor="text1"/>
              </w:rPr>
              <w:t>엘리먼트와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관련된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추가적인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정보로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첨부되는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파일을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참조한다</w:t>
            </w:r>
            <w:r w:rsidRPr="003C0CC7">
              <w:rPr>
                <w:rFonts w:cs="Arial"/>
                <w:color w:val="000000" w:themeColor="text1"/>
              </w:rPr>
              <w:t xml:space="preserve">; </w:t>
            </w:r>
            <w:r w:rsidRPr="003C0CC7">
              <w:rPr>
                <w:rFonts w:cs="Arial" w:hint="eastAsia"/>
                <w:color w:val="000000" w:themeColor="text1"/>
              </w:rPr>
              <w:t>예로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이미지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혹은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오디오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파일</w:t>
            </w:r>
          </w:p>
          <w:p w14:paraId="412A09A5" w14:textId="77777777" w:rsidR="003C0CC7" w:rsidRPr="00C34A0D" w:rsidRDefault="003C0CC7" w:rsidP="003C0CC7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>2)</w:t>
            </w:r>
            <w:r w:rsidRPr="003C0CC7">
              <w:rPr>
                <w:rFonts w:cs="Arial"/>
                <w:color w:val="000000" w:themeColor="text1"/>
              </w:rPr>
              <w:tab/>
            </w:r>
            <w:r w:rsidRPr="003C0CC7">
              <w:rPr>
                <w:rFonts w:cs="Arial" w:hint="eastAsia"/>
                <w:color w:val="000000" w:themeColor="text1"/>
              </w:rPr>
              <w:t>단일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/>
                <w:color w:val="000000" w:themeColor="text1"/>
              </w:rPr>
              <w:t xml:space="preserve">&lt;info&gt; </w:t>
            </w:r>
            <w:r w:rsidRPr="003C0CC7">
              <w:rPr>
                <w:rFonts w:cs="Arial" w:hint="eastAsia"/>
                <w:color w:val="000000" w:themeColor="text1"/>
              </w:rPr>
              <w:t>블록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내에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다수의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상황이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발생될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수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있다</w:t>
            </w:r>
            <w:r w:rsidRPr="003C0CC7">
              <w:rPr>
                <w:rFonts w:cs="Arial" w:hint="eastAsia"/>
                <w:color w:val="000000" w:themeColor="text1"/>
              </w:rPr>
              <w:t>.</w:t>
            </w:r>
            <w:r w:rsidRPr="003C0CC7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757A2020" w14:textId="77777777" w:rsidR="008020F8" w:rsidRPr="003C0CC7" w:rsidRDefault="008020F8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3C0CC7" w:rsidRPr="001F2219" w14:paraId="05AC16D0" w14:textId="77777777" w:rsidTr="003C0CC7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2F720B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5C370B1A" w14:textId="77777777" w:rsidR="003C0CC7" w:rsidRPr="003C0CC7" w:rsidRDefault="003C0CC7" w:rsidP="003C0CC7">
            <w:pPr>
              <w:rPr>
                <w:rFonts w:cs="Arial"/>
                <w:color w:val="000000" w:themeColor="text1"/>
                <w:w w:val="95"/>
              </w:rPr>
            </w:pPr>
            <w:r w:rsidRPr="003C0CC7">
              <w:rPr>
                <w:rFonts w:cs="Arial"/>
                <w:color w:val="000000" w:themeColor="text1"/>
                <w:w w:val="95"/>
              </w:rPr>
              <w:t>resourceDesc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6B1CEFE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5ECB5A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>cap.alertInfoResource. resourceDesc.text</w:t>
            </w:r>
          </w:p>
        </w:tc>
      </w:tr>
      <w:tr w:rsidR="003C0CC7" w:rsidRPr="001F2219" w14:paraId="475902B9" w14:textId="77777777" w:rsidTr="003C0CC7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F3D83E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BBA294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 w:hint="eastAsia"/>
                <w:color w:val="000000" w:themeColor="text1"/>
              </w:rPr>
              <w:t>자원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파일의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컨텐츠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및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유형을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나타내는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문자</w:t>
            </w:r>
          </w:p>
        </w:tc>
      </w:tr>
      <w:tr w:rsidR="003C0CC7" w:rsidRPr="001F2219" w14:paraId="13AE3541" w14:textId="77777777" w:rsidTr="003C0CC7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CA4FD2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64F23F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 w:hint="eastAsia"/>
                <w:color w:val="000000" w:themeColor="text1"/>
              </w:rPr>
              <w:t>필수</w:t>
            </w:r>
          </w:p>
        </w:tc>
      </w:tr>
      <w:tr w:rsidR="003C0CC7" w:rsidRPr="001F2219" w14:paraId="1629C4A8" w14:textId="77777777" w:rsidTr="003C0CC7">
        <w:trPr>
          <w:trHeight w:val="244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3DB457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3C2A25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 w:hint="eastAsia"/>
                <w:color w:val="000000" w:themeColor="text1"/>
              </w:rPr>
              <w:t>컨텐츠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및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종류</w:t>
            </w:r>
            <w:r w:rsidRPr="003C0CC7">
              <w:rPr>
                <w:rFonts w:cs="Arial" w:hint="eastAsia"/>
                <w:color w:val="000000" w:themeColor="text1"/>
              </w:rPr>
              <w:t>(</w:t>
            </w:r>
            <w:r w:rsidRPr="003C0CC7">
              <w:rPr>
                <w:rFonts w:cs="Arial" w:hint="eastAsia"/>
                <w:color w:val="000000" w:themeColor="text1"/>
              </w:rPr>
              <w:t>예</w:t>
            </w:r>
            <w:r w:rsidRPr="003C0CC7">
              <w:rPr>
                <w:rFonts w:cs="Arial" w:hint="eastAsia"/>
                <w:color w:val="000000" w:themeColor="text1"/>
              </w:rPr>
              <w:t>,</w:t>
            </w:r>
            <w:r w:rsidRPr="003C0CC7">
              <w:rPr>
                <w:rFonts w:cs="Arial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자원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파일의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/>
                <w:color w:val="000000" w:themeColor="text1"/>
              </w:rPr>
              <w:t>“</w:t>
            </w:r>
            <w:r w:rsidRPr="003C0CC7">
              <w:rPr>
                <w:rFonts w:cs="Arial" w:hint="eastAsia"/>
                <w:color w:val="000000" w:themeColor="text1"/>
              </w:rPr>
              <w:t>지도</w:t>
            </w:r>
            <w:r w:rsidRPr="003C0CC7">
              <w:rPr>
                <w:rFonts w:cs="Arial"/>
                <w:color w:val="000000" w:themeColor="text1"/>
              </w:rPr>
              <w:t xml:space="preserve">” </w:t>
            </w:r>
            <w:r w:rsidRPr="003C0CC7">
              <w:rPr>
                <w:rFonts w:cs="Arial" w:hint="eastAsia"/>
                <w:color w:val="000000" w:themeColor="text1"/>
              </w:rPr>
              <w:t>혹은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/>
                <w:color w:val="000000" w:themeColor="text1"/>
              </w:rPr>
              <w:t>“</w:t>
            </w:r>
            <w:r w:rsidRPr="003C0CC7">
              <w:rPr>
                <w:rFonts w:cs="Arial" w:hint="eastAsia"/>
                <w:color w:val="000000" w:themeColor="text1"/>
              </w:rPr>
              <w:t>사진</w:t>
            </w:r>
            <w:r w:rsidRPr="003C0CC7">
              <w:rPr>
                <w:rFonts w:cs="Arial"/>
                <w:color w:val="000000" w:themeColor="text1"/>
              </w:rPr>
              <w:t>”)</w:t>
            </w:r>
            <w:r w:rsidRPr="003C0CC7">
              <w:rPr>
                <w:rFonts w:cs="Arial" w:hint="eastAsia"/>
                <w:color w:val="000000" w:themeColor="text1"/>
              </w:rPr>
              <w:t>에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대해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사람이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읽을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수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있는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문자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</w:p>
        </w:tc>
      </w:tr>
    </w:tbl>
    <w:p w14:paraId="5B6A1422" w14:textId="77777777" w:rsidR="008020F8" w:rsidRPr="003C0CC7" w:rsidRDefault="008020F8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3C0CC7" w:rsidRPr="001F2219" w14:paraId="6DFD1AF9" w14:textId="77777777" w:rsidTr="003C0CC7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93318C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1CE08F7E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>mimeType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DEDA11F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4B25FC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>cap.alertInfoResource.mimeType.identifier</w:t>
            </w:r>
          </w:p>
        </w:tc>
      </w:tr>
      <w:tr w:rsidR="003C0CC7" w:rsidRPr="001F2219" w14:paraId="590F3D57" w14:textId="77777777" w:rsidTr="003C0CC7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00A7E9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366D64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 w:hint="eastAsia"/>
                <w:color w:val="000000" w:themeColor="text1"/>
              </w:rPr>
              <w:t>자원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파일을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기술하는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/>
                <w:color w:val="000000" w:themeColor="text1"/>
              </w:rPr>
              <w:t xml:space="preserve">MIME </w:t>
            </w:r>
            <w:r w:rsidRPr="003C0CC7">
              <w:rPr>
                <w:rFonts w:cs="Arial" w:hint="eastAsia"/>
                <w:color w:val="000000" w:themeColor="text1"/>
              </w:rPr>
              <w:t>콘텐츠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유형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및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하위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유형의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식별자</w:t>
            </w:r>
          </w:p>
        </w:tc>
      </w:tr>
      <w:tr w:rsidR="003C0CC7" w:rsidRPr="001F2219" w14:paraId="3588A89A" w14:textId="77777777" w:rsidTr="003C0CC7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B10C4C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318357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3C0CC7" w:rsidRPr="001F2219" w14:paraId="6B96AF45" w14:textId="77777777" w:rsidTr="003C0CC7">
        <w:trPr>
          <w:trHeight w:val="712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B8E97F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E286E7" w14:textId="77777777" w:rsidR="003C0CC7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 xml:space="preserve">[IETF RFC 2016] </w:t>
            </w:r>
            <w:r w:rsidRPr="003C0CC7">
              <w:rPr>
                <w:rFonts w:cs="Arial" w:hint="eastAsia"/>
                <w:color w:val="000000" w:themeColor="text1"/>
              </w:rPr>
              <w:t>내에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기술된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/>
                <w:color w:val="000000" w:themeColor="text1"/>
              </w:rPr>
              <w:t xml:space="preserve">MIME </w:t>
            </w:r>
            <w:r w:rsidRPr="003C0CC7">
              <w:rPr>
                <w:rFonts w:cs="Arial" w:hint="eastAsia"/>
                <w:color w:val="000000" w:themeColor="text1"/>
              </w:rPr>
              <w:t>컨텐츠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유형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및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하위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유형</w:t>
            </w:r>
            <w:r w:rsidRPr="003C0CC7">
              <w:rPr>
                <w:rFonts w:cs="Arial" w:hint="eastAsia"/>
                <w:color w:val="000000" w:themeColor="text1"/>
              </w:rPr>
              <w:t>.</w:t>
            </w:r>
            <w:r w:rsidRPr="003C0CC7">
              <w:rPr>
                <w:rFonts w:cs="Arial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본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권고에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발행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시점에서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/>
                <w:color w:val="000000" w:themeColor="text1"/>
              </w:rPr>
              <w:t>IANA</w:t>
            </w:r>
            <w:r w:rsidRPr="003C0CC7">
              <w:rPr>
                <w:rFonts w:cs="Arial" w:hint="eastAsia"/>
                <w:color w:val="000000" w:themeColor="text1"/>
              </w:rPr>
              <w:t>에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등록된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/>
                <w:color w:val="000000" w:themeColor="text1"/>
              </w:rPr>
              <w:t xml:space="preserve">MIME </w:t>
            </w:r>
            <w:r w:rsidRPr="003C0CC7">
              <w:rPr>
                <w:rFonts w:cs="Arial" w:hint="eastAsia"/>
                <w:color w:val="000000" w:themeColor="text1"/>
              </w:rPr>
              <w:t>유형은</w:t>
            </w:r>
          </w:p>
          <w:p w14:paraId="235E16A0" w14:textId="77777777" w:rsidR="003C0CC7" w:rsidRPr="00C34A0D" w:rsidRDefault="00C0052F" w:rsidP="003C0CC7">
            <w:pPr>
              <w:rPr>
                <w:rFonts w:cs="Arial"/>
                <w:color w:val="000000" w:themeColor="text1"/>
              </w:rPr>
            </w:pPr>
            <w:hyperlink r:id="rId21" w:history="1">
              <w:r w:rsidR="003C0CC7" w:rsidRPr="003C0CC7">
                <w:rPr>
                  <w:rFonts w:cs="Arial"/>
                  <w:color w:val="000000" w:themeColor="text1"/>
                </w:rPr>
                <w:t>http://www.iana.org/assignments/mediatypes/</w:t>
              </w:r>
            </w:hyperlink>
            <w:r w:rsidR="003C0CC7" w:rsidRPr="003C0CC7">
              <w:rPr>
                <w:rFonts w:cs="Arial"/>
                <w:color w:val="000000" w:themeColor="text1"/>
              </w:rPr>
              <w:t xml:space="preserve"> </w:t>
            </w:r>
            <w:r w:rsidR="003C0CC7" w:rsidRPr="003C0CC7">
              <w:rPr>
                <w:rFonts w:cs="Arial" w:hint="eastAsia"/>
                <w:color w:val="000000" w:themeColor="text1"/>
              </w:rPr>
              <w:t>사이트에</w:t>
            </w:r>
            <w:r w:rsidR="003C0CC7"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="003C0CC7" w:rsidRPr="003C0CC7">
              <w:rPr>
                <w:rFonts w:cs="Arial" w:hint="eastAsia"/>
                <w:color w:val="000000" w:themeColor="text1"/>
              </w:rPr>
              <w:t>리스트업</w:t>
            </w:r>
            <w:r w:rsidR="003C0CC7"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="003C0CC7" w:rsidRPr="003C0CC7">
              <w:rPr>
                <w:rFonts w:cs="Arial" w:hint="eastAsia"/>
                <w:color w:val="000000" w:themeColor="text1"/>
              </w:rPr>
              <w:t>되어</w:t>
            </w:r>
            <w:r w:rsidR="003C0CC7"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="003C0CC7" w:rsidRPr="003C0CC7">
              <w:rPr>
                <w:rFonts w:cs="Arial" w:hint="eastAsia"/>
                <w:color w:val="000000" w:themeColor="text1"/>
              </w:rPr>
              <w:t>있다</w:t>
            </w:r>
            <w:r w:rsidR="003C0CC7" w:rsidRPr="003C0CC7">
              <w:rPr>
                <w:rFonts w:cs="Arial" w:hint="eastAsia"/>
                <w:color w:val="000000" w:themeColor="text1"/>
              </w:rPr>
              <w:t>.</w:t>
            </w:r>
            <w:r w:rsidR="003C0CC7" w:rsidRPr="003C0CC7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0ECEDE49" w14:textId="77777777" w:rsidR="008020F8" w:rsidRPr="003C0CC7" w:rsidRDefault="008020F8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3C0CC7" w:rsidRPr="001F2219" w14:paraId="0D95692C" w14:textId="77777777" w:rsidTr="003C0CC7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323F82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6FBB1F69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>size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8B10065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690945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/>
                <w:color w:val="000000" w:themeColor="text1"/>
              </w:rPr>
              <w:t>cap.alertInfoResource.size. integer</w:t>
            </w:r>
          </w:p>
        </w:tc>
      </w:tr>
      <w:tr w:rsidR="003C0CC7" w:rsidRPr="001F2219" w14:paraId="3BC086A9" w14:textId="77777777" w:rsidTr="003C0CC7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F06CF0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90169F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 w:hint="eastAsia"/>
                <w:color w:val="000000" w:themeColor="text1"/>
              </w:rPr>
              <w:t>자원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파일의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크기를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나타내는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정수</w:t>
            </w:r>
          </w:p>
        </w:tc>
      </w:tr>
      <w:tr w:rsidR="003C0CC7" w:rsidRPr="001F2219" w14:paraId="54F871A5" w14:textId="77777777" w:rsidTr="003C0CC7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FAE45F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180EB1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3C0CC7" w:rsidRPr="001F2219" w14:paraId="651CDE23" w14:textId="77777777" w:rsidTr="003C0CC7">
        <w:trPr>
          <w:trHeight w:val="235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2C9C82" w14:textId="77777777" w:rsidR="003C0CC7" w:rsidRPr="00C34A0D" w:rsidRDefault="003C0CC7" w:rsidP="003C0CC7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7D11B2" w14:textId="77777777" w:rsidR="003C0CC7" w:rsidRPr="00C34A0D" w:rsidRDefault="003C0CC7" w:rsidP="003C0CC7">
            <w:pPr>
              <w:rPr>
                <w:rFonts w:cs="Arial"/>
                <w:color w:val="000000" w:themeColor="text1"/>
              </w:rPr>
            </w:pPr>
            <w:r w:rsidRPr="003C0CC7">
              <w:rPr>
                <w:rFonts w:cs="Arial" w:hint="eastAsia"/>
                <w:color w:val="000000" w:themeColor="text1"/>
              </w:rPr>
              <w:t>바이트로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표기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가능한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자원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파일의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적절한</w:t>
            </w:r>
            <w:r w:rsidRPr="003C0CC7">
              <w:rPr>
                <w:rFonts w:cs="Arial" w:hint="eastAsia"/>
                <w:color w:val="000000" w:themeColor="text1"/>
              </w:rPr>
              <w:t xml:space="preserve"> </w:t>
            </w:r>
            <w:r w:rsidRPr="003C0CC7">
              <w:rPr>
                <w:rFonts w:cs="Arial" w:hint="eastAsia"/>
                <w:color w:val="000000" w:themeColor="text1"/>
              </w:rPr>
              <w:t>크기</w:t>
            </w:r>
          </w:p>
        </w:tc>
      </w:tr>
    </w:tbl>
    <w:p w14:paraId="1F82C3F3" w14:textId="77777777" w:rsidR="008020F8" w:rsidRPr="003C0CC7" w:rsidRDefault="008020F8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616274" w:rsidRPr="001F2219" w14:paraId="6AE3E19E" w14:textId="77777777" w:rsidTr="00192846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A415F1" w14:textId="77777777" w:rsidR="00616274" w:rsidRPr="00C34A0D" w:rsidRDefault="00616274" w:rsidP="00616274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14:paraId="0FEAC87F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uri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</w:tcPr>
          <w:p w14:paraId="3D1A730C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3ABC7511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cap.alertInfoResource.uri. identifier</w:t>
            </w:r>
          </w:p>
        </w:tc>
      </w:tr>
      <w:tr w:rsidR="00616274" w:rsidRPr="001F2219" w14:paraId="23F70FD3" w14:textId="77777777" w:rsidTr="00192846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535F70" w14:textId="77777777" w:rsidR="00616274" w:rsidRPr="00C34A0D" w:rsidRDefault="00616274" w:rsidP="00616274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0811B09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 w:hint="eastAsia"/>
                <w:color w:val="000000" w:themeColor="text1"/>
              </w:rPr>
              <w:t>자원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파일을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위한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하이퍼링크의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식별자</w:t>
            </w:r>
          </w:p>
        </w:tc>
      </w:tr>
      <w:tr w:rsidR="00616274" w:rsidRPr="001F2219" w14:paraId="48D44F09" w14:textId="77777777" w:rsidTr="00192846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26C653" w14:textId="77777777" w:rsidR="00616274" w:rsidRPr="00C34A0D" w:rsidRDefault="00616274" w:rsidP="00616274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2935297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616274" w:rsidRPr="001F2219" w14:paraId="2F381AF1" w14:textId="77777777" w:rsidTr="00192846">
        <w:trPr>
          <w:trHeight w:val="235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E8E07E" w14:textId="77777777" w:rsidR="00616274" w:rsidRPr="00C34A0D" w:rsidRDefault="00616274" w:rsidP="00616274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7F8FB8B" w14:textId="77777777" w:rsidR="00616274" w:rsidRPr="00616274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 w:hint="eastAsia"/>
                <w:color w:val="000000" w:themeColor="text1"/>
              </w:rPr>
              <w:t>정확한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/>
                <w:color w:val="000000" w:themeColor="text1"/>
              </w:rPr>
              <w:t xml:space="preserve">URI, </w:t>
            </w:r>
            <w:r w:rsidRPr="00616274">
              <w:rPr>
                <w:rFonts w:cs="Arial" w:hint="eastAsia"/>
                <w:color w:val="000000" w:themeColor="text1"/>
              </w:rPr>
              <w:t>정형적인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독립된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자원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위치</w:t>
            </w:r>
            <w:r w:rsidRPr="00616274">
              <w:rPr>
                <w:rFonts w:cs="Arial" w:hint="eastAsia"/>
                <w:color w:val="000000" w:themeColor="text1"/>
              </w:rPr>
              <w:t>(</w:t>
            </w:r>
            <w:r w:rsidRPr="00616274">
              <w:rPr>
                <w:rFonts w:cs="Arial"/>
                <w:color w:val="000000" w:themeColor="text1"/>
              </w:rPr>
              <w:t>URI)</w:t>
            </w:r>
            <w:r w:rsidRPr="00616274">
              <w:rPr>
                <w:rFonts w:cs="Arial" w:hint="eastAsia"/>
                <w:color w:val="000000" w:themeColor="text1"/>
              </w:rPr>
              <w:t>는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인터넷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상에서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자원을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검색하</w:t>
            </w:r>
            <w:r w:rsidR="00E832C8">
              <w:rPr>
                <w:rFonts w:cs="Arial" w:hint="eastAsia"/>
                <w:color w:val="000000" w:themeColor="text1"/>
              </w:rPr>
              <w:t>기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위해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사용될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수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있다</w:t>
            </w:r>
            <w:r w:rsidRPr="00616274">
              <w:rPr>
                <w:rFonts w:cs="Arial" w:hint="eastAsia"/>
                <w:color w:val="000000" w:themeColor="text1"/>
              </w:rPr>
              <w:t>.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</w:p>
          <w:p w14:paraId="55D6DF0F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 w:hint="eastAsia"/>
                <w:color w:val="000000" w:themeColor="text1"/>
              </w:rPr>
              <w:t>혹은</w:t>
            </w:r>
            <w:r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/>
                <w:color w:val="000000" w:themeColor="text1"/>
              </w:rPr>
              <w:t>&lt;</w:t>
            </w:r>
            <w:r w:rsidRPr="00616274">
              <w:rPr>
                <w:rFonts w:cs="Arial" w:hint="eastAsia"/>
                <w:color w:val="000000" w:themeColor="text1"/>
              </w:rPr>
              <w:t>derefUri&gt;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엘리먼트의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컨텐츠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이름과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관련된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/>
                <w:color w:val="000000" w:themeColor="text1"/>
              </w:rPr>
              <w:t>URI</w:t>
            </w:r>
            <w:r w:rsidRPr="00616274">
              <w:rPr>
                <w:rFonts w:cs="Arial" w:hint="eastAsia"/>
                <w:color w:val="000000" w:themeColor="text1"/>
              </w:rPr>
              <w:t>는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자원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블록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내에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하나가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존재한다</w:t>
            </w:r>
            <w:r w:rsidRPr="00616274">
              <w:rPr>
                <w:rFonts w:cs="Arial" w:hint="eastAsia"/>
                <w:color w:val="000000" w:themeColor="text1"/>
              </w:rPr>
              <w:t>.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166E56E3" w14:textId="77777777" w:rsidR="00112229" w:rsidRDefault="00112229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616274" w:rsidRPr="001F2219" w14:paraId="624668B1" w14:textId="77777777" w:rsidTr="00616274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07F2F2" w14:textId="77777777" w:rsidR="00616274" w:rsidRPr="00C34A0D" w:rsidRDefault="00616274" w:rsidP="00616274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25FFF566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derefUri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7760878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2FC933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cap.alertInfoResource. derefUri.data</w:t>
            </w:r>
          </w:p>
        </w:tc>
      </w:tr>
      <w:tr w:rsidR="00616274" w:rsidRPr="001F2219" w14:paraId="7089B440" w14:textId="77777777" w:rsidTr="00616274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2B2CDC" w14:textId="77777777" w:rsidR="00616274" w:rsidRPr="00C34A0D" w:rsidRDefault="00616274" w:rsidP="00616274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64D69B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 w:hint="eastAsia"/>
                <w:color w:val="000000" w:themeColor="text1"/>
              </w:rPr>
              <w:t>자원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파일의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베이스</w:t>
            </w:r>
            <w:r w:rsidRPr="00616274">
              <w:rPr>
                <w:rFonts w:cs="Arial" w:hint="eastAsia"/>
                <w:color w:val="000000" w:themeColor="text1"/>
              </w:rPr>
              <w:t>6</w:t>
            </w:r>
            <w:r w:rsidRPr="00616274">
              <w:rPr>
                <w:rFonts w:cs="Arial"/>
                <w:color w:val="000000" w:themeColor="text1"/>
              </w:rPr>
              <w:t xml:space="preserve">4 </w:t>
            </w:r>
            <w:r w:rsidRPr="00616274">
              <w:rPr>
                <w:rFonts w:cs="Arial" w:hint="eastAsia"/>
                <w:color w:val="000000" w:themeColor="text1"/>
              </w:rPr>
              <w:t>인코드된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데이터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콘텐츠</w:t>
            </w:r>
          </w:p>
        </w:tc>
      </w:tr>
      <w:tr w:rsidR="00616274" w:rsidRPr="001F2219" w14:paraId="0E6FE563" w14:textId="77777777" w:rsidTr="00616274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D4E113" w14:textId="77777777" w:rsidR="00616274" w:rsidRPr="00C34A0D" w:rsidRDefault="00616274" w:rsidP="00616274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CB906A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 w:hint="eastAsia"/>
                <w:color w:val="000000" w:themeColor="text1"/>
              </w:rPr>
              <w:t>조건적</w:t>
            </w:r>
          </w:p>
        </w:tc>
      </w:tr>
      <w:tr w:rsidR="00616274" w:rsidRPr="001F2219" w14:paraId="193A3F11" w14:textId="77777777" w:rsidTr="00616274">
        <w:trPr>
          <w:trHeight w:val="235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BFC740" w14:textId="77777777" w:rsidR="00616274" w:rsidRPr="00C34A0D" w:rsidRDefault="00616274" w:rsidP="00616274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4BDC9B" w14:textId="77777777" w:rsidR="00616274" w:rsidRPr="00616274" w:rsidRDefault="00616274" w:rsidP="00616274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1)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전송되는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메시지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내에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/>
                <w:color w:val="000000" w:themeColor="text1"/>
              </w:rPr>
              <w:t xml:space="preserve">&lt;uri&gt; </w:t>
            </w:r>
            <w:r w:rsidRPr="00616274">
              <w:rPr>
                <w:rFonts w:cs="Arial" w:hint="eastAsia"/>
                <w:color w:val="000000" w:themeColor="text1"/>
              </w:rPr>
              <w:t>엘리먼트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대신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혹은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함께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단방향</w:t>
            </w:r>
            <w:r w:rsidRPr="00616274">
              <w:rPr>
                <w:rFonts w:cs="Arial" w:hint="eastAsia"/>
                <w:color w:val="000000" w:themeColor="text1"/>
              </w:rPr>
              <w:t>(</w:t>
            </w:r>
            <w:r w:rsidRPr="00616274">
              <w:rPr>
                <w:rFonts w:cs="Arial" w:hint="eastAsia"/>
                <w:color w:val="000000" w:themeColor="text1"/>
              </w:rPr>
              <w:t>예</w:t>
            </w:r>
            <w:r w:rsidRPr="00616274">
              <w:rPr>
                <w:rFonts w:cs="Arial" w:hint="eastAsia"/>
                <w:color w:val="000000" w:themeColor="text1"/>
              </w:rPr>
              <w:t>,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브로캐스팅</w:t>
            </w:r>
            <w:r w:rsidRPr="00616274">
              <w:rPr>
                <w:rFonts w:cs="Arial" w:hint="eastAsia"/>
                <w:color w:val="000000" w:themeColor="text1"/>
              </w:rPr>
              <w:t>)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데이터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링크가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사용되는데</w:t>
            </w:r>
            <w:r w:rsidRPr="00616274">
              <w:rPr>
                <w:rFonts w:cs="Arial" w:hint="eastAsia"/>
                <w:color w:val="000000" w:themeColor="text1"/>
              </w:rPr>
              <w:t>,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여기서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/>
                <w:color w:val="000000" w:themeColor="text1"/>
              </w:rPr>
              <w:t xml:space="preserve">URI </w:t>
            </w:r>
            <w:r w:rsidRPr="00616274">
              <w:rPr>
                <w:rFonts w:cs="Arial" w:hint="eastAsia"/>
                <w:color w:val="000000" w:themeColor="text1"/>
              </w:rPr>
              <w:t>자원의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검색은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명확하지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않다</w:t>
            </w:r>
            <w:r w:rsidRPr="00616274">
              <w:rPr>
                <w:rFonts w:cs="Arial" w:hint="eastAsia"/>
                <w:color w:val="000000" w:themeColor="text1"/>
              </w:rPr>
              <w:t>.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</w:p>
          <w:p w14:paraId="4E5B17F9" w14:textId="77777777" w:rsidR="00616274" w:rsidRPr="00616274" w:rsidRDefault="00616274" w:rsidP="00616274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2)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단방향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데이터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링크를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사용하고자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하는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클라이언트는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본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엘리먼트를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지원해야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한다</w:t>
            </w:r>
            <w:r w:rsidRPr="00616274">
              <w:rPr>
                <w:rFonts w:cs="Arial" w:hint="eastAsia"/>
                <w:color w:val="000000" w:themeColor="text1"/>
              </w:rPr>
              <w:t>.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</w:p>
          <w:p w14:paraId="17B39A5B" w14:textId="77777777" w:rsidR="00616274" w:rsidRPr="00616274" w:rsidRDefault="00616274" w:rsidP="00616274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3)</w:t>
            </w:r>
            <w:r w:rsidRPr="00616274">
              <w:rPr>
                <w:rFonts w:cs="Arial"/>
                <w:color w:val="000000" w:themeColor="text1"/>
              </w:rPr>
              <w:tab/>
            </w:r>
            <w:r w:rsidRPr="00616274">
              <w:rPr>
                <w:rFonts w:cs="Arial" w:hint="eastAsia"/>
                <w:color w:val="000000" w:themeColor="text1"/>
              </w:rPr>
              <w:t>만약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송신자는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모든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클라언트가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이것을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처리하는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능력이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명확하지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않다면</w:t>
            </w:r>
            <w:r w:rsidRPr="00616274">
              <w:rPr>
                <w:rFonts w:cs="Arial" w:hint="eastAsia"/>
                <w:color w:val="000000" w:themeColor="text1"/>
              </w:rPr>
              <w:t>,</w:t>
            </w:r>
            <w:r w:rsidRPr="00616274">
              <w:rPr>
                <w:rFonts w:cs="Arial"/>
                <w:color w:val="000000" w:themeColor="text1"/>
              </w:rPr>
              <w:t xml:space="preserve">  </w:t>
            </w:r>
            <w:r w:rsidRPr="00616274">
              <w:rPr>
                <w:rFonts w:cs="Arial" w:hint="eastAsia"/>
                <w:color w:val="000000" w:themeColor="text1"/>
              </w:rPr>
              <w:t>본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엘리먼트는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사용하지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말아야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한다</w:t>
            </w:r>
            <w:r w:rsidRPr="00616274">
              <w:rPr>
                <w:rFonts w:cs="Arial" w:hint="eastAsia"/>
                <w:color w:val="000000" w:themeColor="text1"/>
              </w:rPr>
              <w:t>.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</w:p>
          <w:p w14:paraId="603541F0" w14:textId="77777777" w:rsidR="00616274" w:rsidRPr="00616274" w:rsidRDefault="00616274" w:rsidP="00616274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4)</w:t>
            </w:r>
            <w:r w:rsidRPr="00616274">
              <w:rPr>
                <w:rFonts w:cs="Arial"/>
                <w:color w:val="000000" w:themeColor="text1"/>
              </w:rPr>
              <w:tab/>
            </w:r>
            <w:r w:rsidRPr="00616274">
              <w:rPr>
                <w:rFonts w:cs="Arial" w:hint="eastAsia"/>
                <w:color w:val="000000" w:themeColor="text1"/>
              </w:rPr>
              <w:t>본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엘리먼트가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포함된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메시지가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양방향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네트워크에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전달된다면</w:t>
            </w:r>
            <w:r w:rsidRPr="00616274">
              <w:rPr>
                <w:rFonts w:cs="Arial" w:hint="eastAsia"/>
                <w:color w:val="000000" w:themeColor="text1"/>
              </w:rPr>
              <w:t>,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전달자는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/>
                <w:color w:val="000000" w:themeColor="text1"/>
              </w:rPr>
              <w:t xml:space="preserve">&lt;derefUri&gt; </w:t>
            </w:r>
            <w:r w:rsidRPr="00616274">
              <w:rPr>
                <w:rFonts w:cs="Arial" w:hint="eastAsia"/>
                <w:color w:val="000000" w:themeColor="text1"/>
              </w:rPr>
              <w:t>엘리먼트에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기술해야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하고</w:t>
            </w:r>
            <w:r w:rsidRPr="00616274">
              <w:rPr>
                <w:rFonts w:cs="Arial" w:hint="eastAsia"/>
                <w:color w:val="000000" w:themeColor="text1"/>
              </w:rPr>
              <w:t xml:space="preserve">, </w:t>
            </w:r>
            <w:r w:rsidRPr="00616274">
              <w:rPr>
                <w:rFonts w:cs="Arial" w:hint="eastAsia"/>
                <w:color w:val="000000" w:themeColor="text1"/>
              </w:rPr>
              <w:t>콘텐츠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파일을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추출해야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한다</w:t>
            </w:r>
            <w:r w:rsidRPr="00616274">
              <w:rPr>
                <w:rFonts w:cs="Arial" w:hint="eastAsia"/>
                <w:color w:val="000000" w:themeColor="text1"/>
              </w:rPr>
              <w:t>.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그리고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해당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파일로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검색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가능한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/>
                <w:color w:val="000000" w:themeColor="text1"/>
              </w:rPr>
              <w:t xml:space="preserve">&lt;uri&gt; </w:t>
            </w:r>
            <w:r w:rsidRPr="00616274">
              <w:rPr>
                <w:rFonts w:cs="Arial" w:hint="eastAsia"/>
                <w:color w:val="000000" w:themeColor="text1"/>
              </w:rPr>
              <w:t>링크가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제공되어야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한다</w:t>
            </w:r>
            <w:r w:rsidRPr="00616274">
              <w:rPr>
                <w:rFonts w:cs="Arial" w:hint="eastAsia"/>
                <w:color w:val="000000" w:themeColor="text1"/>
              </w:rPr>
              <w:t>.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</w:p>
          <w:p w14:paraId="762F8CD2" w14:textId="77777777" w:rsidR="00616274" w:rsidRPr="00C34A0D" w:rsidRDefault="00616274" w:rsidP="00616274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5)</w:t>
            </w:r>
            <w:r w:rsidRPr="00616274">
              <w:rPr>
                <w:rFonts w:cs="Arial"/>
                <w:color w:val="000000" w:themeColor="text1"/>
              </w:rPr>
              <w:tab/>
            </w:r>
            <w:r w:rsidRPr="00616274">
              <w:rPr>
                <w:rFonts w:cs="Arial" w:hint="eastAsia"/>
                <w:color w:val="000000" w:themeColor="text1"/>
              </w:rPr>
              <w:t>단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방향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데이터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링크의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제공은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본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엘리먼트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사용에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대한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추가적인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제한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사항</w:t>
            </w:r>
            <w:r w:rsidRPr="00616274">
              <w:rPr>
                <w:rFonts w:cs="Arial" w:hint="eastAsia"/>
                <w:color w:val="000000" w:themeColor="text1"/>
              </w:rPr>
              <w:t>(</w:t>
            </w:r>
            <w:r w:rsidRPr="00616274">
              <w:rPr>
                <w:rFonts w:cs="Arial" w:hint="eastAsia"/>
                <w:color w:val="000000" w:themeColor="text1"/>
              </w:rPr>
              <w:t>메시지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크기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제한과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파일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유형에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대한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제한</w:t>
            </w:r>
            <w:r w:rsidRPr="00616274">
              <w:rPr>
                <w:rFonts w:cs="Arial" w:hint="eastAsia"/>
                <w:color w:val="000000" w:themeColor="text1"/>
              </w:rPr>
              <w:t>)</w:t>
            </w:r>
            <w:r w:rsidRPr="00616274">
              <w:rPr>
                <w:rFonts w:cs="Arial" w:hint="eastAsia"/>
                <w:color w:val="000000" w:themeColor="text1"/>
              </w:rPr>
              <w:t>이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수반된다</w:t>
            </w:r>
            <w:r w:rsidRPr="00616274">
              <w:rPr>
                <w:rFonts w:cs="Arial" w:hint="eastAsia"/>
                <w:color w:val="000000" w:themeColor="text1"/>
              </w:rPr>
              <w:t>.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6A921C81" w14:textId="77777777" w:rsidR="00616274" w:rsidRPr="00616274" w:rsidRDefault="00616274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616274" w:rsidRPr="001F2219" w14:paraId="1F4BB795" w14:textId="77777777" w:rsidTr="00616274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5C7CF3" w14:textId="77777777" w:rsidR="00616274" w:rsidRPr="00C34A0D" w:rsidRDefault="00616274" w:rsidP="00616274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313221F6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digest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B4DB03C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6EE4C9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cap.alertInfoResource. digest.code</w:t>
            </w:r>
          </w:p>
        </w:tc>
      </w:tr>
      <w:tr w:rsidR="00616274" w:rsidRPr="001F2219" w14:paraId="2B5F2250" w14:textId="77777777" w:rsidTr="00616274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CE8A53" w14:textId="77777777" w:rsidR="00616274" w:rsidRPr="00C34A0D" w:rsidRDefault="00616274" w:rsidP="00616274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9D58A9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 w:hint="eastAsia"/>
                <w:color w:val="000000" w:themeColor="text1"/>
              </w:rPr>
              <w:t>자원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파일로부터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계산된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디지털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다이제스트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/>
                <w:color w:val="000000" w:themeColor="text1"/>
              </w:rPr>
              <w:t>(“</w:t>
            </w:r>
            <w:r w:rsidR="00B566C5">
              <w:rPr>
                <w:rFonts w:cs="Arial" w:hint="eastAsia"/>
                <w:color w:val="000000" w:themeColor="text1"/>
              </w:rPr>
              <w:t>해시값</w:t>
            </w:r>
            <w:r w:rsidRPr="00616274">
              <w:rPr>
                <w:rFonts w:cs="Arial"/>
                <w:color w:val="000000" w:themeColor="text1"/>
              </w:rPr>
              <w:t xml:space="preserve">”) </w:t>
            </w:r>
            <w:r w:rsidRPr="00616274">
              <w:rPr>
                <w:rFonts w:cs="Arial" w:hint="eastAsia"/>
                <w:color w:val="000000" w:themeColor="text1"/>
              </w:rPr>
              <w:t>나타내는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코드</w:t>
            </w:r>
          </w:p>
        </w:tc>
      </w:tr>
      <w:tr w:rsidR="00616274" w:rsidRPr="001F2219" w14:paraId="03F39E05" w14:textId="77777777" w:rsidTr="00616274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B42582" w14:textId="77777777" w:rsidR="00616274" w:rsidRPr="00C34A0D" w:rsidRDefault="00616274" w:rsidP="00616274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0FF33F" w14:textId="77777777" w:rsidR="00616274" w:rsidRPr="00C34A0D" w:rsidRDefault="00616274" w:rsidP="00616274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616274" w:rsidRPr="001F2219" w14:paraId="24F9C57D" w14:textId="77777777" w:rsidTr="00616274">
        <w:trPr>
          <w:trHeight w:val="235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1C909" w14:textId="77777777" w:rsidR="00616274" w:rsidRPr="00C34A0D" w:rsidRDefault="00616274" w:rsidP="00616274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8A1FFB" w14:textId="77777777" w:rsidR="00616274" w:rsidRPr="00C34A0D" w:rsidRDefault="00616274" w:rsidP="00B566C5">
            <w:pPr>
              <w:rPr>
                <w:rFonts w:cs="Arial"/>
                <w:color w:val="000000" w:themeColor="text1"/>
              </w:rPr>
            </w:pPr>
            <w:r w:rsidRPr="00616274">
              <w:rPr>
                <w:rFonts w:cs="Arial"/>
                <w:color w:val="000000" w:themeColor="text1"/>
              </w:rPr>
              <w:t>SHA-1</w:t>
            </w:r>
            <w:r w:rsidRPr="00616274">
              <w:rPr>
                <w:rFonts w:cs="Arial" w:hint="eastAsia"/>
                <w:color w:val="000000" w:themeColor="text1"/>
              </w:rPr>
              <w:t>에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대한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안전성을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고려해서</w:t>
            </w:r>
            <w:r w:rsidRPr="00616274">
              <w:rPr>
                <w:rFonts w:cs="Arial" w:hint="eastAsia"/>
                <w:color w:val="000000" w:themeColor="text1"/>
              </w:rPr>
              <w:t>,</w:t>
            </w:r>
            <w:r w:rsidRPr="00616274">
              <w:rPr>
                <w:rFonts w:cs="Arial"/>
                <w:color w:val="000000" w:themeColor="text1"/>
              </w:rPr>
              <w:t xml:space="preserve"> SHA-256 </w:t>
            </w:r>
            <w:r w:rsidRPr="00616274">
              <w:rPr>
                <w:rFonts w:cs="Arial" w:hint="eastAsia"/>
                <w:color w:val="000000" w:themeColor="text1"/>
              </w:rPr>
              <w:t>사용을</w:t>
            </w:r>
            <w:r w:rsidRPr="00616274">
              <w:rPr>
                <w:rFonts w:cs="Arial" w:hint="eastAsia"/>
                <w:color w:val="000000" w:themeColor="text1"/>
              </w:rPr>
              <w:t xml:space="preserve"> NIST</w:t>
            </w:r>
            <w:r w:rsidRPr="00616274">
              <w:rPr>
                <w:rFonts w:cs="Arial" w:hint="eastAsia"/>
                <w:color w:val="000000" w:themeColor="text1"/>
              </w:rPr>
              <w:t>가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장려한다고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Pr="00616274">
              <w:rPr>
                <w:rFonts w:cs="Arial" w:hint="eastAsia"/>
                <w:color w:val="000000" w:themeColor="text1"/>
              </w:rPr>
              <w:t>공지해야</w:t>
            </w:r>
            <w:r w:rsidRPr="00616274">
              <w:rPr>
                <w:rFonts w:cs="Arial" w:hint="eastAsia"/>
                <w:color w:val="000000" w:themeColor="text1"/>
              </w:rPr>
              <w:t xml:space="preserve"> </w:t>
            </w:r>
            <w:r w:rsidR="00E832C8">
              <w:rPr>
                <w:rFonts w:cs="Arial" w:hint="eastAsia"/>
                <w:color w:val="000000" w:themeColor="text1"/>
              </w:rPr>
              <w:t>한</w:t>
            </w:r>
            <w:r w:rsidRPr="00616274">
              <w:rPr>
                <w:rFonts w:cs="Arial" w:hint="eastAsia"/>
                <w:color w:val="000000" w:themeColor="text1"/>
              </w:rPr>
              <w:t>다</w:t>
            </w:r>
            <w:r w:rsidRPr="00616274">
              <w:rPr>
                <w:rFonts w:cs="Arial" w:hint="eastAsia"/>
                <w:color w:val="000000" w:themeColor="text1"/>
              </w:rPr>
              <w:t>.</w:t>
            </w:r>
            <w:r w:rsidRPr="00616274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1D1A1611" w14:textId="77777777" w:rsidR="00616274" w:rsidRPr="00616274" w:rsidRDefault="00616274" w:rsidP="00CF3000">
      <w:pPr>
        <w:rPr>
          <w:rFonts w:cs="Arial"/>
          <w:color w:val="000000" w:themeColor="text1"/>
        </w:rPr>
      </w:pPr>
    </w:p>
    <w:p w14:paraId="0CCD52DC" w14:textId="77777777" w:rsidR="0044346C" w:rsidRDefault="0044346C" w:rsidP="0044346C">
      <w:pPr>
        <w:pStyle w:val="34"/>
        <w:rPr>
          <w:rFonts w:eastAsia="MS Gothic"/>
        </w:rPr>
      </w:pPr>
      <w:r>
        <w:t xml:space="preserve">“area“ </w:t>
      </w:r>
      <w:r>
        <w:rPr>
          <w:rFonts w:hint="eastAsia"/>
        </w:rPr>
        <w:t>엘리먼트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하위</w:t>
      </w:r>
      <w:r>
        <w:rPr>
          <w:rFonts w:hint="eastAsia"/>
        </w:rPr>
        <w:t xml:space="preserve"> </w:t>
      </w:r>
      <w:r>
        <w:rPr>
          <w:rFonts w:hint="eastAsia"/>
        </w:rPr>
        <w:t>엘리먼트</w:t>
      </w:r>
    </w:p>
    <w:p w14:paraId="3BF07CBE" w14:textId="77777777" w:rsidR="0044346C" w:rsidRPr="0044346C" w:rsidRDefault="0044346C" w:rsidP="0044346C">
      <w:pPr>
        <w:rPr>
          <w:rFonts w:cs="Arial"/>
          <w:color w:val="000000" w:themeColor="text1"/>
          <w:lang w:val="de-DE"/>
        </w:rPr>
      </w:pPr>
    </w:p>
    <w:p w14:paraId="13EE4F0E" w14:textId="77777777" w:rsidR="0044346C" w:rsidRPr="00C34A0D" w:rsidRDefault="0044346C" w:rsidP="0044346C">
      <w:pPr>
        <w:rPr>
          <w:rFonts w:cs="Arial"/>
          <w:color w:val="000000" w:themeColor="text1"/>
        </w:rPr>
      </w:pPr>
      <w:r w:rsidRPr="00C34A0D">
        <w:rPr>
          <w:rFonts w:ascii="돋움" w:eastAsia="돋움" w:hAnsi="돋움" w:cs="Arial" w:hint="eastAsia"/>
          <w:b/>
          <w:color w:val="000000" w:themeColor="text1"/>
        </w:rPr>
        <w:t xml:space="preserve">표 </w:t>
      </w:r>
      <w:r>
        <w:rPr>
          <w:rFonts w:ascii="돋움" w:eastAsia="돋움" w:hAnsi="돋움" w:cs="Arial"/>
          <w:b/>
          <w:color w:val="000000" w:themeColor="text1"/>
        </w:rPr>
        <w:t>4</w:t>
      </w:r>
      <w:r>
        <w:rPr>
          <w:rFonts w:cs="Arial" w:hint="eastAsia"/>
          <w:color w:val="000000" w:themeColor="text1"/>
        </w:rPr>
        <w:t>는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“</w:t>
      </w:r>
      <w:r>
        <w:rPr>
          <w:rFonts w:cs="Arial" w:hint="eastAsia"/>
          <w:color w:val="000000" w:themeColor="text1"/>
        </w:rPr>
        <w:t>area</w:t>
      </w:r>
      <w:r w:rsidRPr="00C34A0D">
        <w:rPr>
          <w:rFonts w:cs="Arial" w:hint="eastAsia"/>
          <w:color w:val="000000" w:themeColor="text1"/>
        </w:rPr>
        <w:t>”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엘리먼트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및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하위</w:t>
      </w:r>
      <w:r w:rsidRPr="00C34A0D">
        <w:rPr>
          <w:rFonts w:cs="Arial" w:hint="eastAsia"/>
          <w:color w:val="000000" w:themeColor="text1"/>
        </w:rPr>
        <w:t>-</w:t>
      </w:r>
      <w:r w:rsidRPr="00C34A0D">
        <w:rPr>
          <w:rFonts w:cs="Arial" w:hint="eastAsia"/>
          <w:color w:val="000000" w:themeColor="text1"/>
        </w:rPr>
        <w:t>엘리먼트</w:t>
      </w:r>
      <w:r>
        <w:rPr>
          <w:rFonts w:cs="Arial" w:hint="eastAsia"/>
          <w:color w:val="000000" w:themeColor="text1"/>
        </w:rPr>
        <w:t>들을</w:t>
      </w:r>
      <w:r w:rsidRPr="00C34A0D">
        <w:rPr>
          <w:rFonts w:cs="Arial" w:hint="eastAsia"/>
          <w:color w:val="000000" w:themeColor="text1"/>
        </w:rPr>
        <w:t xml:space="preserve"> </w:t>
      </w:r>
      <w:r w:rsidRPr="00C34A0D">
        <w:rPr>
          <w:rFonts w:cs="Arial" w:hint="eastAsia"/>
          <w:color w:val="000000" w:themeColor="text1"/>
        </w:rPr>
        <w:t>기술한다</w:t>
      </w:r>
      <w:r w:rsidRPr="00C34A0D">
        <w:rPr>
          <w:rFonts w:cs="Arial" w:hint="eastAsia"/>
          <w:color w:val="000000" w:themeColor="text1"/>
        </w:rPr>
        <w:t>.</w:t>
      </w:r>
    </w:p>
    <w:p w14:paraId="385B913F" w14:textId="77777777" w:rsidR="0044346C" w:rsidRDefault="0044346C" w:rsidP="0044346C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44346C" w:rsidRPr="001F2219" w14:paraId="3DE47B3D" w14:textId="77777777" w:rsidTr="0044346C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DFEA77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4832A322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area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9A92944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A0EE58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cap.alertInfoArea.area. group</w:t>
            </w:r>
          </w:p>
        </w:tc>
      </w:tr>
      <w:tr w:rsidR="0044346C" w:rsidRPr="001F2219" w14:paraId="51EB5646" w14:textId="77777777" w:rsidTr="0044346C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58A1C4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427E12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경보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메시지의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/>
                <w:color w:val="000000" w:themeColor="text1"/>
              </w:rPr>
              <w:t xml:space="preserve">info </w:t>
            </w:r>
            <w:r w:rsidRPr="0044346C">
              <w:rPr>
                <w:rFonts w:cs="Arial" w:hint="eastAsia"/>
                <w:color w:val="000000" w:themeColor="text1"/>
              </w:rPr>
              <w:t>하위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엘리먼트의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/>
                <w:color w:val="000000" w:themeColor="text1"/>
              </w:rPr>
              <w:t xml:space="preserve">area </w:t>
            </w:r>
            <w:r w:rsidRPr="0044346C">
              <w:rPr>
                <w:rFonts w:cs="Arial" w:hint="eastAsia"/>
                <w:color w:val="000000" w:themeColor="text1"/>
              </w:rPr>
              <w:t>하위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엘리먼트의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모든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컴포넌트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부분들을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위한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컨테이터</w:t>
            </w:r>
          </w:p>
        </w:tc>
      </w:tr>
      <w:tr w:rsidR="0044346C" w:rsidRPr="001F2219" w14:paraId="4DAA334F" w14:textId="77777777" w:rsidTr="0044346C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59A9A6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CE2690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44346C" w:rsidRPr="001F2219" w14:paraId="3C76E870" w14:textId="77777777" w:rsidTr="0044346C">
        <w:trPr>
          <w:trHeight w:val="235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7F451A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8AC365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없음</w:t>
            </w:r>
          </w:p>
        </w:tc>
      </w:tr>
    </w:tbl>
    <w:p w14:paraId="38BFD5FF" w14:textId="77777777" w:rsidR="00616274" w:rsidRDefault="00616274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44346C" w:rsidRPr="001F2219" w14:paraId="08919BB3" w14:textId="77777777" w:rsidTr="0044346C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817227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2B0505D4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areaDesc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ABD70AD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9894CF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cap.alertInfoArea.area.text</w:t>
            </w:r>
          </w:p>
        </w:tc>
      </w:tr>
      <w:tr w:rsidR="0044346C" w:rsidRPr="001F2219" w14:paraId="5E6C86EC" w14:textId="77777777" w:rsidTr="0044346C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0ED4FA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0D6871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경보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메시지의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영향을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받는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지역을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기술하는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문자</w:t>
            </w:r>
          </w:p>
        </w:tc>
      </w:tr>
      <w:tr w:rsidR="0044346C" w:rsidRPr="001F2219" w14:paraId="64C48515" w14:textId="77777777" w:rsidTr="0044346C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80FDB4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91A06E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필수</w:t>
            </w:r>
          </w:p>
        </w:tc>
      </w:tr>
      <w:tr w:rsidR="0044346C" w:rsidRPr="001F2219" w14:paraId="1ED299F9" w14:textId="77777777" w:rsidTr="0044346C">
        <w:trPr>
          <w:trHeight w:val="235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3270C3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1CC587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영향을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받는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지역을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기술하는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문자</w:t>
            </w:r>
          </w:p>
        </w:tc>
      </w:tr>
    </w:tbl>
    <w:p w14:paraId="10699557" w14:textId="77777777" w:rsidR="0044346C" w:rsidRDefault="0044346C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44346C" w:rsidRPr="001F2219" w14:paraId="29B382C2" w14:textId="77777777" w:rsidTr="0044346C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92E0B4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46C338C6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polygon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A65E689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49F11B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cap.alertInfoArea.polygon. group</w:t>
            </w:r>
          </w:p>
        </w:tc>
      </w:tr>
      <w:tr w:rsidR="0044346C" w:rsidRPr="001F2219" w14:paraId="6429846F" w14:textId="77777777" w:rsidTr="0044346C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AC202B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5B0DB3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경보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메시지의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영향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받는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지역을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기술하는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다각형으로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정의되는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점의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대칭쌍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값</w:t>
            </w:r>
          </w:p>
        </w:tc>
      </w:tr>
      <w:tr w:rsidR="0044346C" w:rsidRPr="001F2219" w14:paraId="3071E58F" w14:textId="77777777" w:rsidTr="0044346C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CA92A2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681171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44346C" w:rsidRPr="001F2219" w14:paraId="4553267B" w14:textId="77777777" w:rsidTr="0044346C">
        <w:trPr>
          <w:trHeight w:val="235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8059B2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FDC4BB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1)</w:t>
            </w:r>
            <w:r w:rsidRPr="0044346C">
              <w:rPr>
                <w:rFonts w:cs="Arial"/>
                <w:color w:val="000000" w:themeColor="text1"/>
              </w:rPr>
              <w:tab/>
            </w:r>
            <w:r w:rsidRPr="0044346C">
              <w:rPr>
                <w:rFonts w:cs="Arial" w:hint="eastAsia"/>
                <w:color w:val="000000" w:themeColor="text1"/>
              </w:rPr>
              <w:t>코드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값</w:t>
            </w:r>
            <w:r w:rsidRPr="0044346C">
              <w:rPr>
                <w:rFonts w:cs="Arial" w:hint="eastAsia"/>
                <w:color w:val="000000" w:themeColor="text1"/>
              </w:rPr>
              <w:t>: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지리적인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다각형은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협력되는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쌍의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목록으로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제한된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빈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공간으로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표현된다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</w:p>
          <w:p w14:paraId="5C70DCD9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2)</w:t>
            </w:r>
            <w:r w:rsidRPr="0044346C">
              <w:rPr>
                <w:rFonts w:cs="Arial"/>
                <w:color w:val="000000" w:themeColor="text1"/>
              </w:rPr>
              <w:tab/>
            </w:r>
            <w:r w:rsidRPr="0044346C">
              <w:rPr>
                <w:rFonts w:cs="Arial" w:hint="eastAsia"/>
                <w:color w:val="000000" w:themeColor="text1"/>
              </w:rPr>
              <w:t>협력되는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첫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번째와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마지막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쌍은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같아야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한다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</w:p>
          <w:p w14:paraId="70D56366" w14:textId="77777777" w:rsidR="0044346C" w:rsidRPr="00C34A0D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3)</w:t>
            </w:r>
            <w:r w:rsidRPr="0044346C">
              <w:rPr>
                <w:rFonts w:cs="Arial"/>
                <w:color w:val="000000" w:themeColor="text1"/>
              </w:rPr>
              <w:tab/>
              <w:t xml:space="preserve">&lt;area&gt; </w:t>
            </w:r>
            <w:r w:rsidRPr="0044346C">
              <w:rPr>
                <w:rFonts w:cs="Arial" w:hint="eastAsia"/>
                <w:color w:val="000000" w:themeColor="text1"/>
              </w:rPr>
              <w:t>내에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다수의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사례가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발생될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있다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21F82237" w14:textId="77777777" w:rsidR="0044346C" w:rsidRPr="0044346C" w:rsidRDefault="0044346C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44346C" w:rsidRPr="001F2219" w14:paraId="73F7FC76" w14:textId="77777777" w:rsidTr="0044346C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45502D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4921B107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circle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C913BDA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B1D9A9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cap.alertInfoArea.circle. group</w:t>
            </w:r>
          </w:p>
        </w:tc>
      </w:tr>
      <w:tr w:rsidR="0044346C" w:rsidRPr="001F2219" w14:paraId="0546E709" w14:textId="77777777" w:rsidTr="0044346C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9D336E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CAC07B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경보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메시지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영향을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받는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지역을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나타내는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반경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및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지점에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대한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쌍값</w:t>
            </w:r>
          </w:p>
        </w:tc>
      </w:tr>
      <w:tr w:rsidR="0044346C" w:rsidRPr="001F2219" w14:paraId="7B6B0B94" w14:textId="77777777" w:rsidTr="0044346C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19E82A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EC46F5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44346C" w:rsidRPr="001F2219" w14:paraId="5548F111" w14:textId="77777777" w:rsidTr="0044346C">
        <w:trPr>
          <w:trHeight w:val="235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A82027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E66DE1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1)</w:t>
            </w:r>
            <w:r w:rsidRPr="0044346C">
              <w:rPr>
                <w:rFonts w:cs="Arial"/>
                <w:color w:val="000000" w:themeColor="text1"/>
              </w:rPr>
              <w:tab/>
            </w:r>
            <w:r w:rsidRPr="0044346C">
              <w:rPr>
                <w:rFonts w:cs="Arial" w:hint="eastAsia"/>
                <w:color w:val="000000" w:themeColor="text1"/>
              </w:rPr>
              <w:t>코드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값</w:t>
            </w:r>
            <w:r w:rsidRPr="0044346C">
              <w:rPr>
                <w:rFonts w:cs="Arial" w:hint="eastAsia"/>
                <w:color w:val="000000" w:themeColor="text1"/>
              </w:rPr>
              <w:t>: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원형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지역은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키로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미터로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나타나는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반경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값과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특정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공간으로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나타나는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협력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쌍으로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주어지는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중앙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점에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의해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표현된다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</w:p>
          <w:p w14:paraId="3312384A" w14:textId="77777777" w:rsidR="0044346C" w:rsidRPr="0044346C" w:rsidRDefault="0044346C" w:rsidP="0044346C">
            <w:pPr>
              <w:ind w:left="294" w:hangingChars="150" w:hanging="294"/>
              <w:rPr>
                <w:rFonts w:cs="Arial"/>
                <w:color w:val="000000" w:themeColor="text1"/>
              </w:rPr>
            </w:pPr>
            <w:r w:rsidRPr="0044346C">
              <w:rPr>
                <w:rFonts w:ascii="돋움" w:eastAsia="돋움" w:hAnsi="돋움" w:cs="Arial" w:hint="eastAsia"/>
                <w:b/>
                <w:color w:val="000000" w:themeColor="text1"/>
              </w:rPr>
              <w:t>비고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/>
                <w:color w:val="000000" w:themeColor="text1"/>
              </w:rPr>
              <w:t xml:space="preserve"> [b-WGS 84] </w:t>
            </w:r>
            <w:r w:rsidRPr="0044346C">
              <w:rPr>
                <w:rFonts w:cs="Arial" w:hint="eastAsia"/>
                <w:color w:val="000000" w:themeColor="text1"/>
              </w:rPr>
              <w:t>자료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참고</w:t>
            </w:r>
          </w:p>
          <w:p w14:paraId="5D0649C5" w14:textId="77777777" w:rsidR="0044346C" w:rsidRPr="00C34A0D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2)</w:t>
            </w:r>
            <w:r w:rsidRPr="0044346C">
              <w:rPr>
                <w:rFonts w:cs="Arial"/>
                <w:color w:val="000000" w:themeColor="text1"/>
              </w:rPr>
              <w:tab/>
              <w:t xml:space="preserve">&lt;area&gt; </w:t>
            </w:r>
            <w:r w:rsidRPr="0044346C">
              <w:rPr>
                <w:rFonts w:cs="Arial" w:hint="eastAsia"/>
                <w:color w:val="000000" w:themeColor="text1"/>
              </w:rPr>
              <w:t>내에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다수의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사례가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발생될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있다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6A550598" w14:textId="77777777" w:rsidR="0044346C" w:rsidRPr="0044346C" w:rsidRDefault="0044346C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44346C" w:rsidRPr="001F2219" w14:paraId="0440B095" w14:textId="77777777" w:rsidTr="0044346C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C4920D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4223E3E6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geocode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5EACCF6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C5F479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cap.alertInfoArea.geocode. code</w:t>
            </w:r>
          </w:p>
        </w:tc>
      </w:tr>
      <w:tr w:rsidR="0044346C" w:rsidRPr="001F2219" w14:paraId="1031E802" w14:textId="77777777" w:rsidTr="0044346C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C309D0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5C478F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경보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메시지의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영향을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받는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지역을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나타내는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지리적인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코드</w:t>
            </w:r>
          </w:p>
        </w:tc>
      </w:tr>
      <w:tr w:rsidR="0044346C" w:rsidRPr="001F2219" w14:paraId="5F1C85C4" w14:textId="77777777" w:rsidTr="0044346C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9E4AE6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AC3FE9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44346C" w:rsidRPr="001F2219" w14:paraId="33540B81" w14:textId="77777777" w:rsidTr="0044346C">
        <w:trPr>
          <w:trHeight w:val="235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448BEA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B87670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1)</w:t>
            </w:r>
            <w:r w:rsidRPr="0044346C">
              <w:rPr>
                <w:rFonts w:cs="Arial"/>
                <w:color w:val="000000" w:themeColor="text1"/>
              </w:rPr>
              <w:tab/>
            </w:r>
            <w:r w:rsidRPr="0044346C">
              <w:rPr>
                <w:rFonts w:cs="Arial" w:hint="eastAsia"/>
                <w:color w:val="000000" w:themeColor="text1"/>
              </w:rPr>
              <w:t>메시지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대상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지역을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나타내기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위한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지리적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기반</w:t>
            </w:r>
            <w:r w:rsidR="00E832C8">
              <w:rPr>
                <w:rFonts w:cs="Arial" w:hint="eastAsia"/>
                <w:color w:val="000000" w:themeColor="text1"/>
              </w:rPr>
              <w:t>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코드</w:t>
            </w:r>
          </w:p>
          <w:p w14:paraId="23A465C7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ab/>
              <w:t>&lt;parameter&gt;</w:t>
            </w:r>
          </w:p>
          <w:p w14:paraId="74E15AE2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ab/>
              <w:t>&lt;valueName&gt;valueName&lt;/valueName&gt;</w:t>
            </w:r>
          </w:p>
          <w:p w14:paraId="046876E8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ab/>
              <w:t>&lt;value&gt;value&lt;/value&gt;</w:t>
            </w:r>
          </w:p>
          <w:p w14:paraId="36A65DDA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ab/>
              <w:t>&lt;/parameter&gt;</w:t>
            </w:r>
          </w:p>
          <w:p w14:paraId="276B372F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ab/>
            </w:r>
            <w:r w:rsidRPr="0044346C">
              <w:rPr>
                <w:rFonts w:cs="Arial" w:hint="eastAsia"/>
                <w:color w:val="000000" w:themeColor="text1"/>
              </w:rPr>
              <w:t>여기서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/>
                <w:color w:val="000000" w:themeColor="text1"/>
              </w:rPr>
              <w:t>“valueName”</w:t>
            </w:r>
            <w:r w:rsidRPr="0044346C">
              <w:rPr>
                <w:rFonts w:cs="Arial" w:hint="eastAsia"/>
                <w:color w:val="000000" w:themeColor="text1"/>
              </w:rPr>
              <w:t>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컨텐츠는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사용자가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할당한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코드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영역에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하나의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문자열로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지정되고</w:t>
            </w:r>
            <w:r w:rsidRPr="0044346C">
              <w:rPr>
                <w:rFonts w:cs="Arial" w:hint="eastAsia"/>
                <w:color w:val="000000" w:themeColor="text1"/>
              </w:rPr>
              <w:t>,</w:t>
            </w:r>
            <w:r w:rsidRPr="0044346C">
              <w:rPr>
                <w:rFonts w:cs="Arial"/>
                <w:color w:val="000000" w:themeColor="text1"/>
              </w:rPr>
              <w:t xml:space="preserve"> “value”</w:t>
            </w:r>
            <w:r w:rsidRPr="0044346C">
              <w:rPr>
                <w:rFonts w:cs="Arial" w:hint="eastAsia"/>
                <w:color w:val="000000" w:themeColor="text1"/>
              </w:rPr>
              <w:t>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컨텐츠는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자체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값</w:t>
            </w:r>
            <w:r w:rsidRPr="0044346C">
              <w:rPr>
                <w:rFonts w:cs="Arial" w:hint="eastAsia"/>
                <w:color w:val="000000" w:themeColor="text1"/>
              </w:rPr>
              <w:t>(</w:t>
            </w:r>
            <w:r w:rsidRPr="0044346C">
              <w:rPr>
                <w:rFonts w:cs="Arial" w:hint="eastAsia"/>
                <w:color w:val="000000" w:themeColor="text1"/>
              </w:rPr>
              <w:t>예로</w:t>
            </w:r>
            <w:r w:rsidRPr="0044346C">
              <w:rPr>
                <w:rFonts w:cs="Arial" w:hint="eastAsia"/>
                <w:color w:val="000000" w:themeColor="text1"/>
              </w:rPr>
              <w:t>,</w:t>
            </w:r>
            <w:r w:rsidRPr="0044346C">
              <w:rPr>
                <w:rFonts w:cs="Arial"/>
                <w:color w:val="000000" w:themeColor="text1"/>
              </w:rPr>
              <w:t xml:space="preserve"> valueName ="SAME" and value="006113")</w:t>
            </w:r>
            <w:r w:rsidRPr="0044346C">
              <w:rPr>
                <w:rFonts w:cs="Arial" w:hint="eastAsia"/>
                <w:color w:val="000000" w:themeColor="text1"/>
              </w:rPr>
              <w:t>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나타내는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하나의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문자열</w:t>
            </w:r>
            <w:r w:rsidRPr="0044346C">
              <w:rPr>
                <w:rFonts w:cs="Arial" w:hint="eastAsia"/>
                <w:color w:val="000000" w:themeColor="text1"/>
              </w:rPr>
              <w:t>(</w:t>
            </w:r>
            <w:r w:rsidRPr="0044346C">
              <w:rPr>
                <w:rFonts w:cs="Arial" w:hint="eastAsia"/>
                <w:color w:val="000000" w:themeColor="text1"/>
              </w:rPr>
              <w:t>숫자로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표현됨</w:t>
            </w:r>
            <w:r w:rsidRPr="0044346C">
              <w:rPr>
                <w:rFonts w:cs="Arial" w:hint="eastAsia"/>
                <w:color w:val="000000" w:themeColor="text1"/>
              </w:rPr>
              <w:t>)</w:t>
            </w:r>
            <w:r w:rsidRPr="0044346C">
              <w:rPr>
                <w:rFonts w:cs="Arial" w:hint="eastAsia"/>
                <w:color w:val="000000" w:themeColor="text1"/>
              </w:rPr>
              <w:t>이다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</w:p>
          <w:p w14:paraId="5730C862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2)</w:t>
            </w:r>
            <w:r w:rsidRPr="0044346C">
              <w:rPr>
                <w:rFonts w:cs="Arial"/>
                <w:color w:val="000000" w:themeColor="text1"/>
              </w:rPr>
              <w:tab/>
              <w:t>“</w:t>
            </w:r>
            <w:r w:rsidRPr="0044346C">
              <w:rPr>
                <w:rFonts w:cs="Arial" w:hint="eastAsia"/>
                <w:color w:val="000000" w:themeColor="text1"/>
              </w:rPr>
              <w:t>valueName</w:t>
            </w:r>
            <w:r w:rsidRPr="0044346C">
              <w:rPr>
                <w:rFonts w:cs="Arial"/>
                <w:color w:val="000000" w:themeColor="text1"/>
              </w:rPr>
              <w:t>”</w:t>
            </w:r>
            <w:r w:rsidRPr="0044346C">
              <w:rPr>
                <w:rFonts w:cs="Arial" w:hint="eastAsia"/>
                <w:color w:val="000000" w:themeColor="text1"/>
              </w:rPr>
              <w:t>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값은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기간에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없이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모두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대문자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약어로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표현되어야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한다</w:t>
            </w:r>
            <w:r w:rsidRPr="0044346C">
              <w:rPr>
                <w:rFonts w:cs="Arial" w:hint="eastAsia"/>
                <w:color w:val="000000" w:themeColor="text1"/>
              </w:rPr>
              <w:t>(</w:t>
            </w:r>
            <w:r w:rsidRPr="0044346C">
              <w:rPr>
                <w:rFonts w:cs="Arial" w:hint="eastAsia"/>
                <w:color w:val="000000" w:themeColor="text1"/>
              </w:rPr>
              <w:t>예</w:t>
            </w:r>
            <w:r w:rsidRPr="0044346C">
              <w:rPr>
                <w:rFonts w:cs="Arial" w:hint="eastAsia"/>
                <w:color w:val="000000" w:themeColor="text1"/>
              </w:rPr>
              <w:t>,</w:t>
            </w:r>
            <w:r w:rsidRPr="0044346C">
              <w:rPr>
                <w:rFonts w:cs="Arial"/>
                <w:color w:val="000000" w:themeColor="text1"/>
              </w:rPr>
              <w:t xml:space="preserve"> SAME, FIPS, ZIP).</w:t>
            </w:r>
          </w:p>
          <w:p w14:paraId="05844E4B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3)</w:t>
            </w:r>
            <w:r w:rsidRPr="0044346C">
              <w:rPr>
                <w:rFonts w:cs="Arial"/>
                <w:color w:val="000000" w:themeColor="text1"/>
              </w:rPr>
              <w:tab/>
            </w:r>
            <w:r w:rsidRPr="0044346C">
              <w:rPr>
                <w:rFonts w:cs="Arial" w:hint="eastAsia"/>
                <w:color w:val="000000" w:themeColor="text1"/>
              </w:rPr>
              <w:t>단일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/>
                <w:color w:val="000000" w:themeColor="text1"/>
              </w:rPr>
              <w:t xml:space="preserve">&lt;info&gt; </w:t>
            </w:r>
            <w:r w:rsidRPr="0044346C">
              <w:rPr>
                <w:rFonts w:cs="Arial" w:hint="eastAsia"/>
                <w:color w:val="000000" w:themeColor="text1"/>
              </w:rPr>
              <w:t>블록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내에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다수의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사례가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발생될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있다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</w:p>
          <w:p w14:paraId="3FBC3BEF" w14:textId="77777777" w:rsidR="0044346C" w:rsidRPr="00C34A0D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4)</w:t>
            </w:r>
            <w:r w:rsidRPr="0044346C">
              <w:rPr>
                <w:rFonts w:cs="Arial"/>
                <w:color w:val="000000" w:themeColor="text1"/>
              </w:rPr>
              <w:tab/>
            </w:r>
            <w:r w:rsidRPr="0044346C">
              <w:rPr>
                <w:rFonts w:cs="Arial" w:hint="eastAsia"/>
                <w:color w:val="000000" w:themeColor="text1"/>
              </w:rPr>
              <w:t>본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엘리먼트는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다른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시스템들과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호환성이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우선적이다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본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엘리먼트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사용은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수신자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측의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코딩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시스템에서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이미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적용된다고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가정한다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따라서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상호운용성을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위해서</w:t>
            </w:r>
            <w:r w:rsidRPr="0044346C">
              <w:rPr>
                <w:rFonts w:cs="Arial" w:hint="eastAsia"/>
                <w:color w:val="000000" w:themeColor="text1"/>
              </w:rPr>
              <w:t>,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가능한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언제든지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/>
                <w:color w:val="000000" w:themeColor="text1"/>
              </w:rPr>
              <w:t>&lt;polygon&gt;</w:t>
            </w:r>
            <w:r w:rsidRPr="0044346C">
              <w:rPr>
                <w:rFonts w:cs="Arial" w:hint="eastAsia"/>
                <w:color w:val="000000" w:themeColor="text1"/>
              </w:rPr>
              <w:t>과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/>
                <w:color w:val="000000" w:themeColor="text1"/>
              </w:rPr>
              <w:t xml:space="preserve">&lt;circle&gt; </w:t>
            </w:r>
            <w:r w:rsidRPr="0044346C">
              <w:rPr>
                <w:rFonts w:cs="Arial" w:hint="eastAsia"/>
                <w:color w:val="000000" w:themeColor="text1"/>
              </w:rPr>
              <w:t>형태로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더욱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보편적인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이해를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위해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동일한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기술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방식으로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사용되어야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한다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</w:p>
        </w:tc>
      </w:tr>
    </w:tbl>
    <w:p w14:paraId="3A4A18DF" w14:textId="77777777" w:rsidR="00616274" w:rsidRPr="0044346C" w:rsidRDefault="00616274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44346C" w:rsidRPr="001F2219" w14:paraId="72E3CCBA" w14:textId="77777777" w:rsidTr="0044346C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A90804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3AA55599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altitude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3D1A7BE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1D2A12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cap.alertInfoArea.altitude. quantity</w:t>
            </w:r>
          </w:p>
        </w:tc>
      </w:tr>
      <w:tr w:rsidR="0044346C" w:rsidRPr="001F2219" w14:paraId="6B402708" w14:textId="77777777" w:rsidTr="0044346C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31F3C2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611A71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경보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메시지의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영향을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받는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지역의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특정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혹은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최소의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고도</w:t>
            </w:r>
          </w:p>
        </w:tc>
      </w:tr>
      <w:tr w:rsidR="0044346C" w:rsidRPr="001F2219" w14:paraId="6C605C30" w14:textId="77777777" w:rsidTr="0044346C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2650C6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F580F1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선택</w:t>
            </w:r>
          </w:p>
        </w:tc>
      </w:tr>
      <w:tr w:rsidR="0044346C" w:rsidRPr="001F2219" w14:paraId="6E9B5DBF" w14:textId="77777777" w:rsidTr="0044346C">
        <w:trPr>
          <w:trHeight w:val="235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BD97F2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7AF827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1)</w:t>
            </w:r>
            <w:r w:rsidRPr="0044346C">
              <w:rPr>
                <w:rFonts w:cs="Arial"/>
                <w:color w:val="000000" w:themeColor="text1"/>
              </w:rPr>
              <w:tab/>
              <w:t xml:space="preserve">&lt;ceiling&gt; </w:t>
            </w:r>
            <w:r w:rsidRPr="0044346C">
              <w:rPr>
                <w:rFonts w:cs="Arial" w:hint="eastAsia"/>
                <w:color w:val="000000" w:themeColor="text1"/>
              </w:rPr>
              <w:t>엘리먼트가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함께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사용된다면</w:t>
            </w:r>
            <w:r w:rsidRPr="0044346C">
              <w:rPr>
                <w:rFonts w:cs="Arial" w:hint="eastAsia"/>
                <w:color w:val="000000" w:themeColor="text1"/>
              </w:rPr>
              <w:t>,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본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값은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경계의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최저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한계값이다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반대로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본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값은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특정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고도를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나타낸다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</w:p>
          <w:p w14:paraId="3B8ED6D2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2)</w:t>
            </w:r>
            <w:r w:rsidRPr="0044346C">
              <w:rPr>
                <w:rFonts w:cs="Arial"/>
                <w:color w:val="000000" w:themeColor="text1"/>
              </w:rPr>
              <w:tab/>
            </w:r>
            <w:r w:rsidRPr="0044346C">
              <w:rPr>
                <w:rFonts w:cs="Arial" w:hint="eastAsia"/>
                <w:color w:val="000000" w:themeColor="text1"/>
              </w:rPr>
              <w:t>고도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측정은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바다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수준을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의미하는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피트로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한다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</w:p>
          <w:p w14:paraId="71D40A48" w14:textId="77777777" w:rsidR="0044346C" w:rsidRPr="00C34A0D" w:rsidRDefault="0044346C" w:rsidP="0044346C">
            <w:pPr>
              <w:ind w:left="294" w:hangingChars="150" w:hanging="294"/>
              <w:rPr>
                <w:rFonts w:cs="Arial"/>
                <w:color w:val="000000" w:themeColor="text1"/>
              </w:rPr>
            </w:pPr>
            <w:r w:rsidRPr="0044346C">
              <w:rPr>
                <w:rFonts w:ascii="돋움" w:eastAsia="돋움" w:hAnsi="돋움" w:cs="Arial" w:hint="eastAsia"/>
                <w:b/>
                <w:color w:val="000000" w:themeColor="text1"/>
              </w:rPr>
              <w:t>비고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/>
                <w:color w:val="000000" w:themeColor="text1"/>
              </w:rPr>
              <w:t xml:space="preserve"> [b-WGS 84] </w:t>
            </w:r>
            <w:r w:rsidRPr="0044346C">
              <w:rPr>
                <w:rFonts w:cs="Arial" w:hint="eastAsia"/>
                <w:color w:val="000000" w:themeColor="text1"/>
              </w:rPr>
              <w:t>자료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참고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</w:p>
        </w:tc>
      </w:tr>
    </w:tbl>
    <w:p w14:paraId="59685050" w14:textId="77777777" w:rsidR="00D952AA" w:rsidRPr="0044346C" w:rsidRDefault="00D952AA" w:rsidP="00CF3000">
      <w:pPr>
        <w:rPr>
          <w:rFonts w:cs="Arial"/>
          <w:color w:val="000000" w:themeColor="text1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1432"/>
        <w:gridCol w:w="3621"/>
        <w:gridCol w:w="2656"/>
      </w:tblGrid>
      <w:tr w:rsidR="0044346C" w:rsidRPr="001F2219" w14:paraId="22A9D67B" w14:textId="77777777" w:rsidTr="0044346C">
        <w:trPr>
          <w:cantSplit/>
          <w:trHeight w:val="301"/>
          <w:jc w:val="center"/>
        </w:trPr>
        <w:tc>
          <w:tcPr>
            <w:tcW w:w="16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DDE482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엘리먼트 이름</w:t>
            </w:r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089401BB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ceiling</w:t>
            </w:r>
          </w:p>
        </w:tc>
        <w:tc>
          <w:tcPr>
            <w:tcW w:w="362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11326BF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context.class.attribute.representation</w:t>
            </w:r>
          </w:p>
        </w:tc>
        <w:tc>
          <w:tcPr>
            <w:tcW w:w="265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C22FA0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cap.alertInfoArea.ceiling. quantity</w:t>
            </w:r>
          </w:p>
        </w:tc>
      </w:tr>
      <w:tr w:rsidR="0044346C" w:rsidRPr="001F2219" w14:paraId="5BEFC9D0" w14:textId="77777777" w:rsidTr="0044346C">
        <w:trPr>
          <w:trHeight w:val="286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95FFDA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정의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853FDC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경보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메시지의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영향을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받는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지역의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최고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고도</w:t>
            </w:r>
          </w:p>
        </w:tc>
      </w:tr>
      <w:tr w:rsidR="0044346C" w:rsidRPr="001F2219" w14:paraId="26912463" w14:textId="77777777" w:rsidTr="0044346C">
        <w:trPr>
          <w:trHeight w:val="301"/>
          <w:jc w:val="center"/>
        </w:trPr>
        <w:tc>
          <w:tcPr>
            <w:tcW w:w="162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E2A2C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선택 사항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44AC42" w14:textId="77777777" w:rsidR="0044346C" w:rsidRPr="00C34A0D" w:rsidRDefault="0044346C" w:rsidP="0044346C">
            <w:pPr>
              <w:rPr>
                <w:rFonts w:cs="Arial"/>
                <w:color w:val="000000" w:themeColor="text1"/>
              </w:rPr>
            </w:pPr>
            <w:r w:rsidRPr="0044346C">
              <w:rPr>
                <w:rFonts w:cs="Arial" w:hint="eastAsia"/>
                <w:color w:val="000000" w:themeColor="text1"/>
              </w:rPr>
              <w:t>조건적</w:t>
            </w:r>
          </w:p>
        </w:tc>
      </w:tr>
      <w:tr w:rsidR="0044346C" w:rsidRPr="001F2219" w14:paraId="33133841" w14:textId="77777777" w:rsidTr="0044346C">
        <w:trPr>
          <w:trHeight w:val="235"/>
          <w:jc w:val="center"/>
        </w:trPr>
        <w:tc>
          <w:tcPr>
            <w:tcW w:w="16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2DBD96" w14:textId="77777777" w:rsidR="0044346C" w:rsidRPr="00C34A0D" w:rsidRDefault="0044346C" w:rsidP="0044346C">
            <w:pPr>
              <w:rPr>
                <w:rFonts w:ascii="돋움" w:eastAsia="돋움" w:hAnsi="돋움" w:cs="Arial"/>
                <w:b/>
                <w:color w:val="000000" w:themeColor="text1"/>
              </w:rPr>
            </w:pPr>
            <w:r w:rsidRPr="00C34A0D">
              <w:rPr>
                <w:rFonts w:ascii="돋움" w:eastAsia="돋움" w:hAnsi="돋움" w:cs="Arial" w:hint="eastAsia"/>
                <w:b/>
                <w:color w:val="000000" w:themeColor="text1"/>
              </w:rPr>
              <w:t>내용</w:t>
            </w:r>
          </w:p>
        </w:tc>
        <w:tc>
          <w:tcPr>
            <w:tcW w:w="770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CEF23E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1)</w:t>
            </w:r>
            <w:r w:rsidRPr="0044346C">
              <w:rPr>
                <w:rFonts w:cs="Arial"/>
                <w:color w:val="000000" w:themeColor="text1"/>
              </w:rPr>
              <w:tab/>
              <w:t xml:space="preserve">&lt;altitude&gt; </w:t>
            </w:r>
            <w:r w:rsidRPr="0044346C">
              <w:rPr>
                <w:rFonts w:cs="Arial" w:hint="eastAsia"/>
                <w:color w:val="000000" w:themeColor="text1"/>
              </w:rPr>
              <w:t>엘리먼트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없이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사용되지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말아야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한다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</w:p>
          <w:p w14:paraId="50300AB1" w14:textId="77777777" w:rsidR="0044346C" w:rsidRPr="0044346C" w:rsidRDefault="0044346C" w:rsidP="0044346C">
            <w:pPr>
              <w:ind w:left="300" w:hangingChars="150" w:hanging="300"/>
              <w:rPr>
                <w:rFonts w:cs="Arial"/>
                <w:color w:val="000000" w:themeColor="text1"/>
              </w:rPr>
            </w:pPr>
            <w:r w:rsidRPr="0044346C">
              <w:rPr>
                <w:rFonts w:cs="Arial"/>
                <w:color w:val="000000" w:themeColor="text1"/>
              </w:rPr>
              <w:t>2)</w:t>
            </w:r>
            <w:r w:rsidRPr="0044346C">
              <w:rPr>
                <w:rFonts w:cs="Arial"/>
                <w:color w:val="000000" w:themeColor="text1"/>
              </w:rPr>
              <w:tab/>
            </w:r>
            <w:r w:rsidRPr="0044346C">
              <w:rPr>
                <w:rFonts w:cs="Arial" w:hint="eastAsia"/>
                <w:color w:val="000000" w:themeColor="text1"/>
              </w:rPr>
              <w:t>최고점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측정은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바다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수준을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의미하는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피트로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한다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  <w:r w:rsidRPr="0044346C">
              <w:rPr>
                <w:rFonts w:cs="Arial"/>
                <w:color w:val="000000" w:themeColor="text1"/>
              </w:rPr>
              <w:t xml:space="preserve"> </w:t>
            </w:r>
          </w:p>
          <w:p w14:paraId="5E16FDCB" w14:textId="77777777" w:rsidR="0044346C" w:rsidRPr="00C34A0D" w:rsidRDefault="0044346C" w:rsidP="0044346C">
            <w:pPr>
              <w:ind w:left="294" w:hangingChars="150" w:hanging="294"/>
              <w:rPr>
                <w:rFonts w:cs="Arial"/>
                <w:color w:val="000000" w:themeColor="text1"/>
              </w:rPr>
            </w:pPr>
            <w:r w:rsidRPr="0044346C">
              <w:rPr>
                <w:rFonts w:ascii="돋움" w:eastAsia="돋움" w:hAnsi="돋움" w:cs="Arial" w:hint="eastAsia"/>
                <w:b/>
                <w:color w:val="000000" w:themeColor="text1"/>
              </w:rPr>
              <w:t>비고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/>
                <w:color w:val="000000" w:themeColor="text1"/>
              </w:rPr>
              <w:t xml:space="preserve"> [b-WGS 84] </w:t>
            </w:r>
            <w:r w:rsidRPr="0044346C">
              <w:rPr>
                <w:rFonts w:cs="Arial" w:hint="eastAsia"/>
                <w:color w:val="000000" w:themeColor="text1"/>
              </w:rPr>
              <w:t>자료</w:t>
            </w:r>
            <w:r w:rsidRPr="0044346C">
              <w:rPr>
                <w:rFonts w:cs="Arial" w:hint="eastAsia"/>
                <w:color w:val="000000" w:themeColor="text1"/>
              </w:rPr>
              <w:t xml:space="preserve"> </w:t>
            </w:r>
            <w:r w:rsidRPr="0044346C">
              <w:rPr>
                <w:rFonts w:cs="Arial" w:hint="eastAsia"/>
                <w:color w:val="000000" w:themeColor="text1"/>
              </w:rPr>
              <w:t>참고</w:t>
            </w:r>
            <w:r w:rsidRPr="0044346C">
              <w:rPr>
                <w:rFonts w:cs="Arial" w:hint="eastAsia"/>
                <w:color w:val="000000" w:themeColor="text1"/>
              </w:rPr>
              <w:t>.</w:t>
            </w:r>
          </w:p>
        </w:tc>
      </w:tr>
    </w:tbl>
    <w:p w14:paraId="0361D17C" w14:textId="77777777" w:rsidR="0044346C" w:rsidRPr="0044346C" w:rsidRDefault="0044346C" w:rsidP="00CF3000">
      <w:pPr>
        <w:rPr>
          <w:rFonts w:cs="Arial"/>
          <w:color w:val="000000" w:themeColor="text1"/>
        </w:rPr>
      </w:pPr>
    </w:p>
    <w:p w14:paraId="5AAE3A8B" w14:textId="77777777" w:rsidR="0044346C" w:rsidRDefault="00797E24" w:rsidP="00797E24">
      <w:pPr>
        <w:pStyle w:val="24"/>
      </w:pPr>
      <w:bookmarkStart w:id="32" w:name="_Toc499715687"/>
      <w:r>
        <w:rPr>
          <w:rFonts w:hint="eastAsia"/>
        </w:rPr>
        <w:t>구현</w:t>
      </w:r>
      <w:r>
        <w:rPr>
          <w:rFonts w:hint="eastAsia"/>
        </w:rPr>
        <w:t xml:space="preserve"> </w:t>
      </w:r>
      <w:r>
        <w:rPr>
          <w:rFonts w:hint="eastAsia"/>
        </w:rPr>
        <w:t>구려사항</w:t>
      </w:r>
      <w:bookmarkEnd w:id="32"/>
    </w:p>
    <w:p w14:paraId="6908BEAF" w14:textId="77777777" w:rsidR="00797E24" w:rsidRDefault="00797E24" w:rsidP="00CF3000">
      <w:pPr>
        <w:rPr>
          <w:rFonts w:cs="Arial"/>
          <w:color w:val="000000" w:themeColor="text1"/>
          <w:lang w:val="de-DE"/>
        </w:rPr>
      </w:pPr>
    </w:p>
    <w:p w14:paraId="0F8837C3" w14:textId="77777777" w:rsidR="00797E24" w:rsidRPr="00797E24" w:rsidRDefault="00797E24" w:rsidP="00CF3000">
      <w:pPr>
        <w:rPr>
          <w:rFonts w:cs="Arial"/>
          <w:color w:val="000000" w:themeColor="text1"/>
          <w:lang w:val="en-US"/>
        </w:rPr>
      </w:pPr>
      <w:r w:rsidRPr="00797E24">
        <w:rPr>
          <w:rFonts w:cs="Arial" w:hint="eastAsia"/>
          <w:color w:val="000000" w:themeColor="text1"/>
          <w:lang w:val="en-US"/>
        </w:rPr>
        <w:t>본</w:t>
      </w:r>
      <w:r w:rsidRPr="00797E24">
        <w:rPr>
          <w:rFonts w:cs="Arial" w:hint="eastAsia"/>
          <w:color w:val="000000" w:themeColor="text1"/>
          <w:lang w:val="en-US"/>
        </w:rPr>
        <w:t xml:space="preserve"> </w:t>
      </w:r>
      <w:r w:rsidRPr="00797E24">
        <w:rPr>
          <w:rFonts w:cs="Arial" w:hint="eastAsia"/>
          <w:color w:val="000000" w:themeColor="text1"/>
          <w:lang w:val="en-US"/>
        </w:rPr>
        <w:t>절은</w:t>
      </w:r>
      <w:r w:rsidRPr="00797E24">
        <w:rPr>
          <w:rFonts w:cs="Arial" w:hint="eastAsia"/>
          <w:color w:val="000000" w:themeColor="text1"/>
          <w:lang w:val="en-US"/>
        </w:rPr>
        <w:t xml:space="preserve"> CAP </w:t>
      </w:r>
      <w:r w:rsidRPr="00797E24">
        <w:rPr>
          <w:rFonts w:cs="Arial" w:hint="eastAsia"/>
          <w:color w:val="000000" w:themeColor="text1"/>
          <w:lang w:val="en-US"/>
        </w:rPr>
        <w:t>구현에</w:t>
      </w:r>
      <w:r w:rsidRPr="00797E24">
        <w:rPr>
          <w:rFonts w:cs="Arial" w:hint="eastAsia"/>
          <w:color w:val="000000" w:themeColor="text1"/>
          <w:lang w:val="en-US"/>
        </w:rPr>
        <w:t xml:space="preserve"> </w:t>
      </w:r>
      <w:r w:rsidRPr="00797E24">
        <w:rPr>
          <w:rFonts w:cs="Arial" w:hint="eastAsia"/>
          <w:color w:val="000000" w:themeColor="text1"/>
          <w:lang w:val="en-US"/>
        </w:rPr>
        <w:t>대해</w:t>
      </w:r>
      <w:r w:rsidRPr="00797E24">
        <w:rPr>
          <w:rFonts w:cs="Arial" w:hint="eastAsia"/>
          <w:color w:val="000000" w:themeColor="text1"/>
          <w:lang w:val="en-US"/>
        </w:rPr>
        <w:t xml:space="preserve"> </w:t>
      </w:r>
      <w:r w:rsidRPr="00797E24">
        <w:rPr>
          <w:rFonts w:cs="Arial" w:hint="eastAsia"/>
          <w:color w:val="000000" w:themeColor="text1"/>
          <w:lang w:val="en-US"/>
        </w:rPr>
        <w:t>일부</w:t>
      </w:r>
      <w:r w:rsidRPr="00797E24">
        <w:rPr>
          <w:rFonts w:cs="Arial" w:hint="eastAsia"/>
          <w:color w:val="000000" w:themeColor="text1"/>
          <w:lang w:val="en-US"/>
        </w:rPr>
        <w:t xml:space="preserve"> </w:t>
      </w:r>
      <w:r w:rsidRPr="00797E24">
        <w:rPr>
          <w:rFonts w:cs="Arial" w:hint="eastAsia"/>
          <w:color w:val="000000" w:themeColor="text1"/>
          <w:lang w:val="en-US"/>
        </w:rPr>
        <w:t>이해사항을</w:t>
      </w:r>
      <w:r w:rsidRPr="00797E24">
        <w:rPr>
          <w:rFonts w:cs="Arial" w:hint="eastAsia"/>
          <w:color w:val="000000" w:themeColor="text1"/>
          <w:lang w:val="en-US"/>
        </w:rPr>
        <w:t xml:space="preserve"> </w:t>
      </w:r>
      <w:r w:rsidRPr="00797E24">
        <w:rPr>
          <w:rFonts w:cs="Arial" w:hint="eastAsia"/>
          <w:color w:val="000000" w:themeColor="text1"/>
          <w:lang w:val="en-US"/>
        </w:rPr>
        <w:t>정의한다</w:t>
      </w:r>
      <w:r w:rsidRPr="00797E24">
        <w:rPr>
          <w:rFonts w:cs="Arial" w:hint="eastAsia"/>
          <w:color w:val="000000" w:themeColor="text1"/>
          <w:lang w:val="en-US"/>
        </w:rPr>
        <w:t>.</w:t>
      </w:r>
    </w:p>
    <w:p w14:paraId="77CFF4CD" w14:textId="77777777" w:rsidR="00797E24" w:rsidRDefault="00797E24" w:rsidP="00CF3000">
      <w:pPr>
        <w:rPr>
          <w:rFonts w:cs="Arial"/>
          <w:color w:val="000000" w:themeColor="text1"/>
          <w:lang w:val="de-DE"/>
        </w:rPr>
      </w:pPr>
    </w:p>
    <w:p w14:paraId="7FEF48D1" w14:textId="77777777" w:rsidR="00797E24" w:rsidRDefault="00797E24" w:rsidP="00797E24">
      <w:pPr>
        <w:pStyle w:val="34"/>
      </w:pPr>
      <w:r>
        <w:rPr>
          <w:rFonts w:hint="eastAsia"/>
        </w:rPr>
        <w:t>보안</w:t>
      </w:r>
    </w:p>
    <w:p w14:paraId="19C96CF2" w14:textId="77777777" w:rsidR="00797E24" w:rsidRDefault="00797E24" w:rsidP="00CF3000">
      <w:pPr>
        <w:rPr>
          <w:rFonts w:cs="Arial"/>
          <w:color w:val="000000" w:themeColor="text1"/>
          <w:lang w:val="de-DE"/>
        </w:rPr>
      </w:pPr>
    </w:p>
    <w:p w14:paraId="5F652C7F" w14:textId="77777777" w:rsidR="00797E24" w:rsidRPr="00797E24" w:rsidRDefault="00797E24" w:rsidP="00797E24">
      <w:pPr>
        <w:rPr>
          <w:rFonts w:cs="Arial"/>
          <w:color w:val="000000" w:themeColor="text1"/>
        </w:rPr>
      </w:pPr>
      <w:r w:rsidRPr="00797E24">
        <w:rPr>
          <w:rFonts w:cs="Arial" w:hint="eastAsia"/>
          <w:color w:val="000000" w:themeColor="text1"/>
        </w:rPr>
        <w:t xml:space="preserve">CAP </w:t>
      </w:r>
      <w:r w:rsidRPr="00797E24">
        <w:rPr>
          <w:rFonts w:cs="Arial" w:hint="eastAsia"/>
          <w:color w:val="000000" w:themeColor="text1"/>
        </w:rPr>
        <w:t>프로토콜은</w:t>
      </w:r>
      <w:r w:rsidRPr="00797E24">
        <w:rPr>
          <w:rFonts w:cs="Arial" w:hint="eastAsia"/>
          <w:color w:val="000000" w:themeColor="text1"/>
        </w:rPr>
        <w:t xml:space="preserve"> XML </w:t>
      </w:r>
      <w:r w:rsidRPr="00797E24">
        <w:rPr>
          <w:rFonts w:cs="Arial" w:hint="eastAsia"/>
          <w:color w:val="000000" w:themeColor="text1"/>
        </w:rPr>
        <w:t>기반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포맷이기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때문에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존재하고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있는</w:t>
      </w:r>
      <w:r w:rsidRPr="00797E24">
        <w:rPr>
          <w:rFonts w:cs="Arial" w:hint="eastAsia"/>
          <w:color w:val="000000" w:themeColor="text1"/>
        </w:rPr>
        <w:t xml:space="preserve"> XML </w:t>
      </w:r>
      <w:r w:rsidRPr="00797E24">
        <w:rPr>
          <w:rFonts w:cs="Arial" w:hint="eastAsia"/>
          <w:color w:val="000000" w:themeColor="text1"/>
        </w:rPr>
        <w:t>보안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메커니즘이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안전하게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사용될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수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있으며</w:t>
      </w:r>
      <w:r w:rsidRPr="00797E24">
        <w:rPr>
          <w:rFonts w:cs="Arial" w:hint="eastAsia"/>
          <w:color w:val="000000" w:themeColor="text1"/>
        </w:rPr>
        <w:t xml:space="preserve">, </w:t>
      </w:r>
      <w:r w:rsidRPr="00797E24">
        <w:rPr>
          <w:rFonts w:cs="Arial" w:hint="eastAsia"/>
          <w:color w:val="000000" w:themeColor="text1"/>
        </w:rPr>
        <w:t>해당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컨텐츠을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인증할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수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있다</w:t>
      </w:r>
      <w:r w:rsidRPr="00797E24">
        <w:rPr>
          <w:rFonts w:cs="Arial" w:hint="eastAsia"/>
          <w:color w:val="000000" w:themeColor="text1"/>
        </w:rPr>
        <w:t xml:space="preserve">. </w:t>
      </w:r>
      <w:r w:rsidRPr="00797E24">
        <w:rPr>
          <w:rFonts w:cs="Arial" w:hint="eastAsia"/>
          <w:color w:val="000000" w:themeColor="text1"/>
        </w:rPr>
        <w:t>이들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메커니즘들이</w:t>
      </w:r>
      <w:r w:rsidRPr="00797E24">
        <w:rPr>
          <w:rFonts w:cs="Arial" w:hint="eastAsia"/>
          <w:color w:val="000000" w:themeColor="text1"/>
        </w:rPr>
        <w:t xml:space="preserve"> CAP </w:t>
      </w:r>
      <w:r w:rsidRPr="00797E24">
        <w:rPr>
          <w:rFonts w:cs="Arial" w:hint="eastAsia"/>
          <w:color w:val="000000" w:themeColor="text1"/>
        </w:rPr>
        <w:t>경보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메시지에서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안전하게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사용되지만</w:t>
      </w:r>
      <w:r w:rsidRPr="00797E24">
        <w:rPr>
          <w:rFonts w:cs="Arial" w:hint="eastAsia"/>
          <w:color w:val="000000" w:themeColor="text1"/>
        </w:rPr>
        <w:t xml:space="preserve">, </w:t>
      </w:r>
      <w:r w:rsidRPr="00797E24">
        <w:rPr>
          <w:rFonts w:cs="Arial" w:hint="eastAsia"/>
          <w:color w:val="000000" w:themeColor="text1"/>
        </w:rPr>
        <w:t>무차별적으로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사용되지는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말아야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한다</w:t>
      </w:r>
      <w:r w:rsidRPr="00797E24">
        <w:rPr>
          <w:rFonts w:cs="Arial" w:hint="eastAsia"/>
          <w:color w:val="000000" w:themeColor="text1"/>
        </w:rPr>
        <w:t xml:space="preserve">. </w:t>
      </w:r>
    </w:p>
    <w:p w14:paraId="4768E0E6" w14:textId="77777777" w:rsidR="00797E24" w:rsidRPr="00797E24" w:rsidRDefault="00797E24" w:rsidP="00797E24">
      <w:pPr>
        <w:rPr>
          <w:rFonts w:cs="Arial"/>
          <w:color w:val="000000" w:themeColor="text1"/>
        </w:rPr>
      </w:pPr>
    </w:p>
    <w:p w14:paraId="1D88AC73" w14:textId="77777777" w:rsidR="00797E24" w:rsidRDefault="00797E24" w:rsidP="00797E24">
      <w:pPr>
        <w:rPr>
          <w:rFonts w:cs="Arial"/>
          <w:color w:val="000000" w:themeColor="text1"/>
        </w:rPr>
      </w:pPr>
      <w:r w:rsidRPr="00797E24">
        <w:rPr>
          <w:rFonts w:cs="Arial" w:hint="eastAsia"/>
          <w:color w:val="000000" w:themeColor="text1"/>
        </w:rPr>
        <w:t>본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절은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참고사항으로</w:t>
      </w:r>
      <w:r w:rsidRPr="00797E24">
        <w:rPr>
          <w:rFonts w:cs="Arial" w:hint="eastAsia"/>
          <w:color w:val="000000" w:themeColor="text1"/>
        </w:rPr>
        <w:t xml:space="preserve"> CAP </w:t>
      </w:r>
      <w:r w:rsidRPr="00797E24">
        <w:rPr>
          <w:rFonts w:cs="Arial" w:hint="eastAsia"/>
          <w:color w:val="000000" w:themeColor="text1"/>
        </w:rPr>
        <w:t>프로토콜에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두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가지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태그를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추가한다</w:t>
      </w:r>
      <w:r w:rsidRPr="00797E24">
        <w:rPr>
          <w:rFonts w:cs="Arial" w:hint="eastAsia"/>
          <w:color w:val="000000" w:themeColor="text1"/>
        </w:rPr>
        <w:t xml:space="preserve">. </w:t>
      </w:r>
      <w:r w:rsidRPr="00797E24">
        <w:rPr>
          <w:rFonts w:cs="Arial" w:hint="eastAsia"/>
          <w:color w:val="000000" w:themeColor="text1"/>
        </w:rPr>
        <w:t>즉</w:t>
      </w:r>
      <w:r w:rsidRPr="00797E24">
        <w:rPr>
          <w:rFonts w:cs="Arial" w:hint="eastAsia"/>
          <w:color w:val="000000" w:themeColor="text1"/>
        </w:rPr>
        <w:t xml:space="preserve">, </w:t>
      </w:r>
      <w:r w:rsidRPr="00797E24">
        <w:rPr>
          <w:rFonts w:cs="Arial" w:hint="eastAsia"/>
          <w:color w:val="000000" w:themeColor="text1"/>
        </w:rPr>
        <w:t>“</w:t>
      </w:r>
      <w:r w:rsidRPr="00797E24">
        <w:rPr>
          <w:rFonts w:cs="Arial" w:hint="eastAsia"/>
          <w:color w:val="000000" w:themeColor="text1"/>
        </w:rPr>
        <w:t>Signature</w:t>
      </w:r>
      <w:r w:rsidRPr="00797E24">
        <w:rPr>
          <w:rFonts w:cs="Arial" w:hint="eastAsia"/>
          <w:color w:val="000000" w:themeColor="text1"/>
        </w:rPr>
        <w:t>”와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“</w:t>
      </w:r>
      <w:r w:rsidRPr="00797E24">
        <w:rPr>
          <w:rFonts w:cs="Arial" w:hint="eastAsia"/>
          <w:color w:val="000000" w:themeColor="text1"/>
        </w:rPr>
        <w:t>EncryptedData</w:t>
      </w:r>
      <w:r w:rsidRPr="00797E24">
        <w:rPr>
          <w:rFonts w:cs="Arial" w:hint="eastAsia"/>
          <w:color w:val="000000" w:themeColor="text1"/>
        </w:rPr>
        <w:t>”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이다</w:t>
      </w:r>
      <w:r w:rsidRPr="00797E24">
        <w:rPr>
          <w:rFonts w:cs="Arial" w:hint="eastAsia"/>
          <w:color w:val="000000" w:themeColor="text1"/>
        </w:rPr>
        <w:t xml:space="preserve">. </w:t>
      </w:r>
      <w:r w:rsidRPr="00797E24">
        <w:rPr>
          <w:rFonts w:cs="Arial" w:hint="eastAsia"/>
          <w:color w:val="000000" w:themeColor="text1"/>
        </w:rPr>
        <w:t>두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개의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엘리먼트들은</w:t>
      </w:r>
      <w:r w:rsidRPr="00797E24">
        <w:rPr>
          <w:rFonts w:cs="Arial" w:hint="eastAsia"/>
          <w:color w:val="000000" w:themeColor="text1"/>
        </w:rPr>
        <w:t xml:space="preserve"> &lt;alert&gt; </w:t>
      </w:r>
      <w:r w:rsidRPr="00797E24">
        <w:rPr>
          <w:rFonts w:cs="Arial" w:hint="eastAsia"/>
          <w:color w:val="000000" w:themeColor="text1"/>
        </w:rPr>
        <w:t>엘리먼트의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하위이며</w:t>
      </w:r>
      <w:r w:rsidRPr="00797E24">
        <w:rPr>
          <w:rFonts w:cs="Arial" w:hint="eastAsia"/>
          <w:color w:val="000000" w:themeColor="text1"/>
        </w:rPr>
        <w:t xml:space="preserve">, </w:t>
      </w:r>
      <w:r w:rsidRPr="00797E24">
        <w:rPr>
          <w:rFonts w:cs="Arial" w:hint="eastAsia"/>
          <w:color w:val="000000" w:themeColor="text1"/>
        </w:rPr>
        <w:t>선택적으로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사용된다</w:t>
      </w:r>
      <w:r w:rsidRPr="00797E24">
        <w:rPr>
          <w:rFonts w:cs="Arial" w:hint="eastAsia"/>
          <w:color w:val="000000" w:themeColor="text1"/>
        </w:rPr>
        <w:t xml:space="preserve">. </w:t>
      </w:r>
      <w:r w:rsidRPr="00797E24">
        <w:rPr>
          <w:rFonts w:cs="Arial" w:hint="eastAsia"/>
          <w:color w:val="000000" w:themeColor="text1"/>
        </w:rPr>
        <w:t>만약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“</w:t>
      </w:r>
      <w:r w:rsidRPr="00797E24">
        <w:rPr>
          <w:rFonts w:cs="Arial" w:hint="eastAsia"/>
          <w:color w:val="000000" w:themeColor="text1"/>
        </w:rPr>
        <w:t>EncryptedData</w:t>
      </w:r>
      <w:r w:rsidRPr="00797E24">
        <w:rPr>
          <w:rFonts w:cs="Arial" w:hint="eastAsia"/>
          <w:color w:val="000000" w:themeColor="text1"/>
        </w:rPr>
        <w:t>”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엘리먼트가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존재한다면</w:t>
      </w:r>
      <w:r w:rsidRPr="00797E24">
        <w:rPr>
          <w:rFonts w:cs="Arial" w:hint="eastAsia"/>
          <w:color w:val="000000" w:themeColor="text1"/>
        </w:rPr>
        <w:t xml:space="preserve">, </w:t>
      </w:r>
      <w:r w:rsidRPr="00797E24">
        <w:rPr>
          <w:rFonts w:cs="Arial" w:hint="eastAsia"/>
          <w:color w:val="000000" w:themeColor="text1"/>
        </w:rPr>
        <w:t>다른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엘리먼트는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메시지가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복호화된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후까지는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보이지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않을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것이다</w:t>
      </w:r>
      <w:r w:rsidRPr="00797E24">
        <w:rPr>
          <w:rFonts w:cs="Arial" w:hint="eastAsia"/>
          <w:color w:val="000000" w:themeColor="text1"/>
        </w:rPr>
        <w:t xml:space="preserve">. EncryptedData </w:t>
      </w:r>
      <w:r w:rsidRPr="00797E24">
        <w:rPr>
          <w:rFonts w:cs="Arial" w:hint="eastAsia"/>
          <w:color w:val="000000" w:themeColor="text1"/>
        </w:rPr>
        <w:t>엘리먼트에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포함되어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있는</w:t>
      </w:r>
      <w:r w:rsidRPr="00797E24">
        <w:rPr>
          <w:rFonts w:cs="Arial" w:hint="eastAsia"/>
          <w:color w:val="000000" w:themeColor="text1"/>
        </w:rPr>
        <w:t xml:space="preserve"> alert </w:t>
      </w:r>
      <w:r w:rsidRPr="00797E24">
        <w:rPr>
          <w:rFonts w:cs="Arial" w:hint="eastAsia"/>
          <w:color w:val="000000" w:themeColor="text1"/>
        </w:rPr>
        <w:t>엘리먼트는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초소의</w:t>
      </w:r>
      <w:r w:rsidRPr="00797E24">
        <w:rPr>
          <w:rFonts w:cs="Arial" w:hint="eastAsia"/>
          <w:color w:val="000000" w:themeColor="text1"/>
        </w:rPr>
        <w:t xml:space="preserve"> CAP </w:t>
      </w:r>
      <w:r w:rsidRPr="00797E24">
        <w:rPr>
          <w:rFonts w:cs="Arial" w:hint="eastAsia"/>
          <w:color w:val="000000" w:themeColor="text1"/>
        </w:rPr>
        <w:t>메시지를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만들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것이다</w:t>
      </w:r>
      <w:r w:rsidRPr="00797E24">
        <w:rPr>
          <w:rFonts w:cs="Arial" w:hint="eastAsia"/>
          <w:color w:val="000000" w:themeColor="text1"/>
        </w:rPr>
        <w:t xml:space="preserve">. </w:t>
      </w:r>
      <w:r w:rsidRPr="00797E24">
        <w:rPr>
          <w:rFonts w:cs="Arial" w:hint="eastAsia"/>
          <w:color w:val="000000" w:themeColor="text1"/>
        </w:rPr>
        <w:t>만약</w:t>
      </w:r>
      <w:r w:rsidRPr="00797E24">
        <w:rPr>
          <w:rFonts w:cs="Arial" w:hint="eastAsia"/>
          <w:color w:val="000000" w:themeColor="text1"/>
        </w:rPr>
        <w:t xml:space="preserve"> EncryptedData </w:t>
      </w:r>
      <w:r w:rsidRPr="00797E24">
        <w:rPr>
          <w:rFonts w:cs="Arial" w:hint="eastAsia"/>
          <w:color w:val="000000" w:themeColor="text1"/>
        </w:rPr>
        <w:t>엘리먼트가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존재한다면</w:t>
      </w:r>
      <w:r w:rsidRPr="00797E24">
        <w:rPr>
          <w:rFonts w:cs="Arial" w:hint="eastAsia"/>
          <w:color w:val="000000" w:themeColor="text1"/>
        </w:rPr>
        <w:t xml:space="preserve">, </w:t>
      </w:r>
      <w:r w:rsidRPr="00797E24">
        <w:rPr>
          <w:rFonts w:cs="Arial" w:hint="eastAsia"/>
          <w:color w:val="000000" w:themeColor="text1"/>
        </w:rPr>
        <w:t>최상의</w:t>
      </w:r>
      <w:r w:rsidRPr="00797E24">
        <w:rPr>
          <w:rFonts w:cs="Arial" w:hint="eastAsia"/>
          <w:color w:val="000000" w:themeColor="text1"/>
        </w:rPr>
        <w:t xml:space="preserve"> CAP </w:t>
      </w:r>
      <w:r w:rsidRPr="00797E24">
        <w:rPr>
          <w:rFonts w:cs="Arial" w:hint="eastAsia"/>
          <w:color w:val="000000" w:themeColor="text1"/>
        </w:rPr>
        <w:t>메시지는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하나의</w:t>
      </w:r>
      <w:r w:rsidRPr="00797E24">
        <w:rPr>
          <w:rFonts w:cs="Arial" w:hint="eastAsia"/>
          <w:color w:val="000000" w:themeColor="text1"/>
        </w:rPr>
        <w:t xml:space="preserve"> EncryptedData </w:t>
      </w:r>
      <w:r w:rsidRPr="00797E24">
        <w:rPr>
          <w:rFonts w:cs="Arial" w:hint="eastAsia"/>
          <w:color w:val="000000" w:themeColor="text1"/>
        </w:rPr>
        <w:t>엘리먼트와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하나의</w:t>
      </w:r>
      <w:r w:rsidRPr="00797E24">
        <w:rPr>
          <w:rFonts w:cs="Arial" w:hint="eastAsia"/>
          <w:color w:val="000000" w:themeColor="text1"/>
        </w:rPr>
        <w:t xml:space="preserve"> Signature </w:t>
      </w:r>
      <w:r w:rsidRPr="00797E24">
        <w:rPr>
          <w:rFonts w:cs="Arial" w:hint="eastAsia"/>
          <w:color w:val="000000" w:themeColor="text1"/>
        </w:rPr>
        <w:t>엘리먼트를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가지고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있는</w:t>
      </w:r>
      <w:r w:rsidRPr="00797E24">
        <w:rPr>
          <w:rFonts w:cs="Arial" w:hint="eastAsia"/>
          <w:color w:val="000000" w:themeColor="text1"/>
        </w:rPr>
        <w:t xml:space="preserve"> &lt;alert&gt; </w:t>
      </w:r>
      <w:r w:rsidRPr="00797E24">
        <w:rPr>
          <w:rFonts w:cs="Arial" w:hint="eastAsia"/>
          <w:color w:val="000000" w:themeColor="text1"/>
        </w:rPr>
        <w:t>엘리먼트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이다</w:t>
      </w:r>
      <w:r w:rsidRPr="00797E24">
        <w:rPr>
          <w:rFonts w:cs="Arial" w:hint="eastAsia"/>
          <w:color w:val="000000" w:themeColor="text1"/>
        </w:rPr>
        <w:t>.</w:t>
      </w:r>
    </w:p>
    <w:p w14:paraId="1F4C89E7" w14:textId="77777777" w:rsidR="00797E24" w:rsidRDefault="00797E24" w:rsidP="00797E24">
      <w:pPr>
        <w:rPr>
          <w:rFonts w:cs="Arial"/>
          <w:color w:val="000000" w:themeColor="text1"/>
        </w:rPr>
      </w:pPr>
    </w:p>
    <w:p w14:paraId="56531964" w14:textId="77777777" w:rsidR="00797E24" w:rsidRDefault="00797E24" w:rsidP="00797E24">
      <w:pPr>
        <w:pStyle w:val="34"/>
      </w:pPr>
      <w:r>
        <w:rPr>
          <w:rFonts w:hint="eastAsia"/>
        </w:rPr>
        <w:t>디지털</w:t>
      </w:r>
      <w:r>
        <w:rPr>
          <w:rFonts w:hint="eastAsia"/>
        </w:rPr>
        <w:t xml:space="preserve"> </w:t>
      </w:r>
      <w:r>
        <w:rPr>
          <w:rFonts w:hint="eastAsia"/>
        </w:rPr>
        <w:t>서명</w:t>
      </w:r>
    </w:p>
    <w:p w14:paraId="4D01ED31" w14:textId="77777777" w:rsidR="00797E24" w:rsidRDefault="00797E24" w:rsidP="00797E24">
      <w:pPr>
        <w:rPr>
          <w:rFonts w:cs="Arial"/>
          <w:color w:val="000000" w:themeColor="text1"/>
        </w:rPr>
      </w:pPr>
    </w:p>
    <w:p w14:paraId="5DF53ECD" w14:textId="77777777" w:rsidR="00797E24" w:rsidRPr="00797E24" w:rsidRDefault="00797E24" w:rsidP="00797E24">
      <w:pPr>
        <w:rPr>
          <w:rFonts w:cs="Arial"/>
          <w:color w:val="000000" w:themeColor="text1"/>
        </w:rPr>
      </w:pPr>
      <w:r w:rsidRPr="00797E24">
        <w:rPr>
          <w:rFonts w:cs="Arial" w:hint="eastAsia"/>
          <w:color w:val="000000" w:themeColor="text1"/>
        </w:rPr>
        <w:t xml:space="preserve">CAP </w:t>
      </w:r>
      <w:r w:rsidRPr="00797E24">
        <w:rPr>
          <w:rFonts w:cs="Arial" w:hint="eastAsia"/>
          <w:color w:val="000000" w:themeColor="text1"/>
        </w:rPr>
        <w:t>경보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메시지의</w:t>
      </w:r>
      <w:r w:rsidRPr="00797E24">
        <w:rPr>
          <w:rFonts w:cs="Arial" w:hint="eastAsia"/>
          <w:color w:val="000000" w:themeColor="text1"/>
        </w:rPr>
        <w:t xml:space="preserve"> alert </w:t>
      </w:r>
      <w:r w:rsidRPr="00797E24">
        <w:rPr>
          <w:rFonts w:cs="Arial" w:hint="eastAsia"/>
          <w:color w:val="000000" w:themeColor="text1"/>
        </w:rPr>
        <w:t>엘리먼트는</w:t>
      </w:r>
      <w:r w:rsidRPr="00797E24">
        <w:rPr>
          <w:rFonts w:cs="Arial" w:hint="eastAsia"/>
          <w:color w:val="000000" w:themeColor="text1"/>
        </w:rPr>
        <w:t xml:space="preserve"> XML-Signature and Syntax Processing[W3C Signature </w:t>
      </w:r>
      <w:r w:rsidRPr="00797E24">
        <w:rPr>
          <w:rFonts w:cs="Arial" w:hint="eastAsia"/>
          <w:color w:val="000000" w:themeColor="text1"/>
        </w:rPr>
        <w:t>참조</w:t>
      </w:r>
      <w:r w:rsidRPr="00797E24">
        <w:rPr>
          <w:rFonts w:cs="Arial" w:hint="eastAsia"/>
          <w:color w:val="000000" w:themeColor="text1"/>
        </w:rPr>
        <w:t>]</w:t>
      </w:r>
      <w:r w:rsidRPr="00797E24">
        <w:rPr>
          <w:rFonts w:cs="Arial" w:hint="eastAsia"/>
          <w:color w:val="000000" w:themeColor="text1"/>
        </w:rPr>
        <w:t>에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의해</w:t>
      </w:r>
      <w:r w:rsidRPr="00797E24">
        <w:rPr>
          <w:rFonts w:cs="Arial" w:hint="eastAsia"/>
          <w:color w:val="000000" w:themeColor="text1"/>
        </w:rPr>
        <w:t xml:space="preserve"> Signature </w:t>
      </w:r>
      <w:r w:rsidRPr="00797E24">
        <w:rPr>
          <w:rFonts w:cs="Arial" w:hint="eastAsia"/>
          <w:color w:val="000000" w:themeColor="text1"/>
        </w:rPr>
        <w:t>엘리먼트를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가질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수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있다</w:t>
      </w:r>
      <w:r w:rsidRPr="00797E24">
        <w:rPr>
          <w:rFonts w:cs="Arial" w:hint="eastAsia"/>
          <w:color w:val="000000" w:themeColor="text1"/>
        </w:rPr>
        <w:t xml:space="preserve">. </w:t>
      </w:r>
      <w:r w:rsidRPr="00797E24">
        <w:rPr>
          <w:rFonts w:cs="Arial" w:hint="eastAsia"/>
          <w:color w:val="000000" w:themeColor="text1"/>
        </w:rPr>
        <w:t>다른</w:t>
      </w:r>
      <w:r w:rsidRPr="00797E24">
        <w:rPr>
          <w:rFonts w:cs="Arial" w:hint="eastAsia"/>
          <w:color w:val="000000" w:themeColor="text1"/>
        </w:rPr>
        <w:t xml:space="preserve"> XML </w:t>
      </w:r>
      <w:r w:rsidRPr="00797E24">
        <w:rPr>
          <w:rFonts w:cs="Arial" w:hint="eastAsia"/>
          <w:color w:val="000000" w:themeColor="text1"/>
        </w:rPr>
        <w:t>서명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메커니즘은</w:t>
      </w:r>
      <w:r w:rsidRPr="00797E24">
        <w:rPr>
          <w:rFonts w:cs="Arial" w:hint="eastAsia"/>
          <w:color w:val="000000" w:themeColor="text1"/>
        </w:rPr>
        <w:t xml:space="preserve"> CAP </w:t>
      </w:r>
      <w:r w:rsidRPr="00797E24">
        <w:rPr>
          <w:rFonts w:cs="Arial" w:hint="eastAsia"/>
          <w:color w:val="000000" w:themeColor="text1"/>
        </w:rPr>
        <w:t>경보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메시지에서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사용되지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않는다</w:t>
      </w:r>
      <w:r w:rsidRPr="00797E24">
        <w:rPr>
          <w:rFonts w:cs="Arial" w:hint="eastAsia"/>
          <w:color w:val="000000" w:themeColor="text1"/>
        </w:rPr>
        <w:t>.</w:t>
      </w:r>
    </w:p>
    <w:p w14:paraId="24771BAF" w14:textId="77777777" w:rsidR="00797E24" w:rsidRPr="00797E24" w:rsidRDefault="00797E24" w:rsidP="00797E24">
      <w:pPr>
        <w:rPr>
          <w:rFonts w:cs="Arial"/>
          <w:color w:val="000000" w:themeColor="text1"/>
        </w:rPr>
      </w:pPr>
    </w:p>
    <w:p w14:paraId="086DE0EB" w14:textId="77777777" w:rsidR="00797E24" w:rsidRPr="00797E24" w:rsidRDefault="00797E24" w:rsidP="00797E24">
      <w:pPr>
        <w:rPr>
          <w:rFonts w:cs="Arial"/>
          <w:color w:val="000000" w:themeColor="text1"/>
        </w:rPr>
      </w:pPr>
      <w:r w:rsidRPr="00797E24">
        <w:rPr>
          <w:rFonts w:cs="Arial" w:hint="eastAsia"/>
          <w:color w:val="000000" w:themeColor="text1"/>
        </w:rPr>
        <w:t>경보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메시지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처리자는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간단하게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서명된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메시지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내용을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검증할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수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없다면</w:t>
      </w:r>
      <w:r w:rsidRPr="00797E24">
        <w:rPr>
          <w:rFonts w:cs="Arial" w:hint="eastAsia"/>
          <w:color w:val="000000" w:themeColor="text1"/>
        </w:rPr>
        <w:t xml:space="preserve">, CAP </w:t>
      </w:r>
      <w:r w:rsidRPr="00797E24">
        <w:rPr>
          <w:rFonts w:cs="Arial" w:hint="eastAsia"/>
          <w:color w:val="000000" w:themeColor="text1"/>
        </w:rPr>
        <w:t>경보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메시지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처리를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거부해야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한다</w:t>
      </w:r>
      <w:r w:rsidRPr="00797E24">
        <w:rPr>
          <w:rFonts w:cs="Arial" w:hint="eastAsia"/>
          <w:color w:val="000000" w:themeColor="text1"/>
        </w:rPr>
        <w:t xml:space="preserve">. </w:t>
      </w:r>
      <w:r w:rsidRPr="00797E24">
        <w:rPr>
          <w:rFonts w:cs="Arial" w:hint="eastAsia"/>
          <w:color w:val="000000" w:themeColor="text1"/>
        </w:rPr>
        <w:t>그리고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처리자는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서명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검증에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대한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실패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내용을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사용자들에</w:t>
      </w:r>
      <w:r w:rsidR="00E832C8">
        <w:rPr>
          <w:rFonts w:cs="Arial" w:hint="eastAsia"/>
          <w:color w:val="000000" w:themeColor="text1"/>
        </w:rPr>
        <w:t>게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공지하고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계속해서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처리해야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한다</w:t>
      </w:r>
      <w:r w:rsidRPr="00797E24">
        <w:rPr>
          <w:rFonts w:cs="Arial" w:hint="eastAsia"/>
          <w:color w:val="000000" w:themeColor="text1"/>
        </w:rPr>
        <w:t>.</w:t>
      </w:r>
    </w:p>
    <w:p w14:paraId="7A5A50C3" w14:textId="77777777" w:rsidR="00797E24" w:rsidRPr="00797E24" w:rsidRDefault="00797E24" w:rsidP="00797E24">
      <w:pPr>
        <w:rPr>
          <w:rFonts w:cs="Arial"/>
          <w:color w:val="000000" w:themeColor="text1"/>
        </w:rPr>
      </w:pPr>
    </w:p>
    <w:p w14:paraId="75D94E49" w14:textId="77777777" w:rsidR="00797E24" w:rsidRPr="00797E24" w:rsidRDefault="00797E24" w:rsidP="00797E24">
      <w:pPr>
        <w:rPr>
          <w:rFonts w:cs="Arial"/>
          <w:color w:val="000000" w:themeColor="text1"/>
        </w:rPr>
      </w:pPr>
      <w:r w:rsidRPr="00797E24">
        <w:rPr>
          <w:rFonts w:cs="Arial" w:hint="eastAsia"/>
          <w:color w:val="000000" w:themeColor="text1"/>
        </w:rPr>
        <w:t>다시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말해</w:t>
      </w:r>
      <w:r w:rsidRPr="00797E24">
        <w:rPr>
          <w:rFonts w:cs="Arial" w:hint="eastAsia"/>
          <w:color w:val="000000" w:themeColor="text1"/>
        </w:rPr>
        <w:t xml:space="preserve">, alert </w:t>
      </w:r>
      <w:r w:rsidRPr="00797E24">
        <w:rPr>
          <w:rFonts w:cs="Arial" w:hint="eastAsia"/>
          <w:color w:val="000000" w:themeColor="text1"/>
        </w:rPr>
        <w:t>엘리먼트의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하위로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네임스페이스</w:t>
      </w:r>
      <w:r w:rsidRPr="00797E24">
        <w:rPr>
          <w:rFonts w:cs="Arial" w:hint="eastAsia"/>
          <w:color w:val="000000" w:themeColor="text1"/>
        </w:rPr>
        <w:t xml:space="preserve"> URI </w:t>
      </w:r>
      <w:r w:rsidRPr="00797E24">
        <w:rPr>
          <w:rFonts w:cs="Arial" w:hint="eastAsia"/>
          <w:color w:val="000000" w:themeColor="text1"/>
        </w:rPr>
        <w:t>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있는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엘리먼트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및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“</w:t>
      </w:r>
      <w:r w:rsidRPr="00797E24">
        <w:rPr>
          <w:rFonts w:cs="Arial" w:hint="eastAsia"/>
          <w:color w:val="000000" w:themeColor="text1"/>
        </w:rPr>
        <w:t>Signature</w:t>
      </w:r>
      <w:r w:rsidRPr="00797E24">
        <w:rPr>
          <w:rFonts w:cs="Arial" w:hint="eastAsia"/>
          <w:color w:val="000000" w:themeColor="text1"/>
        </w:rPr>
        <w:t>”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자체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이름이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존재하면</w:t>
      </w:r>
      <w:r w:rsidRPr="00797E24">
        <w:rPr>
          <w:rFonts w:cs="Arial" w:hint="eastAsia"/>
          <w:color w:val="000000" w:themeColor="text1"/>
        </w:rPr>
        <w:t xml:space="preserve">, </w:t>
      </w:r>
      <w:r w:rsidRPr="00797E24">
        <w:rPr>
          <w:rFonts w:cs="Arial" w:hint="eastAsia"/>
          <w:color w:val="000000" w:themeColor="text1"/>
        </w:rPr>
        <w:t>해당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메시지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처리에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대한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문제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제기를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하지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말아야</w:t>
      </w:r>
      <w:r w:rsidRPr="00797E24">
        <w:rPr>
          <w:rFonts w:cs="Arial" w:hint="eastAsia"/>
          <w:color w:val="000000" w:themeColor="text1"/>
        </w:rPr>
        <w:t xml:space="preserve"> </w:t>
      </w:r>
      <w:r w:rsidRPr="00797E24">
        <w:rPr>
          <w:rFonts w:cs="Arial" w:hint="eastAsia"/>
          <w:color w:val="000000" w:themeColor="text1"/>
        </w:rPr>
        <w:t>한다</w:t>
      </w:r>
      <w:r w:rsidRPr="00797E24">
        <w:rPr>
          <w:rFonts w:cs="Arial" w:hint="eastAsia"/>
          <w:color w:val="000000" w:themeColor="text1"/>
        </w:rPr>
        <w:t>.</w:t>
      </w:r>
    </w:p>
    <w:p w14:paraId="2C9D33B1" w14:textId="77777777" w:rsidR="0044346C" w:rsidRDefault="0044346C" w:rsidP="00CF3000">
      <w:pPr>
        <w:rPr>
          <w:rFonts w:cs="Arial"/>
          <w:color w:val="000000" w:themeColor="text1"/>
          <w:lang w:val="de-DE"/>
        </w:rPr>
      </w:pPr>
    </w:p>
    <w:p w14:paraId="25D4D9CE" w14:textId="77777777" w:rsidR="000F7CFA" w:rsidRDefault="000F7CFA" w:rsidP="000F7CFA">
      <w:pPr>
        <w:pStyle w:val="34"/>
      </w:pPr>
      <w:r>
        <w:rPr>
          <w:rFonts w:hint="eastAsia"/>
        </w:rPr>
        <w:t>암호화</w:t>
      </w:r>
    </w:p>
    <w:p w14:paraId="71B478C4" w14:textId="77777777" w:rsidR="000F7CFA" w:rsidRDefault="000F7CFA" w:rsidP="00CF3000">
      <w:pPr>
        <w:rPr>
          <w:rFonts w:cs="Arial"/>
          <w:color w:val="000000" w:themeColor="text1"/>
          <w:lang w:val="de-DE"/>
        </w:rPr>
      </w:pPr>
    </w:p>
    <w:p w14:paraId="3389FB9A" w14:textId="77777777" w:rsidR="000F7CFA" w:rsidRPr="000F7CFA" w:rsidRDefault="000F7CFA" w:rsidP="000F7CFA">
      <w:pPr>
        <w:rPr>
          <w:rFonts w:cs="Arial"/>
          <w:color w:val="000000" w:themeColor="text1"/>
        </w:rPr>
      </w:pPr>
      <w:r w:rsidRPr="000F7CFA">
        <w:rPr>
          <w:rFonts w:cs="Arial" w:hint="eastAsia"/>
          <w:color w:val="000000" w:themeColor="text1"/>
        </w:rPr>
        <w:t xml:space="preserve">CAP </w:t>
      </w:r>
      <w:r w:rsidRPr="000F7CFA">
        <w:rPr>
          <w:rFonts w:cs="Arial" w:hint="eastAsia"/>
          <w:color w:val="000000" w:themeColor="text1"/>
        </w:rPr>
        <w:t>경보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메시지의</w:t>
      </w:r>
      <w:r w:rsidRPr="000F7CFA">
        <w:rPr>
          <w:rFonts w:cs="Arial" w:hint="eastAsia"/>
          <w:color w:val="000000" w:themeColor="text1"/>
        </w:rPr>
        <w:t xml:space="preserve"> alert </w:t>
      </w:r>
      <w:r w:rsidRPr="000F7CFA">
        <w:rPr>
          <w:rFonts w:cs="Arial" w:hint="eastAsia"/>
          <w:color w:val="000000" w:themeColor="text1"/>
        </w:rPr>
        <w:t>엘리먼트는</w:t>
      </w:r>
      <w:r w:rsidRPr="000F7CFA">
        <w:rPr>
          <w:rFonts w:cs="Arial" w:hint="eastAsia"/>
          <w:color w:val="000000" w:themeColor="text1"/>
        </w:rPr>
        <w:t xml:space="preserve"> XML Encryption Syntax and Processing (W3C Encryption </w:t>
      </w:r>
      <w:r w:rsidRPr="000F7CFA">
        <w:rPr>
          <w:rFonts w:cs="Arial" w:hint="eastAsia"/>
          <w:color w:val="000000" w:themeColor="text1"/>
        </w:rPr>
        <w:t>참조</w:t>
      </w:r>
      <w:r w:rsidRPr="000F7CFA">
        <w:rPr>
          <w:rFonts w:cs="Arial" w:hint="eastAsia"/>
          <w:color w:val="000000" w:themeColor="text1"/>
        </w:rPr>
        <w:t>)</w:t>
      </w:r>
      <w:r w:rsidRPr="000F7CFA">
        <w:rPr>
          <w:rFonts w:cs="Arial" w:hint="eastAsia"/>
          <w:color w:val="000000" w:themeColor="text1"/>
        </w:rPr>
        <w:t>을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기술하는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메커니즘을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이용해서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암호화될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수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있다</w:t>
      </w:r>
      <w:r w:rsidRPr="000F7CFA">
        <w:rPr>
          <w:rFonts w:cs="Arial" w:hint="eastAsia"/>
          <w:color w:val="000000" w:themeColor="text1"/>
        </w:rPr>
        <w:t xml:space="preserve">. </w:t>
      </w:r>
      <w:r w:rsidRPr="000F7CFA">
        <w:rPr>
          <w:rFonts w:cs="Arial" w:hint="eastAsia"/>
          <w:color w:val="000000" w:themeColor="text1"/>
        </w:rPr>
        <w:t>다른</w:t>
      </w:r>
      <w:r w:rsidRPr="000F7CFA">
        <w:rPr>
          <w:rFonts w:cs="Arial" w:hint="eastAsia"/>
          <w:color w:val="000000" w:themeColor="text1"/>
        </w:rPr>
        <w:t xml:space="preserve"> XML </w:t>
      </w:r>
      <w:r w:rsidRPr="000F7CFA">
        <w:rPr>
          <w:rFonts w:cs="Arial" w:hint="eastAsia"/>
          <w:color w:val="000000" w:themeColor="text1"/>
        </w:rPr>
        <w:t>암호화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메커니즘은</w:t>
      </w:r>
      <w:r w:rsidRPr="000F7CFA">
        <w:rPr>
          <w:rFonts w:cs="Arial" w:hint="eastAsia"/>
          <w:color w:val="000000" w:themeColor="text1"/>
        </w:rPr>
        <w:t xml:space="preserve"> CAP </w:t>
      </w:r>
      <w:r w:rsidRPr="000F7CFA">
        <w:rPr>
          <w:rFonts w:cs="Arial" w:hint="eastAsia"/>
          <w:color w:val="000000" w:themeColor="text1"/>
        </w:rPr>
        <w:t>경보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메시지에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사용되지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말아야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한다</w:t>
      </w:r>
      <w:r w:rsidRPr="000F7CFA">
        <w:rPr>
          <w:rFonts w:cs="Arial" w:hint="eastAsia"/>
          <w:color w:val="000000" w:themeColor="text1"/>
        </w:rPr>
        <w:t xml:space="preserve">. </w:t>
      </w:r>
      <w:r w:rsidRPr="000F7CFA">
        <w:rPr>
          <w:rFonts w:cs="Arial" w:hint="eastAsia"/>
          <w:color w:val="000000" w:themeColor="text1"/>
        </w:rPr>
        <w:t>하지만</w:t>
      </w:r>
      <w:r w:rsidRPr="000F7CFA">
        <w:rPr>
          <w:rFonts w:cs="Arial" w:hint="eastAsia"/>
          <w:color w:val="000000" w:themeColor="text1"/>
        </w:rPr>
        <w:t xml:space="preserve">, </w:t>
      </w:r>
      <w:r w:rsidRPr="000F7CFA">
        <w:rPr>
          <w:rFonts w:cs="Arial" w:hint="eastAsia"/>
          <w:color w:val="000000" w:themeColor="text1"/>
        </w:rPr>
        <w:t>전송계층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암호화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메커니즘은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본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요구사항과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독립적으로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사용될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수</w:t>
      </w:r>
      <w:r w:rsidRPr="000F7CFA">
        <w:rPr>
          <w:rFonts w:cs="Arial" w:hint="eastAsia"/>
          <w:color w:val="000000" w:themeColor="text1"/>
        </w:rPr>
        <w:t xml:space="preserve"> </w:t>
      </w:r>
      <w:r w:rsidRPr="000F7CFA">
        <w:rPr>
          <w:rFonts w:cs="Arial" w:hint="eastAsia"/>
          <w:color w:val="000000" w:themeColor="text1"/>
        </w:rPr>
        <w:t>있다</w:t>
      </w:r>
      <w:r w:rsidRPr="000F7CFA">
        <w:rPr>
          <w:rFonts w:cs="Arial" w:hint="eastAsia"/>
          <w:color w:val="000000" w:themeColor="text1"/>
        </w:rPr>
        <w:t>.</w:t>
      </w:r>
    </w:p>
    <w:p w14:paraId="4F861B49" w14:textId="77777777" w:rsidR="000F7CFA" w:rsidRDefault="000F7CFA" w:rsidP="00CF3000">
      <w:pPr>
        <w:rPr>
          <w:rFonts w:cs="Arial"/>
          <w:color w:val="000000" w:themeColor="text1"/>
        </w:rPr>
      </w:pPr>
    </w:p>
    <w:p w14:paraId="66D19F47" w14:textId="77777777" w:rsidR="000F7CFA" w:rsidRDefault="000F7CFA" w:rsidP="000F7CFA">
      <w:pPr>
        <w:pStyle w:val="24"/>
      </w:pPr>
      <w:bookmarkStart w:id="33" w:name="_Toc499715688"/>
      <w:r>
        <w:t xml:space="preserve">XML </w:t>
      </w:r>
      <w:r>
        <w:rPr>
          <w:rFonts w:hint="eastAsia"/>
        </w:rPr>
        <w:t>스키마</w:t>
      </w:r>
      <w:bookmarkEnd w:id="33"/>
    </w:p>
    <w:p w14:paraId="12D845E1" w14:textId="77777777" w:rsidR="000F7CFA" w:rsidRDefault="000F7CFA" w:rsidP="00CF3000">
      <w:pPr>
        <w:rPr>
          <w:rFonts w:cs="Arial"/>
          <w:color w:val="000000" w:themeColor="text1"/>
        </w:rPr>
      </w:pPr>
    </w:p>
    <w:p w14:paraId="0DFD8F7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>&lt;?xml version = "1.0" encoding = "UTF-8"?&gt;</w:t>
      </w:r>
    </w:p>
    <w:p w14:paraId="5375DA6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>&lt;schema xmlns = "http://www.w3.org/2001/XMLSchema"</w:t>
      </w:r>
    </w:p>
    <w:p w14:paraId="6B48FCF5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targetNamespace = "urn:oasis:names:tc:emergency:cap:1.1"</w:t>
      </w:r>
    </w:p>
    <w:p w14:paraId="6A1D24C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xmlns:cap = "urn:oasis:names:tc:emergency:cap:1.1"</w:t>
      </w:r>
    </w:p>
    <w:p w14:paraId="7B190E81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xmlns:xs = "http://www.w3.org/2001/XMLSchema"</w:t>
      </w:r>
    </w:p>
    <w:p w14:paraId="0B4E62C1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elementFormDefault = "qualified"</w:t>
      </w:r>
    </w:p>
    <w:p w14:paraId="592F2B34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attributeFormDefault = "unqualified"&gt;</w:t>
      </w:r>
    </w:p>
    <w:p w14:paraId="0199405D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&lt;element name = "alert"&gt;</w:t>
      </w:r>
    </w:p>
    <w:p w14:paraId="6F46D46C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&lt;annotation&gt;</w:t>
      </w:r>
    </w:p>
    <w:p w14:paraId="0B502C9F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&lt;documentation&gt;CAP Alert Message (version 1.1)&lt;/documentation&gt;</w:t>
      </w:r>
    </w:p>
    <w:p w14:paraId="1DCC98AB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&lt;/annotation&gt;</w:t>
      </w:r>
    </w:p>
    <w:p w14:paraId="4D09A7D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&lt;complexType&gt;</w:t>
      </w:r>
    </w:p>
    <w:p w14:paraId="0678ED80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&lt;sequence&gt;</w:t>
      </w:r>
    </w:p>
    <w:p w14:paraId="683C0DC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&lt;element name = "identifier" type = "string"/&gt;</w:t>
      </w:r>
    </w:p>
    <w:p w14:paraId="62E99A0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&lt;element name = "sender" type = "string"/&gt;</w:t>
      </w:r>
    </w:p>
    <w:p w14:paraId="36C6FFB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&lt;element name = "sent" type = "dateTime"/&gt;</w:t>
      </w:r>
    </w:p>
    <w:p w14:paraId="0B4D1562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&lt;element name = "status"&gt;</w:t>
      </w:r>
    </w:p>
    <w:p w14:paraId="2739F46B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&lt;simpleType&gt;</w:t>
      </w:r>
    </w:p>
    <w:p w14:paraId="75627FF7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&lt;restriction base = "string"&gt;</w:t>
      </w:r>
    </w:p>
    <w:p w14:paraId="5ED4116D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&lt;enumeration value = "Actual"/&gt;</w:t>
      </w:r>
    </w:p>
    <w:p w14:paraId="08AD759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&lt;enumeration value = "Exercise"/&gt;</w:t>
      </w:r>
    </w:p>
    <w:p w14:paraId="0185DAE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&lt;enumeration value = "System"/&gt;</w:t>
      </w:r>
    </w:p>
    <w:p w14:paraId="072BCC14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&lt;enumeration value = "Test"/&gt;</w:t>
      </w:r>
    </w:p>
    <w:p w14:paraId="3640CDEB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&lt;enumeration value = "Draft"/&gt;</w:t>
      </w:r>
    </w:p>
    <w:p w14:paraId="6F288D9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&lt;/restriction&gt;</w:t>
      </w:r>
    </w:p>
    <w:p w14:paraId="01CDD572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&lt;/simpleType&gt;</w:t>
      </w:r>
    </w:p>
    <w:p w14:paraId="50823162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&lt;/element&gt;</w:t>
      </w:r>
    </w:p>
    <w:p w14:paraId="2DAD5492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&lt;element name = "msgType"&gt;</w:t>
      </w:r>
    </w:p>
    <w:p w14:paraId="6D9238F5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&lt;simpleType&gt;</w:t>
      </w:r>
    </w:p>
    <w:p w14:paraId="1D9FF9A1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&lt;restriction base = "string"&gt;</w:t>
      </w:r>
    </w:p>
    <w:p w14:paraId="1D385B40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&lt;enumeration value = "Alert"/&gt;</w:t>
      </w:r>
    </w:p>
    <w:p w14:paraId="16115DD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&lt;enumeration value = "Update"/&gt;</w:t>
      </w:r>
    </w:p>
    <w:p w14:paraId="334A1F21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&lt;enumeration value = "Cancel"/&gt;</w:t>
      </w:r>
    </w:p>
    <w:p w14:paraId="3D9911E6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&lt;enumeration value = "Ack"/&gt;</w:t>
      </w:r>
    </w:p>
    <w:p w14:paraId="34508763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&lt;enumeration value = "Error"/&gt;</w:t>
      </w:r>
    </w:p>
    <w:p w14:paraId="1066AAD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&lt;/restriction&gt;</w:t>
      </w:r>
    </w:p>
    <w:p w14:paraId="4DB4FE0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&lt;/simpleType&gt;</w:t>
      </w:r>
    </w:p>
    <w:p w14:paraId="338333E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&lt;/element&gt;</w:t>
      </w:r>
    </w:p>
    <w:p w14:paraId="4B6B166F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&lt;element name = "source" type = "string" minOccurs = "0"/&gt;</w:t>
      </w:r>
    </w:p>
    <w:p w14:paraId="6648814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&lt;element name = "scope"&gt;</w:t>
      </w:r>
    </w:p>
    <w:p w14:paraId="069482A6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&lt;simpleType&gt;</w:t>
      </w:r>
    </w:p>
    <w:p w14:paraId="0A64C57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&lt;restriction base = "string"&gt;</w:t>
      </w:r>
    </w:p>
    <w:p w14:paraId="56F831AF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&lt;enumeration value = "Public"/&gt;</w:t>
      </w:r>
    </w:p>
    <w:p w14:paraId="0A96DD0C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&lt;enumeration value = "Restricted"/&gt;</w:t>
      </w:r>
    </w:p>
    <w:p w14:paraId="58AABA00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&lt;enumeration value = "Private"/&gt;</w:t>
      </w:r>
    </w:p>
    <w:p w14:paraId="28AE6506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&lt;/restriction&gt;</w:t>
      </w:r>
    </w:p>
    <w:p w14:paraId="4566548C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&lt;/simpleType&gt;</w:t>
      </w:r>
    </w:p>
    <w:p w14:paraId="01C64FA3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&lt;/element&gt;</w:t>
      </w:r>
    </w:p>
    <w:p w14:paraId="2FE9CC5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&lt;element name = "restriction" type = "string" minOccurs = "0"/&gt;</w:t>
      </w:r>
    </w:p>
    <w:p w14:paraId="37514BA6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&lt;element name = "addresses" type = "string" minOccurs = "0"/&gt;</w:t>
      </w:r>
    </w:p>
    <w:p w14:paraId="44CFFD91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&lt;element name = "code" type = "string" minOccurs = "0"</w:t>
      </w:r>
    </w:p>
    <w:p w14:paraId="7A3F6A7B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maxOccurs = "unbounded"/&gt;</w:t>
      </w:r>
    </w:p>
    <w:p w14:paraId="6DE4E37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&lt;element name = "note" type = "string" minOccurs = "0"/&gt;</w:t>
      </w:r>
    </w:p>
    <w:p w14:paraId="00F77D4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&lt;element name = "references" type = "string" minOccurs = "0"/&gt;</w:t>
      </w:r>
    </w:p>
    <w:p w14:paraId="318E3BC0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&lt;element name = "incidents" type = "string" minOccurs = "0"/&gt;</w:t>
      </w:r>
    </w:p>
    <w:p w14:paraId="3897139C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&lt;element name = "info" minOccurs = "0" maxOccurs = "unbounded"&gt;</w:t>
      </w:r>
    </w:p>
    <w:p w14:paraId="16D82B5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&lt;complexType&gt;</w:t>
      </w:r>
    </w:p>
    <w:p w14:paraId="7E046F4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&lt;sequence&gt;</w:t>
      </w:r>
    </w:p>
    <w:p w14:paraId="0B2E684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"language" type = "language" default = "en-US" </w:t>
      </w:r>
    </w:p>
    <w:p w14:paraId="0E63A2D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    minOccurs = "0"/&gt;</w:t>
      </w:r>
    </w:p>
    <w:p w14:paraId="1F6B08A5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"category" maxOccurs = "unbounded"&gt;</w:t>
      </w:r>
    </w:p>
    <w:p w14:paraId="6837630D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&lt;simpleType&gt;</w:t>
      </w:r>
    </w:p>
    <w:p w14:paraId="2FDFE402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&lt;restriction base = "string"&gt;</w:t>
      </w:r>
    </w:p>
    <w:p w14:paraId="3B3AE4FD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"Geo"/&gt;</w:t>
      </w:r>
    </w:p>
    <w:p w14:paraId="5D6F839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"Met"/&gt;</w:t>
      </w:r>
    </w:p>
    <w:p w14:paraId="1A183537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"Safety"/&gt;</w:t>
      </w:r>
    </w:p>
    <w:p w14:paraId="2DBE2E0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"Security"/&gt;</w:t>
      </w:r>
    </w:p>
    <w:p w14:paraId="73F8EBC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"Rescue"/&gt;</w:t>
      </w:r>
    </w:p>
    <w:p w14:paraId="2F7B2430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"Fire"/&gt;</w:t>
      </w:r>
    </w:p>
    <w:p w14:paraId="22282413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"Health"/&gt;</w:t>
      </w:r>
    </w:p>
    <w:p w14:paraId="78FCB02F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"Env"/&gt;</w:t>
      </w:r>
    </w:p>
    <w:p w14:paraId="10FFFFA0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"Transport"/&gt;</w:t>
      </w:r>
    </w:p>
    <w:p w14:paraId="47FE5D0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"Infra"/&gt;</w:t>
      </w:r>
    </w:p>
    <w:p w14:paraId="04442027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"CBRNE"/&gt;</w:t>
      </w:r>
    </w:p>
    <w:p w14:paraId="449231A3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"Other"/&gt;</w:t>
      </w:r>
    </w:p>
    <w:p w14:paraId="37872045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&lt;/restriction&gt;</w:t>
      </w:r>
    </w:p>
    <w:p w14:paraId="55EDB9AD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&lt;/simpleType&gt;</w:t>
      </w:r>
    </w:p>
    <w:p w14:paraId="1BF90E0C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&lt;/element&gt;</w:t>
      </w:r>
    </w:p>
    <w:p w14:paraId="3C9CA0ED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"event" type = "string"/&gt;</w:t>
      </w:r>
    </w:p>
    <w:p w14:paraId="5FD67146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"responseType" minOccurs = "0"</w:t>
      </w:r>
    </w:p>
    <w:p w14:paraId="40C467B7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ab/>
      </w:r>
      <w:r w:rsidRPr="00753D8F">
        <w:rPr>
          <w:lang w:val="en-US"/>
        </w:rPr>
        <w:tab/>
      </w:r>
      <w:r w:rsidRPr="00753D8F">
        <w:rPr>
          <w:lang w:val="en-US"/>
        </w:rPr>
        <w:tab/>
      </w:r>
      <w:r w:rsidRPr="00753D8F">
        <w:rPr>
          <w:lang w:val="en-US"/>
        </w:rPr>
        <w:tab/>
        <w:t>maxOccurs = "unbounded"&gt;</w:t>
      </w:r>
    </w:p>
    <w:p w14:paraId="49CBB6C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&lt;simpleType&gt;</w:t>
      </w:r>
    </w:p>
    <w:p w14:paraId="27303F06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&lt;restriction base = "string"&gt;</w:t>
      </w:r>
    </w:p>
    <w:p w14:paraId="00EE8247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"Shelter"/&gt;</w:t>
      </w:r>
    </w:p>
    <w:p w14:paraId="5908A101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"Evacuate"/&gt;</w:t>
      </w:r>
    </w:p>
    <w:p w14:paraId="3B157A95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"Prepare"/&gt;</w:t>
      </w:r>
    </w:p>
    <w:p w14:paraId="420C758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"Execute"/&gt;</w:t>
      </w:r>
    </w:p>
    <w:p w14:paraId="730690BD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"Monitor"/&gt;</w:t>
      </w:r>
    </w:p>
    <w:p w14:paraId="5DEB9FC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"Assess"/&gt;</w:t>
      </w:r>
    </w:p>
    <w:p w14:paraId="335DEF6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"None"/&gt;</w:t>
      </w:r>
    </w:p>
    <w:p w14:paraId="35B65F9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&lt;/restriction&gt;</w:t>
      </w:r>
    </w:p>
    <w:p w14:paraId="307F0D63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&lt;/simpleType&gt;</w:t>
      </w:r>
    </w:p>
    <w:p w14:paraId="15315267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&lt;/element&gt;</w:t>
      </w:r>
    </w:p>
    <w:p w14:paraId="2032FF2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"urgency"&gt;</w:t>
      </w:r>
    </w:p>
    <w:p w14:paraId="5F743F4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&lt;simpleType&gt;</w:t>
      </w:r>
    </w:p>
    <w:p w14:paraId="09AD8B00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&lt;restriction base = "string"&gt;</w:t>
      </w:r>
    </w:p>
    <w:p w14:paraId="61BA358C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"Immediate"/&gt;</w:t>
      </w:r>
    </w:p>
    <w:p w14:paraId="3FA51EB1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"Expected"/&gt;</w:t>
      </w:r>
    </w:p>
    <w:p w14:paraId="3C97362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"Future"/&gt;</w:t>
      </w:r>
    </w:p>
    <w:p w14:paraId="1006604D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"Past"/&gt;</w:t>
      </w:r>
    </w:p>
    <w:p w14:paraId="5FA9186D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"Unknown"/&gt;</w:t>
      </w:r>
    </w:p>
    <w:p w14:paraId="751AFF1C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&lt;/restriction&gt;</w:t>
      </w:r>
    </w:p>
    <w:p w14:paraId="27B9DC7F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&lt;/simpleType&gt;</w:t>
      </w:r>
    </w:p>
    <w:p w14:paraId="204CA96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&lt;/element&gt;</w:t>
      </w:r>
    </w:p>
    <w:p w14:paraId="380C009B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"severity"&gt;</w:t>
      </w:r>
    </w:p>
    <w:p w14:paraId="3F7FFD85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&lt;simpleType&gt;</w:t>
      </w:r>
    </w:p>
    <w:p w14:paraId="2C2DAE8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&lt;restriction base = "string"&gt;</w:t>
      </w:r>
    </w:p>
    <w:p w14:paraId="6F8D81B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"Extreme"/&gt;</w:t>
      </w:r>
    </w:p>
    <w:p w14:paraId="22B6B31C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"Severe"/&gt;</w:t>
      </w:r>
    </w:p>
    <w:p w14:paraId="5601FA6F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"Moderate"/&gt;</w:t>
      </w:r>
    </w:p>
    <w:p w14:paraId="24F1562F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"Minor"/&gt;</w:t>
      </w:r>
    </w:p>
    <w:p w14:paraId="59840517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"Unknown"/&gt;</w:t>
      </w:r>
    </w:p>
    <w:p w14:paraId="38C43027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&lt;/restriction&gt;</w:t>
      </w:r>
    </w:p>
    <w:p w14:paraId="5978181D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&lt;/simpleType&gt;</w:t>
      </w:r>
    </w:p>
    <w:p w14:paraId="6F42097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&lt;/element&gt;</w:t>
      </w:r>
    </w:p>
    <w:p w14:paraId="537220E0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"certainty"&gt;</w:t>
      </w:r>
    </w:p>
    <w:p w14:paraId="5C641AF3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&lt;simpleType&gt;</w:t>
      </w:r>
    </w:p>
    <w:p w14:paraId="076AB37F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&lt;restriction base = "string"&gt;</w:t>
      </w:r>
    </w:p>
    <w:p w14:paraId="2374D31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"Observed"/&gt;</w:t>
      </w:r>
    </w:p>
    <w:p w14:paraId="53D33641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"Likely"/&gt;</w:t>
      </w:r>
    </w:p>
    <w:p w14:paraId="68D54316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"Possible"/&gt;</w:t>
      </w:r>
    </w:p>
    <w:p w14:paraId="587B9D46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"Unlikely"/&gt;</w:t>
      </w:r>
    </w:p>
    <w:p w14:paraId="194D710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&lt;enumeration value = "Unknown"/&gt;</w:t>
      </w:r>
    </w:p>
    <w:p w14:paraId="4AF6EBC5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&lt;/restriction&gt;</w:t>
      </w:r>
    </w:p>
    <w:p w14:paraId="7DBFBB8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&lt;/simpleType&gt;</w:t>
      </w:r>
    </w:p>
    <w:p w14:paraId="3F8B325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&lt;/element&gt;</w:t>
      </w:r>
    </w:p>
    <w:p w14:paraId="5A181CAF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"audience" type = "string" minOccurs = "0"/&gt;</w:t>
      </w:r>
    </w:p>
    <w:p w14:paraId="6A114BED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"eventCode" minOccurs = "0"</w:t>
      </w:r>
    </w:p>
    <w:p w14:paraId="349AA195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    maxOccurs = "unbounded"&gt;</w:t>
      </w:r>
    </w:p>
    <w:p w14:paraId="2B35ACD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&lt;complexType&gt;</w:t>
      </w:r>
    </w:p>
    <w:p w14:paraId="45349A8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&lt;sequence&gt;</w:t>
      </w:r>
    </w:p>
    <w:p w14:paraId="0E1938DD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ref = "cap:valueName"/&gt;</w:t>
      </w:r>
    </w:p>
    <w:p w14:paraId="78A72783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ref = "cap:value"/&gt;</w:t>
      </w:r>
    </w:p>
    <w:p w14:paraId="3FA3B364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&lt;/sequence&gt;</w:t>
      </w:r>
    </w:p>
    <w:p w14:paraId="0625E543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&lt;/complexType&gt;</w:t>
      </w:r>
    </w:p>
    <w:p w14:paraId="76D8FE53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&lt;/element&gt;</w:t>
      </w:r>
    </w:p>
    <w:p w14:paraId="7DA19ED3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"effective" type = "dateTime" form = "qualified" </w:t>
      </w:r>
    </w:p>
    <w:p w14:paraId="3C56FB6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ab/>
      </w:r>
      <w:r w:rsidRPr="00753D8F">
        <w:rPr>
          <w:lang w:val="en-US"/>
        </w:rPr>
        <w:tab/>
      </w:r>
      <w:r w:rsidRPr="00753D8F">
        <w:rPr>
          <w:lang w:val="en-US"/>
        </w:rPr>
        <w:tab/>
      </w:r>
      <w:r w:rsidRPr="00753D8F">
        <w:rPr>
          <w:lang w:val="en-US"/>
        </w:rPr>
        <w:tab/>
        <w:t>minOccurs = "0"/&gt;</w:t>
      </w:r>
    </w:p>
    <w:p w14:paraId="6FF7E79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"onset" type = "dateTime" minOccurs = "0"/&gt;</w:t>
      </w:r>
    </w:p>
    <w:p w14:paraId="147CCD7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"expires" type = "dateTime" minOccurs = "0"/&gt;</w:t>
      </w:r>
    </w:p>
    <w:p w14:paraId="12E35C3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"senderName" type = "string" minOccurs = "0"/&gt;</w:t>
      </w:r>
    </w:p>
    <w:p w14:paraId="3755B233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"headline" type = "string" minOccurs = "0"/&gt;</w:t>
      </w:r>
    </w:p>
    <w:p w14:paraId="6DA230E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"description" type = "string" minOccurs = "0"/&gt;</w:t>
      </w:r>
    </w:p>
    <w:p w14:paraId="023B2115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"instruction" type = "string" minOccurs = "0"/&gt;</w:t>
      </w:r>
    </w:p>
    <w:p w14:paraId="3170CC37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"web" type = "anyURI" minOccurs = "0"/&gt;</w:t>
      </w:r>
    </w:p>
    <w:p w14:paraId="4F572C8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"contact" type = "string" minOccurs = "0"/&gt;</w:t>
      </w:r>
    </w:p>
    <w:p w14:paraId="5E551482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"parameter" minOccurs = "0" </w:t>
      </w:r>
    </w:p>
    <w:p w14:paraId="01009FA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    maxOccurs = "unbounded"&gt;</w:t>
      </w:r>
    </w:p>
    <w:p w14:paraId="0FF9E77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&lt;complexType&gt;</w:t>
      </w:r>
    </w:p>
    <w:p w14:paraId="0131AE9B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&lt;sequence&gt;</w:t>
      </w:r>
    </w:p>
    <w:p w14:paraId="6A041E46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ref = "cap:valueName"/&gt;</w:t>
      </w:r>
    </w:p>
    <w:p w14:paraId="3B0A6133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ref = "cap:value"/&gt;</w:t>
      </w:r>
    </w:p>
    <w:p w14:paraId="183FAF3B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&lt;/sequence&gt;</w:t>
      </w:r>
    </w:p>
    <w:p w14:paraId="5E322BC5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&lt;/complexType&gt;</w:t>
      </w:r>
    </w:p>
    <w:p w14:paraId="45C60D64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&lt;/element&gt;</w:t>
      </w:r>
    </w:p>
    <w:p w14:paraId="59FC9396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"resource" minOccurs = "0"</w:t>
      </w:r>
    </w:p>
    <w:p w14:paraId="49B6CEA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    maxOccurs = "unbounded"&gt;</w:t>
      </w:r>
    </w:p>
    <w:p w14:paraId="05231C30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&lt;complexType&gt;</w:t>
      </w:r>
    </w:p>
    <w:p w14:paraId="2EFD1B6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&lt;sequence&gt;</w:t>
      </w:r>
    </w:p>
    <w:p w14:paraId="3F112093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name = "resourceDesc" type = "string"/&gt;</w:t>
      </w:r>
    </w:p>
    <w:p w14:paraId="0F1B7F4C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name = "mimeType" type = "string" minOccurs = "0"/&gt;</w:t>
      </w:r>
    </w:p>
    <w:p w14:paraId="2CEF3C8F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name = "size" type = "integer" minOccurs = "0"/&gt;</w:t>
      </w:r>
    </w:p>
    <w:p w14:paraId="70F30B65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name = "uri" type = "anyURI" minOccurs = "0"/&gt;</w:t>
      </w:r>
    </w:p>
    <w:p w14:paraId="37090C8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name = "derefUri" type = "string" minOccurs = "0"/&gt;</w:t>
      </w:r>
    </w:p>
    <w:p w14:paraId="7132E4D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name = "digest" type = "string" minOccurs = "0"/&gt;</w:t>
      </w:r>
    </w:p>
    <w:p w14:paraId="48831794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&lt;/sequence&gt;</w:t>
      </w:r>
    </w:p>
    <w:p w14:paraId="682C5737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&lt;/complexType&gt;</w:t>
      </w:r>
    </w:p>
    <w:p w14:paraId="081AB9A4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&lt;/element&gt;</w:t>
      </w:r>
    </w:p>
    <w:p w14:paraId="04508832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&lt;element name = "area" minOccurs = "0" maxOccurs = "unbounded"&gt;</w:t>
      </w:r>
    </w:p>
    <w:p w14:paraId="2085A1CF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&lt;complexType&gt;</w:t>
      </w:r>
    </w:p>
    <w:p w14:paraId="419D4C27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&lt;sequence&gt;</w:t>
      </w:r>
    </w:p>
    <w:p w14:paraId="4A7F58B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name = "areaDesc" type = "string"/&gt;</w:t>
      </w:r>
    </w:p>
    <w:p w14:paraId="127B81E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name = "polygon" type = "string" minOccurs = "0" maxOccurs = "unbounded"/&gt;</w:t>
      </w:r>
    </w:p>
    <w:p w14:paraId="27336CD0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name = "circle" type = "string" minOccurs = "0" maxOccurs = "unbounded"/&gt;</w:t>
      </w:r>
    </w:p>
    <w:p w14:paraId="7AE21EA2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name = "geocode" minOccurs = "0" </w:t>
      </w:r>
    </w:p>
    <w:p w14:paraId="4FBE1A19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    maxOccurs = "unbounded"&gt;</w:t>
      </w:r>
    </w:p>
    <w:p w14:paraId="4AFC04A0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  &lt;complexType&gt;</w:t>
      </w:r>
    </w:p>
    <w:p w14:paraId="414A5C45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    &lt;sequence&gt;</w:t>
      </w:r>
    </w:p>
    <w:p w14:paraId="5CC29D5B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      &lt;element ref = "cap:valueName"/&gt;</w:t>
      </w:r>
    </w:p>
    <w:p w14:paraId="311B812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      &lt;element ref = "cap:value"/&gt;</w:t>
      </w:r>
    </w:p>
    <w:p w14:paraId="07378261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    &lt;/sequence&gt;</w:t>
      </w:r>
    </w:p>
    <w:p w14:paraId="77916D5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  &lt;/complexType&gt;</w:t>
      </w:r>
    </w:p>
    <w:p w14:paraId="211CCC52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&lt;/element&gt;</w:t>
      </w:r>
    </w:p>
    <w:p w14:paraId="68D7294C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name = "altitude" type = "string" minOccurs = "0"/&gt;</w:t>
      </w:r>
    </w:p>
    <w:p w14:paraId="21583BB4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  &lt;element name = "ceiling" type = "string" minOccurs = "0"/&gt;</w:t>
      </w:r>
    </w:p>
    <w:p w14:paraId="50F71BD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  &lt;/sequence&gt;</w:t>
      </w:r>
    </w:p>
    <w:p w14:paraId="32F4E552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  &lt;/complexType&gt;</w:t>
      </w:r>
    </w:p>
    <w:p w14:paraId="780E542D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  &lt;/element&gt;</w:t>
      </w:r>
    </w:p>
    <w:p w14:paraId="58C036EF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  &lt;/sequence&gt;</w:t>
      </w:r>
    </w:p>
    <w:p w14:paraId="610860F0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  &lt;/complexType&gt;</w:t>
      </w:r>
    </w:p>
    <w:p w14:paraId="197BC988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  &lt;/element&gt;</w:t>
      </w:r>
    </w:p>
    <w:p w14:paraId="3CEF20ED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  &lt;/sequence&gt;</w:t>
      </w:r>
    </w:p>
    <w:p w14:paraId="3CCEF89E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  &lt;/complexType&gt;</w:t>
      </w:r>
    </w:p>
    <w:p w14:paraId="6B249B0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&lt;/element&gt;</w:t>
      </w:r>
    </w:p>
    <w:p w14:paraId="765CC012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&lt;element name = "valueName" type = "string"/&gt;</w:t>
      </w:r>
    </w:p>
    <w:p w14:paraId="5F41730A" w14:textId="77777777" w:rsidR="000F7CFA" w:rsidRPr="00753D8F" w:rsidRDefault="000F7CFA" w:rsidP="000F7CFA">
      <w:pPr>
        <w:rPr>
          <w:lang w:val="en-US"/>
        </w:rPr>
      </w:pPr>
      <w:r w:rsidRPr="00753D8F">
        <w:rPr>
          <w:lang w:val="en-US"/>
        </w:rPr>
        <w:t xml:space="preserve">  &lt;element name = "value" type = "string"/&gt;</w:t>
      </w:r>
    </w:p>
    <w:p w14:paraId="6CE73440" w14:textId="77777777" w:rsidR="000F7CFA" w:rsidRPr="00641AC5" w:rsidRDefault="000F7CFA" w:rsidP="000F7CFA">
      <w:pPr>
        <w:rPr>
          <w:lang w:val="en-US"/>
        </w:rPr>
      </w:pPr>
      <w:r w:rsidRPr="00753D8F">
        <w:rPr>
          <w:lang w:val="en-US"/>
        </w:rPr>
        <w:t>&lt;/schema&gt;</w:t>
      </w:r>
    </w:p>
    <w:p w14:paraId="7CCC717C" w14:textId="77777777" w:rsidR="000F7CFA" w:rsidRPr="000F7CFA" w:rsidRDefault="000F7CFA" w:rsidP="00CF3000">
      <w:pPr>
        <w:rPr>
          <w:rFonts w:cs="Arial"/>
          <w:color w:val="000000" w:themeColor="text1"/>
        </w:rPr>
      </w:pPr>
    </w:p>
    <w:p w14:paraId="4A2A942A" w14:textId="77777777" w:rsidR="000F7CFA" w:rsidRDefault="000F7CFA" w:rsidP="000F7CFA">
      <w:pPr>
        <w:pStyle w:val="13"/>
      </w:pPr>
      <w:bookmarkStart w:id="34" w:name="_Toc499715689"/>
      <w:r>
        <w:rPr>
          <w:rFonts w:hint="eastAsia"/>
        </w:rPr>
        <w:t xml:space="preserve">CAP </w:t>
      </w:r>
      <w:r>
        <w:rPr>
          <w:rFonts w:hint="eastAsia"/>
        </w:rPr>
        <w:t>경보</w:t>
      </w:r>
      <w:r>
        <w:rPr>
          <w:rFonts w:hint="eastAsia"/>
        </w:rPr>
        <w:t xml:space="preserve"> </w:t>
      </w:r>
      <w:r>
        <w:rPr>
          <w:rFonts w:hint="eastAsia"/>
        </w:rPr>
        <w:t>메시지</w:t>
      </w:r>
      <w:r>
        <w:rPr>
          <w:rFonts w:hint="eastAsia"/>
        </w:rPr>
        <w:t xml:space="preserve"> </w:t>
      </w:r>
      <w:r>
        <w:rPr>
          <w:rFonts w:hint="eastAsia"/>
        </w:rPr>
        <w:t>인코드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명세</w:t>
      </w:r>
      <w:r>
        <w:rPr>
          <w:rFonts w:hint="eastAsia"/>
          <w:lang w:eastAsia="ko-KR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t>AS</w:t>
      </w:r>
      <w:r w:rsidR="00B3041A">
        <w:rPr>
          <w:rFonts w:hint="eastAsia"/>
          <w:lang w:eastAsia="ko-KR"/>
        </w:rPr>
        <w:t>N</w:t>
      </w:r>
      <w:r>
        <w:t xml:space="preserve">.1 </w:t>
      </w:r>
      <w:r>
        <w:rPr>
          <w:rFonts w:hint="eastAsia"/>
        </w:rPr>
        <w:t>사용</w:t>
      </w:r>
      <w:bookmarkEnd w:id="34"/>
    </w:p>
    <w:p w14:paraId="5E82DB4F" w14:textId="77777777" w:rsidR="000F7CFA" w:rsidRPr="000F7CFA" w:rsidRDefault="000F7CFA" w:rsidP="00CF3000">
      <w:pPr>
        <w:rPr>
          <w:rFonts w:cs="Arial"/>
          <w:color w:val="000000" w:themeColor="text1"/>
          <w:lang w:val="de-DE"/>
        </w:rPr>
      </w:pPr>
    </w:p>
    <w:p w14:paraId="5D244D8C" w14:textId="77777777" w:rsidR="000F7CFA" w:rsidRDefault="000F7CFA" w:rsidP="000F7CFA">
      <w:pPr>
        <w:rPr>
          <w:lang w:val="en-US"/>
        </w:rPr>
      </w:pPr>
      <w:r w:rsidRPr="00753D8F">
        <w:rPr>
          <w:rFonts w:hint="eastAsia"/>
          <w:lang w:val="en-US"/>
        </w:rPr>
        <w:t>본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절에서는</w:t>
      </w:r>
      <w:r w:rsidRPr="00753D8F">
        <w:rPr>
          <w:rFonts w:hint="eastAsia"/>
          <w:lang w:val="en-US"/>
        </w:rPr>
        <w:t xml:space="preserve"> CAP </w:t>
      </w:r>
      <w:r w:rsidRPr="00753D8F">
        <w:rPr>
          <w:rFonts w:hint="eastAsia"/>
          <w:lang w:val="en-US"/>
        </w:rPr>
        <w:t>경보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메시지의</w:t>
      </w:r>
      <w:r w:rsidRPr="00753D8F">
        <w:rPr>
          <w:rFonts w:hint="eastAsia"/>
          <w:lang w:val="en-US"/>
        </w:rPr>
        <w:t xml:space="preserve"> ASN.1 </w:t>
      </w:r>
      <w:r w:rsidRPr="00753D8F">
        <w:rPr>
          <w:rFonts w:hint="eastAsia"/>
          <w:lang w:val="en-US"/>
        </w:rPr>
        <w:t>명세서를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제공한다</w:t>
      </w:r>
      <w:r w:rsidRPr="00753D8F">
        <w:rPr>
          <w:rFonts w:hint="eastAsia"/>
          <w:lang w:val="en-US"/>
        </w:rPr>
        <w:t xml:space="preserve">. </w:t>
      </w:r>
    </w:p>
    <w:p w14:paraId="54BFEA9F" w14:textId="77777777" w:rsidR="000F7CFA" w:rsidRDefault="000F7CFA" w:rsidP="00CF3000">
      <w:pPr>
        <w:rPr>
          <w:rFonts w:cs="Arial"/>
          <w:color w:val="000000" w:themeColor="text1"/>
          <w:lang w:val="en-US"/>
        </w:rPr>
      </w:pPr>
    </w:p>
    <w:p w14:paraId="6198ABC7" w14:textId="77777777" w:rsidR="000F7CFA" w:rsidRDefault="000F7CFA" w:rsidP="000F7CFA">
      <w:pPr>
        <w:pStyle w:val="24"/>
      </w:pPr>
      <w:bookmarkStart w:id="35" w:name="_Toc499715690"/>
      <w:r>
        <w:rPr>
          <w:rFonts w:hint="eastAsia"/>
        </w:rPr>
        <w:t>일반</w:t>
      </w:r>
      <w:bookmarkEnd w:id="35"/>
    </w:p>
    <w:p w14:paraId="3902DF37" w14:textId="77777777" w:rsidR="000F7CFA" w:rsidRDefault="000F7CFA" w:rsidP="00CF3000">
      <w:pPr>
        <w:rPr>
          <w:rFonts w:cs="Arial"/>
          <w:color w:val="000000" w:themeColor="text1"/>
          <w:lang w:val="en-US"/>
        </w:rPr>
      </w:pPr>
    </w:p>
    <w:p w14:paraId="3E3A065D" w14:textId="77777777" w:rsidR="000F7CFA" w:rsidRPr="000F7CFA" w:rsidRDefault="000F7CFA" w:rsidP="000F7CFA">
      <w:pPr>
        <w:rPr>
          <w:rFonts w:cs="Arial"/>
          <w:color w:val="000000" w:themeColor="text1"/>
          <w:lang w:val="en-US"/>
        </w:rPr>
      </w:pPr>
      <w:r w:rsidRPr="000F7CFA">
        <w:rPr>
          <w:rFonts w:ascii="돋움" w:eastAsia="돋움" w:hAnsi="돋움" w:cs="Arial"/>
          <w:b/>
          <w:color w:val="000000" w:themeColor="text1"/>
          <w:lang w:val="en-US"/>
        </w:rPr>
        <w:t>7</w:t>
      </w:r>
      <w:r w:rsidRPr="000F7CFA">
        <w:rPr>
          <w:rFonts w:ascii="돋움" w:eastAsia="돋움" w:hAnsi="돋움" w:cs="Arial" w:hint="eastAsia"/>
          <w:b/>
          <w:color w:val="000000" w:themeColor="text1"/>
          <w:lang w:val="en-US"/>
        </w:rPr>
        <w:t>.3</w:t>
      </w:r>
      <w:r w:rsidRPr="000F7CFA">
        <w:rPr>
          <w:rFonts w:ascii="돋움" w:eastAsia="돋움" w:hAnsi="돋움" w:cs="Arial"/>
          <w:b/>
          <w:color w:val="000000" w:themeColor="text1"/>
          <w:lang w:val="en-US"/>
        </w:rPr>
        <w:t xml:space="preserve"> </w:t>
      </w:r>
      <w:r w:rsidRPr="000F7CFA">
        <w:rPr>
          <w:rFonts w:ascii="돋움" w:eastAsia="돋움" w:hAnsi="돋움" w:cs="Arial" w:hint="eastAsia"/>
          <w:b/>
          <w:color w:val="000000" w:themeColor="text1"/>
          <w:lang w:val="en-US"/>
        </w:rPr>
        <w:t>항</w:t>
      </w:r>
      <w:r w:rsidRPr="000F7CFA">
        <w:rPr>
          <w:rFonts w:cs="Arial" w:hint="eastAsia"/>
          <w:color w:val="000000" w:themeColor="text1"/>
          <w:lang w:val="en-US"/>
        </w:rPr>
        <w:t>에서의</w:t>
      </w:r>
      <w:r w:rsidRPr="000F7CFA">
        <w:rPr>
          <w:rFonts w:cs="Arial" w:hint="eastAsia"/>
          <w:color w:val="000000" w:themeColor="text1"/>
          <w:lang w:val="en-US"/>
        </w:rPr>
        <w:t xml:space="preserve"> ASN.1 </w:t>
      </w:r>
      <w:r w:rsidRPr="000F7CFA">
        <w:rPr>
          <w:rFonts w:cs="Arial" w:hint="eastAsia"/>
          <w:color w:val="000000" w:themeColor="text1"/>
          <w:lang w:val="en-US"/>
        </w:rPr>
        <w:t>명세서</w:t>
      </w:r>
      <w:r w:rsidRPr="000F7CFA">
        <w:rPr>
          <w:rFonts w:cs="Arial" w:hint="eastAsia"/>
          <w:color w:val="000000" w:themeColor="text1"/>
          <w:lang w:val="en-US"/>
        </w:rPr>
        <w:t xml:space="preserve">(ITU-T X.680 </w:t>
      </w:r>
      <w:r w:rsidRPr="000F7CFA">
        <w:rPr>
          <w:rFonts w:cs="Arial" w:hint="eastAsia"/>
          <w:color w:val="000000" w:themeColor="text1"/>
          <w:lang w:val="en-US"/>
        </w:rPr>
        <w:t>참조</w:t>
      </w:r>
      <w:r w:rsidRPr="000F7CFA">
        <w:rPr>
          <w:rFonts w:cs="Arial" w:hint="eastAsia"/>
          <w:color w:val="000000" w:themeColor="text1"/>
          <w:lang w:val="en-US"/>
        </w:rPr>
        <w:t>)</w:t>
      </w:r>
      <w:r w:rsidRPr="000F7CFA">
        <w:rPr>
          <w:rFonts w:cs="Arial" w:hint="eastAsia"/>
          <w:color w:val="000000" w:themeColor="text1"/>
          <w:lang w:val="en-US"/>
        </w:rPr>
        <w:t>는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="001A0530" w:rsidRPr="001A0530">
        <w:rPr>
          <w:rFonts w:ascii="돋움" w:eastAsia="돋움" w:hAnsi="돋움" w:cs="Arial"/>
          <w:b/>
          <w:color w:val="000000" w:themeColor="text1"/>
          <w:lang w:val="en-US"/>
        </w:rPr>
        <w:t>6</w:t>
      </w:r>
      <w:r w:rsidRPr="001A0530">
        <w:rPr>
          <w:rFonts w:ascii="돋움" w:eastAsia="돋움" w:hAnsi="돋움" w:cs="Arial" w:hint="eastAsia"/>
          <w:b/>
          <w:color w:val="000000" w:themeColor="text1"/>
          <w:lang w:val="en-US"/>
        </w:rPr>
        <w:t>.4</w:t>
      </w:r>
      <w:r w:rsidR="001A0530" w:rsidRPr="001A0530">
        <w:rPr>
          <w:rFonts w:ascii="돋움" w:eastAsia="돋움" w:hAnsi="돋움" w:cs="Arial"/>
          <w:b/>
          <w:color w:val="000000" w:themeColor="text1"/>
          <w:lang w:val="en-US"/>
        </w:rPr>
        <w:t xml:space="preserve"> </w:t>
      </w:r>
      <w:r w:rsidR="001A0530" w:rsidRPr="001A0530">
        <w:rPr>
          <w:rFonts w:ascii="돋움" w:eastAsia="돋움" w:hAnsi="돋움" w:cs="Arial" w:hint="eastAsia"/>
          <w:b/>
          <w:color w:val="000000" w:themeColor="text1"/>
          <w:lang w:val="en-US"/>
        </w:rPr>
        <w:t>항</w:t>
      </w:r>
      <w:r w:rsidRPr="000F7CFA">
        <w:rPr>
          <w:rFonts w:cs="Arial" w:hint="eastAsia"/>
          <w:color w:val="000000" w:themeColor="text1"/>
          <w:lang w:val="en-US"/>
        </w:rPr>
        <w:t>에서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Pr="000F7CFA">
        <w:rPr>
          <w:rFonts w:cs="Arial" w:hint="eastAsia"/>
          <w:color w:val="000000" w:themeColor="text1"/>
          <w:lang w:val="en-US"/>
        </w:rPr>
        <w:t>정의한</w:t>
      </w:r>
      <w:r w:rsidRPr="000F7CFA">
        <w:rPr>
          <w:rFonts w:cs="Arial" w:hint="eastAsia"/>
          <w:color w:val="000000" w:themeColor="text1"/>
          <w:lang w:val="en-US"/>
        </w:rPr>
        <w:t xml:space="preserve"> XML </w:t>
      </w:r>
      <w:r w:rsidRPr="000F7CFA">
        <w:rPr>
          <w:rFonts w:cs="Arial" w:hint="eastAsia"/>
          <w:color w:val="000000" w:themeColor="text1"/>
          <w:lang w:val="en-US"/>
        </w:rPr>
        <w:t>스키마의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Pr="000F7CFA">
        <w:rPr>
          <w:rFonts w:cs="Arial" w:hint="eastAsia"/>
          <w:color w:val="000000" w:themeColor="text1"/>
          <w:lang w:val="en-US"/>
        </w:rPr>
        <w:t>대체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Pr="000F7CFA">
        <w:rPr>
          <w:rFonts w:cs="Arial" w:hint="eastAsia"/>
          <w:color w:val="000000" w:themeColor="text1"/>
          <w:lang w:val="en-US"/>
        </w:rPr>
        <w:t>기술로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Pr="000F7CFA">
        <w:rPr>
          <w:rFonts w:cs="Arial" w:hint="eastAsia"/>
          <w:color w:val="000000" w:themeColor="text1"/>
          <w:lang w:val="en-US"/>
        </w:rPr>
        <w:t>제공된다</w:t>
      </w:r>
      <w:r w:rsidRPr="000F7CFA">
        <w:rPr>
          <w:rFonts w:cs="Arial" w:hint="eastAsia"/>
          <w:color w:val="000000" w:themeColor="text1"/>
          <w:lang w:val="en-US"/>
        </w:rPr>
        <w:t xml:space="preserve">. </w:t>
      </w:r>
      <w:r w:rsidRPr="000F7CFA">
        <w:rPr>
          <w:rFonts w:cs="Arial" w:hint="eastAsia"/>
          <w:color w:val="000000" w:themeColor="text1"/>
          <w:lang w:val="en-US"/>
        </w:rPr>
        <w:t>만약</w:t>
      </w:r>
      <w:r w:rsidRPr="000F7CFA">
        <w:rPr>
          <w:rFonts w:cs="Arial" w:hint="eastAsia"/>
          <w:color w:val="000000" w:themeColor="text1"/>
          <w:lang w:val="en-US"/>
        </w:rPr>
        <w:t>, ASN.1</w:t>
      </w:r>
      <w:r w:rsidRPr="000F7CFA">
        <w:rPr>
          <w:rFonts w:cs="Arial" w:hint="eastAsia"/>
          <w:color w:val="000000" w:themeColor="text1"/>
          <w:lang w:val="en-US"/>
        </w:rPr>
        <w:t>의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Pr="000F7CFA">
        <w:rPr>
          <w:rFonts w:cs="Arial" w:hint="eastAsia"/>
          <w:color w:val="000000" w:themeColor="text1"/>
          <w:lang w:val="en-US"/>
        </w:rPr>
        <w:t>확장된</w:t>
      </w:r>
      <w:r w:rsidRPr="000F7CFA">
        <w:rPr>
          <w:rFonts w:cs="Arial" w:hint="eastAsia"/>
          <w:color w:val="000000" w:themeColor="text1"/>
          <w:lang w:val="en-US"/>
        </w:rPr>
        <w:t xml:space="preserve"> XML </w:t>
      </w:r>
      <w:r w:rsidRPr="000F7CFA">
        <w:rPr>
          <w:rFonts w:cs="Arial" w:hint="eastAsia"/>
          <w:color w:val="000000" w:themeColor="text1"/>
          <w:lang w:val="en-US"/>
        </w:rPr>
        <w:t>인코딩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Pr="000F7CFA">
        <w:rPr>
          <w:rFonts w:cs="Arial" w:hint="eastAsia"/>
          <w:color w:val="000000" w:themeColor="text1"/>
          <w:lang w:val="en-US"/>
        </w:rPr>
        <w:t>규칙</w:t>
      </w:r>
      <w:r w:rsidRPr="000F7CFA">
        <w:rPr>
          <w:rFonts w:cs="Arial" w:hint="eastAsia"/>
          <w:color w:val="000000" w:themeColor="text1"/>
          <w:lang w:val="en-US"/>
        </w:rPr>
        <w:t xml:space="preserve">(ITU-T X.693 </w:t>
      </w:r>
      <w:r w:rsidRPr="000F7CFA">
        <w:rPr>
          <w:rFonts w:cs="Arial" w:hint="eastAsia"/>
          <w:color w:val="000000" w:themeColor="text1"/>
          <w:lang w:val="en-US"/>
        </w:rPr>
        <w:t>참조</w:t>
      </w:r>
      <w:r w:rsidRPr="000F7CFA">
        <w:rPr>
          <w:rFonts w:cs="Arial" w:hint="eastAsia"/>
          <w:color w:val="000000" w:themeColor="text1"/>
          <w:lang w:val="en-US"/>
        </w:rPr>
        <w:t>)</w:t>
      </w:r>
      <w:r w:rsidRPr="000F7CFA">
        <w:rPr>
          <w:rFonts w:cs="Arial" w:hint="eastAsia"/>
          <w:color w:val="000000" w:themeColor="text1"/>
          <w:lang w:val="en-US"/>
        </w:rPr>
        <w:t>은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Pr="000F7CFA">
        <w:rPr>
          <w:rFonts w:cs="Arial" w:hint="eastAsia"/>
          <w:color w:val="000000" w:themeColor="text1"/>
          <w:lang w:val="en-US"/>
        </w:rPr>
        <w:t>본</w:t>
      </w:r>
      <w:r w:rsidRPr="000F7CFA">
        <w:rPr>
          <w:rFonts w:cs="Arial" w:hint="eastAsia"/>
          <w:color w:val="000000" w:themeColor="text1"/>
          <w:lang w:val="en-US"/>
        </w:rPr>
        <w:t xml:space="preserve"> ASN.1 </w:t>
      </w:r>
      <w:r w:rsidRPr="000F7CFA">
        <w:rPr>
          <w:rFonts w:cs="Arial" w:hint="eastAsia"/>
          <w:color w:val="000000" w:themeColor="text1"/>
          <w:lang w:val="en-US"/>
        </w:rPr>
        <w:t>스키마에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Pr="000F7CFA">
        <w:rPr>
          <w:rFonts w:cs="Arial" w:hint="eastAsia"/>
          <w:color w:val="000000" w:themeColor="text1"/>
          <w:lang w:val="en-US"/>
        </w:rPr>
        <w:t>적용되고</w:t>
      </w:r>
      <w:r w:rsidRPr="000F7CFA">
        <w:rPr>
          <w:rFonts w:cs="Arial" w:hint="eastAsia"/>
          <w:color w:val="000000" w:themeColor="text1"/>
          <w:lang w:val="en-US"/>
        </w:rPr>
        <w:t xml:space="preserve">, </w:t>
      </w:r>
      <w:r w:rsidRPr="000F7CFA">
        <w:rPr>
          <w:rFonts w:cs="Arial" w:hint="eastAsia"/>
          <w:color w:val="000000" w:themeColor="text1"/>
          <w:lang w:val="en-US"/>
        </w:rPr>
        <w:t>사용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Pr="000F7CFA">
        <w:rPr>
          <w:rFonts w:cs="Arial" w:hint="eastAsia"/>
          <w:color w:val="000000" w:themeColor="text1"/>
          <w:lang w:val="en-US"/>
        </w:rPr>
        <w:t>가능한</w:t>
      </w:r>
      <w:r w:rsidRPr="000F7CFA">
        <w:rPr>
          <w:rFonts w:cs="Arial" w:hint="eastAsia"/>
          <w:color w:val="000000" w:themeColor="text1"/>
          <w:lang w:val="en-US"/>
        </w:rPr>
        <w:t xml:space="preserve"> XML </w:t>
      </w:r>
      <w:r w:rsidRPr="000F7CFA">
        <w:rPr>
          <w:rFonts w:cs="Arial" w:hint="eastAsia"/>
          <w:color w:val="000000" w:themeColor="text1"/>
          <w:lang w:val="en-US"/>
        </w:rPr>
        <w:t>언어는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="001A0530" w:rsidRPr="001A0530">
        <w:rPr>
          <w:rFonts w:ascii="돋움" w:eastAsia="돋움" w:hAnsi="돋움" w:cs="Arial"/>
          <w:b/>
          <w:color w:val="000000" w:themeColor="text1"/>
          <w:lang w:val="en-US"/>
        </w:rPr>
        <w:t>6</w:t>
      </w:r>
      <w:r w:rsidRPr="001A0530">
        <w:rPr>
          <w:rFonts w:ascii="돋움" w:eastAsia="돋움" w:hAnsi="돋움" w:cs="Arial" w:hint="eastAsia"/>
          <w:b/>
          <w:color w:val="000000" w:themeColor="text1"/>
          <w:lang w:val="en-US"/>
        </w:rPr>
        <w:t>.4</w:t>
      </w:r>
      <w:r w:rsidR="001A0530" w:rsidRPr="001A0530">
        <w:rPr>
          <w:rFonts w:ascii="돋움" w:eastAsia="돋움" w:hAnsi="돋움" w:cs="Arial"/>
          <w:b/>
          <w:color w:val="000000" w:themeColor="text1"/>
          <w:lang w:val="en-US"/>
        </w:rPr>
        <w:t xml:space="preserve"> </w:t>
      </w:r>
      <w:r w:rsidR="001A0530" w:rsidRPr="001A0530">
        <w:rPr>
          <w:rFonts w:ascii="돋움" w:eastAsia="돋움" w:hAnsi="돋움" w:cs="Arial" w:hint="eastAsia"/>
          <w:b/>
          <w:color w:val="000000" w:themeColor="text1"/>
          <w:lang w:val="en-US"/>
        </w:rPr>
        <w:t>항</w:t>
      </w:r>
      <w:r w:rsidRPr="000F7CFA">
        <w:rPr>
          <w:rFonts w:cs="Arial" w:hint="eastAsia"/>
          <w:color w:val="000000" w:themeColor="text1"/>
          <w:lang w:val="en-US"/>
        </w:rPr>
        <w:t>에</w:t>
      </w:r>
      <w:r w:rsidRPr="000F7CFA">
        <w:rPr>
          <w:rFonts w:cs="Arial" w:hint="eastAsia"/>
          <w:color w:val="000000" w:themeColor="text1"/>
          <w:lang w:val="en-US"/>
        </w:rPr>
        <w:t xml:space="preserve"> XML </w:t>
      </w:r>
      <w:r w:rsidRPr="000F7CFA">
        <w:rPr>
          <w:rFonts w:cs="Arial" w:hint="eastAsia"/>
          <w:color w:val="000000" w:themeColor="text1"/>
          <w:lang w:val="en-US"/>
        </w:rPr>
        <w:t>스키마에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Pr="000F7CFA">
        <w:rPr>
          <w:rFonts w:cs="Arial" w:hint="eastAsia"/>
          <w:color w:val="000000" w:themeColor="text1"/>
          <w:lang w:val="en-US"/>
        </w:rPr>
        <w:t>의해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Pr="000F7CFA">
        <w:rPr>
          <w:rFonts w:cs="Arial" w:hint="eastAsia"/>
          <w:color w:val="000000" w:themeColor="text1"/>
          <w:lang w:val="en-US"/>
        </w:rPr>
        <w:t>지원되는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Pr="000F7CFA">
        <w:rPr>
          <w:rFonts w:cs="Arial" w:hint="eastAsia"/>
          <w:color w:val="000000" w:themeColor="text1"/>
          <w:lang w:val="en-US"/>
        </w:rPr>
        <w:t>것과</w:t>
      </w:r>
      <w:r w:rsidRPr="000F7CFA">
        <w:rPr>
          <w:rFonts w:cs="Arial" w:hint="eastAsia"/>
          <w:color w:val="000000" w:themeColor="text1"/>
          <w:lang w:val="en-US"/>
        </w:rPr>
        <w:t xml:space="preserve"> </w:t>
      </w:r>
      <w:r w:rsidRPr="000F7CFA">
        <w:rPr>
          <w:rFonts w:cs="Arial" w:hint="eastAsia"/>
          <w:color w:val="000000" w:themeColor="text1"/>
          <w:lang w:val="en-US"/>
        </w:rPr>
        <w:t>유사하다</w:t>
      </w:r>
      <w:r w:rsidRPr="000F7CFA">
        <w:rPr>
          <w:rFonts w:cs="Arial" w:hint="eastAsia"/>
          <w:color w:val="000000" w:themeColor="text1"/>
          <w:lang w:val="en-US"/>
        </w:rPr>
        <w:t>.</w:t>
      </w:r>
    </w:p>
    <w:p w14:paraId="5312FF44" w14:textId="77777777" w:rsidR="000F7CFA" w:rsidRDefault="000F7CFA" w:rsidP="000F7CFA">
      <w:pPr>
        <w:rPr>
          <w:rFonts w:cs="Arial"/>
          <w:color w:val="000000" w:themeColor="text1"/>
          <w:lang w:val="en-US"/>
        </w:rPr>
      </w:pPr>
    </w:p>
    <w:p w14:paraId="1AD7B99C" w14:textId="77777777" w:rsidR="001A0530" w:rsidRDefault="001A0530" w:rsidP="001A0530">
      <w:pPr>
        <w:pStyle w:val="24"/>
      </w:pPr>
      <w:bookmarkStart w:id="36" w:name="_Toc499715691"/>
      <w:r>
        <w:rPr>
          <w:rFonts w:hint="eastAsia"/>
        </w:rPr>
        <w:t>정</w:t>
      </w:r>
      <w:r>
        <w:rPr>
          <w:rFonts w:hint="eastAsia"/>
          <w:lang w:eastAsia="ko-KR"/>
        </w:rPr>
        <w:t>형</w:t>
      </w:r>
      <w:r>
        <w:rPr>
          <w:rFonts w:hint="eastAsia"/>
        </w:rPr>
        <w:t>화</w:t>
      </w:r>
      <w:r>
        <w:rPr>
          <w:rFonts w:hint="eastAsia"/>
        </w:rPr>
        <w:t xml:space="preserve"> </w:t>
      </w:r>
      <w:r>
        <w:rPr>
          <w:rFonts w:hint="eastAsia"/>
        </w:rPr>
        <w:t>매핑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명세서</w:t>
      </w:r>
      <w:bookmarkEnd w:id="36"/>
    </w:p>
    <w:p w14:paraId="60F84A58" w14:textId="77777777" w:rsidR="001A0530" w:rsidRPr="000F7CFA" w:rsidRDefault="001A0530" w:rsidP="000F7CFA">
      <w:pPr>
        <w:rPr>
          <w:rFonts w:cs="Arial"/>
          <w:color w:val="000000" w:themeColor="text1"/>
          <w:lang w:val="en-US"/>
        </w:rPr>
      </w:pPr>
    </w:p>
    <w:p w14:paraId="30490669" w14:textId="77777777" w:rsidR="001A0530" w:rsidRDefault="001A0530" w:rsidP="001A0530">
      <w:pPr>
        <w:rPr>
          <w:lang w:val="en-US"/>
        </w:rPr>
      </w:pPr>
      <w:r w:rsidRPr="00753D8F">
        <w:rPr>
          <w:rFonts w:hint="eastAsia"/>
          <w:lang w:val="en-US"/>
        </w:rPr>
        <w:t>정확한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바이너리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인코딩에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대한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필수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명세서는</w:t>
      </w:r>
      <w:r w:rsidRPr="00753D8F">
        <w:rPr>
          <w:rFonts w:hint="eastAsia"/>
          <w:lang w:val="en-US"/>
        </w:rPr>
        <w:t xml:space="preserve"> ASN.1 Unaligned Packed </w:t>
      </w:r>
      <w:r w:rsidRPr="00753D8F">
        <w:rPr>
          <w:rFonts w:hint="eastAsia"/>
          <w:lang w:val="en-US"/>
        </w:rPr>
        <w:t>인코딩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규칙</w:t>
      </w:r>
      <w:r>
        <w:rPr>
          <w:rFonts w:hint="eastAsia"/>
          <w:lang w:val="en-US"/>
        </w:rPr>
        <w:t>[</w:t>
      </w:r>
      <w:r>
        <w:rPr>
          <w:lang w:val="en-US"/>
        </w:rPr>
        <w:t xml:space="preserve">ITU-T X.691 </w:t>
      </w:r>
      <w:r>
        <w:rPr>
          <w:rFonts w:hint="eastAsia"/>
          <w:lang w:val="en-US"/>
        </w:rPr>
        <w:t>참조</w:t>
      </w:r>
      <w:r>
        <w:rPr>
          <w:lang w:val="en-US"/>
        </w:rPr>
        <w:t>]</w:t>
      </w:r>
      <w:r w:rsidRPr="00753D8F">
        <w:rPr>
          <w:rFonts w:hint="eastAsia"/>
          <w:lang w:val="en-US"/>
        </w:rPr>
        <w:t>의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응용과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함께</w:t>
      </w:r>
      <w:r w:rsidRPr="00753D8F">
        <w:rPr>
          <w:rFonts w:hint="eastAsia"/>
          <w:lang w:val="en-US"/>
        </w:rPr>
        <w:t xml:space="preserve"> </w:t>
      </w:r>
      <w:r w:rsidRPr="001A0530">
        <w:rPr>
          <w:rFonts w:ascii="돋움" w:eastAsia="돋움" w:hAnsi="돋움"/>
          <w:b/>
          <w:lang w:val="en-US"/>
        </w:rPr>
        <w:t>7</w:t>
      </w:r>
      <w:r w:rsidRPr="001A0530">
        <w:rPr>
          <w:rFonts w:ascii="돋움" w:eastAsia="돋움" w:hAnsi="돋움" w:hint="eastAsia"/>
          <w:b/>
          <w:lang w:val="en-US"/>
        </w:rPr>
        <w:t>.3</w:t>
      </w:r>
      <w:r w:rsidRPr="001A0530">
        <w:rPr>
          <w:rFonts w:ascii="돋움" w:eastAsia="돋움" w:hAnsi="돋움"/>
          <w:b/>
          <w:lang w:val="en-US"/>
        </w:rPr>
        <w:t xml:space="preserve"> </w:t>
      </w:r>
      <w:r w:rsidRPr="001A0530">
        <w:rPr>
          <w:rFonts w:ascii="돋움" w:eastAsia="돋움" w:hAnsi="돋움" w:hint="eastAsia"/>
          <w:b/>
          <w:lang w:val="en-US"/>
        </w:rPr>
        <w:t>항</w:t>
      </w:r>
      <w:r w:rsidRPr="00753D8F">
        <w:rPr>
          <w:rFonts w:hint="eastAsia"/>
          <w:lang w:val="en-US"/>
        </w:rPr>
        <w:t>에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있다</w:t>
      </w:r>
      <w:r w:rsidRPr="00753D8F">
        <w:rPr>
          <w:rFonts w:hint="eastAsia"/>
          <w:lang w:val="en-US"/>
        </w:rPr>
        <w:t xml:space="preserve">. </w:t>
      </w:r>
    </w:p>
    <w:p w14:paraId="7C87A7F5" w14:textId="77777777" w:rsidR="001A0530" w:rsidRPr="00753D8F" w:rsidRDefault="001A0530" w:rsidP="001A0530">
      <w:pPr>
        <w:rPr>
          <w:lang w:val="en-US"/>
        </w:rPr>
      </w:pPr>
    </w:p>
    <w:p w14:paraId="7B435C95" w14:textId="77777777" w:rsidR="001A0530" w:rsidRDefault="001A0530" w:rsidP="001A0530">
      <w:pPr>
        <w:rPr>
          <w:lang w:val="en-US"/>
        </w:rPr>
      </w:pPr>
      <w:r w:rsidRPr="00753D8F">
        <w:rPr>
          <w:rFonts w:hint="eastAsia"/>
          <w:lang w:val="en-US"/>
        </w:rPr>
        <w:t xml:space="preserve">ASN.1 </w:t>
      </w:r>
      <w:r w:rsidRPr="00753D8F">
        <w:rPr>
          <w:rFonts w:hint="eastAsia"/>
          <w:lang w:val="en-US"/>
        </w:rPr>
        <w:t>명세서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내에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필드들의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의미는</w:t>
      </w:r>
      <w:r w:rsidRPr="00753D8F">
        <w:rPr>
          <w:rFonts w:hint="eastAsia"/>
          <w:lang w:val="en-US"/>
        </w:rPr>
        <w:t xml:space="preserve"> XSD </w:t>
      </w:r>
      <w:r w:rsidRPr="00753D8F">
        <w:rPr>
          <w:rFonts w:hint="eastAsia"/>
          <w:lang w:val="en-US"/>
        </w:rPr>
        <w:t>명세서의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내용과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동일하다</w:t>
      </w:r>
      <w:r w:rsidRPr="00753D8F">
        <w:rPr>
          <w:rFonts w:hint="eastAsia"/>
          <w:lang w:val="en-US"/>
        </w:rPr>
        <w:t xml:space="preserve">. XSD </w:t>
      </w:r>
      <w:r w:rsidRPr="00753D8F">
        <w:rPr>
          <w:rFonts w:hint="eastAsia"/>
          <w:lang w:val="en-US"/>
        </w:rPr>
        <w:t>명세서로부터</w:t>
      </w:r>
      <w:r w:rsidRPr="00753D8F">
        <w:rPr>
          <w:rFonts w:hint="eastAsia"/>
          <w:lang w:val="en-US"/>
        </w:rPr>
        <w:t xml:space="preserve"> ASN.1 </w:t>
      </w:r>
      <w:r w:rsidRPr="00753D8F">
        <w:rPr>
          <w:rFonts w:hint="eastAsia"/>
          <w:lang w:val="en-US"/>
        </w:rPr>
        <w:t>명세서로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매핑은</w:t>
      </w:r>
      <w:r w:rsidRPr="00753D8F">
        <w:rPr>
          <w:rFonts w:hint="eastAsia"/>
          <w:lang w:val="en-US"/>
        </w:rPr>
        <w:t xml:space="preserve"> [ITU-T X.694] </w:t>
      </w:r>
      <w:r w:rsidRPr="00753D8F">
        <w:rPr>
          <w:rFonts w:hint="eastAsia"/>
          <w:lang w:val="en-US"/>
        </w:rPr>
        <w:t>내에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정형화되어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정의되어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있다</w:t>
      </w:r>
      <w:r w:rsidRPr="00753D8F">
        <w:rPr>
          <w:rFonts w:hint="eastAsia"/>
          <w:lang w:val="en-US"/>
        </w:rPr>
        <w:t xml:space="preserve">. </w:t>
      </w:r>
    </w:p>
    <w:p w14:paraId="6243C6A0" w14:textId="77777777" w:rsidR="001A0530" w:rsidRPr="00753D8F" w:rsidRDefault="001A0530" w:rsidP="001A0530">
      <w:pPr>
        <w:rPr>
          <w:lang w:val="en-US"/>
        </w:rPr>
      </w:pPr>
    </w:p>
    <w:p w14:paraId="5D27C3C3" w14:textId="77777777" w:rsidR="001A0530" w:rsidRDefault="001A0530" w:rsidP="001A0530">
      <w:pPr>
        <w:rPr>
          <w:lang w:val="en-US"/>
        </w:rPr>
      </w:pPr>
      <w:r w:rsidRPr="00753D8F">
        <w:rPr>
          <w:rFonts w:hint="eastAsia"/>
          <w:lang w:val="en-US"/>
        </w:rPr>
        <w:t xml:space="preserve">ASN.1 </w:t>
      </w:r>
      <w:r w:rsidRPr="00753D8F">
        <w:rPr>
          <w:rFonts w:hint="eastAsia"/>
          <w:lang w:val="en-US"/>
        </w:rPr>
        <w:t>기반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혹은</w:t>
      </w:r>
      <w:r w:rsidRPr="00753D8F">
        <w:rPr>
          <w:rFonts w:hint="eastAsia"/>
          <w:lang w:val="en-US"/>
        </w:rPr>
        <w:t xml:space="preserve"> XSD </w:t>
      </w:r>
      <w:r w:rsidRPr="00753D8F">
        <w:rPr>
          <w:rFonts w:hint="eastAsia"/>
          <w:lang w:val="en-US"/>
        </w:rPr>
        <w:t>기반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툴</w:t>
      </w:r>
      <w:r w:rsidRPr="00753D8F">
        <w:rPr>
          <w:rFonts w:hint="eastAsia"/>
          <w:lang w:val="en-US"/>
        </w:rPr>
        <w:t>(</w:t>
      </w:r>
      <w:r w:rsidRPr="00753D8F">
        <w:rPr>
          <w:rFonts w:hint="eastAsia"/>
          <w:lang w:val="en-US"/>
        </w:rPr>
        <w:t>혹은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다른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소프트웨어</w:t>
      </w:r>
      <w:r w:rsidRPr="00753D8F">
        <w:rPr>
          <w:rFonts w:hint="eastAsia"/>
          <w:lang w:val="en-US"/>
        </w:rPr>
        <w:t>)</w:t>
      </w:r>
      <w:r w:rsidRPr="00753D8F">
        <w:rPr>
          <w:rFonts w:hint="eastAsia"/>
          <w:lang w:val="en-US"/>
        </w:rPr>
        <w:t>을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이용한</w:t>
      </w:r>
      <w:r w:rsidRPr="00753D8F">
        <w:rPr>
          <w:rFonts w:hint="eastAsia"/>
          <w:lang w:val="en-US"/>
        </w:rPr>
        <w:t xml:space="preserve"> CAP </w:t>
      </w:r>
      <w:r w:rsidRPr="00753D8F">
        <w:rPr>
          <w:rFonts w:hint="eastAsia"/>
          <w:lang w:val="en-US"/>
        </w:rPr>
        <w:t>경보</w:t>
      </w:r>
      <w:r w:rsidRPr="00753D8F">
        <w:rPr>
          <w:rFonts w:hint="eastAsia"/>
          <w:lang w:val="en-US"/>
        </w:rPr>
        <w:t xml:space="preserve"> XML </w:t>
      </w:r>
      <w:r w:rsidRPr="00753D8F">
        <w:rPr>
          <w:rFonts w:hint="eastAsia"/>
          <w:lang w:val="en-US"/>
        </w:rPr>
        <w:t>메시지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생성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및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처리를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구현할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수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있다</w:t>
      </w:r>
      <w:r w:rsidRPr="00753D8F">
        <w:rPr>
          <w:rFonts w:hint="eastAsia"/>
          <w:lang w:val="en-US"/>
        </w:rPr>
        <w:t xml:space="preserve">. </w:t>
      </w:r>
    </w:p>
    <w:p w14:paraId="598DEF4C" w14:textId="77777777" w:rsidR="001A0530" w:rsidRPr="00753D8F" w:rsidRDefault="001A0530" w:rsidP="001A0530">
      <w:pPr>
        <w:rPr>
          <w:lang w:val="en-US"/>
        </w:rPr>
      </w:pPr>
    </w:p>
    <w:p w14:paraId="3522202F" w14:textId="77777777" w:rsidR="001A0530" w:rsidRDefault="001A0530" w:rsidP="001A0530">
      <w:pPr>
        <w:rPr>
          <w:lang w:val="en-US"/>
        </w:rPr>
      </w:pPr>
      <w:r w:rsidRPr="00753D8F">
        <w:rPr>
          <w:rFonts w:hint="eastAsia"/>
          <w:lang w:val="en-US"/>
        </w:rPr>
        <w:t xml:space="preserve">ASN.1 </w:t>
      </w:r>
      <w:r w:rsidRPr="00753D8F">
        <w:rPr>
          <w:rFonts w:hint="eastAsia"/>
          <w:lang w:val="en-US"/>
        </w:rPr>
        <w:t>기반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툴</w:t>
      </w:r>
      <w:r w:rsidRPr="00753D8F">
        <w:rPr>
          <w:rFonts w:hint="eastAsia"/>
          <w:lang w:val="en-US"/>
        </w:rPr>
        <w:t>(</w:t>
      </w:r>
      <w:r w:rsidRPr="00753D8F">
        <w:rPr>
          <w:rFonts w:hint="eastAsia"/>
          <w:lang w:val="en-US"/>
        </w:rPr>
        <w:t>혹은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다른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소프트웨어에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의한</w:t>
      </w:r>
      <w:r w:rsidRPr="00753D8F">
        <w:rPr>
          <w:rFonts w:hint="eastAsia"/>
          <w:lang w:val="en-US"/>
        </w:rPr>
        <w:t>)</w:t>
      </w:r>
      <w:r w:rsidRPr="00753D8F">
        <w:rPr>
          <w:rFonts w:hint="eastAsia"/>
          <w:lang w:val="en-US"/>
        </w:rPr>
        <w:t>을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이용한</w:t>
      </w:r>
      <w:r w:rsidRPr="00753D8F">
        <w:rPr>
          <w:rFonts w:hint="eastAsia"/>
          <w:lang w:val="en-US"/>
        </w:rPr>
        <w:t xml:space="preserve"> CAP </w:t>
      </w:r>
      <w:r w:rsidRPr="00753D8F">
        <w:rPr>
          <w:rFonts w:hint="eastAsia"/>
          <w:lang w:val="en-US"/>
        </w:rPr>
        <w:t>경보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정확한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바이너리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메시지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생성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및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처리를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구현할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수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있다</w:t>
      </w:r>
      <w:r w:rsidRPr="00753D8F">
        <w:rPr>
          <w:rFonts w:hint="eastAsia"/>
          <w:lang w:val="en-US"/>
        </w:rPr>
        <w:t xml:space="preserve">. </w:t>
      </w:r>
    </w:p>
    <w:p w14:paraId="7939824A" w14:textId="77777777" w:rsidR="001A0530" w:rsidRPr="00753D8F" w:rsidRDefault="001A0530" w:rsidP="001A0530">
      <w:pPr>
        <w:rPr>
          <w:lang w:val="en-US"/>
        </w:rPr>
      </w:pPr>
    </w:p>
    <w:p w14:paraId="2E483B35" w14:textId="77777777" w:rsidR="001A0530" w:rsidRDefault="001A0530" w:rsidP="001A0530">
      <w:pPr>
        <w:rPr>
          <w:lang w:val="en-US"/>
        </w:rPr>
      </w:pPr>
      <w:r w:rsidRPr="00753D8F">
        <w:rPr>
          <w:rFonts w:hint="eastAsia"/>
          <w:lang w:val="en-US"/>
        </w:rPr>
        <w:t>임의의</w:t>
      </w:r>
      <w:r w:rsidRPr="00753D8F">
        <w:rPr>
          <w:rFonts w:hint="eastAsia"/>
          <w:lang w:val="en-US"/>
        </w:rPr>
        <w:t xml:space="preserve"> XML</w:t>
      </w:r>
      <w:r w:rsidRPr="00753D8F">
        <w:rPr>
          <w:rFonts w:hint="eastAsia"/>
          <w:lang w:val="en-US"/>
        </w:rPr>
        <w:t>로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인코드된</w:t>
      </w:r>
      <w:r w:rsidRPr="00753D8F">
        <w:rPr>
          <w:rFonts w:hint="eastAsia"/>
          <w:lang w:val="en-US"/>
        </w:rPr>
        <w:t xml:space="preserve"> CAP </w:t>
      </w:r>
      <w:r w:rsidRPr="00753D8F">
        <w:rPr>
          <w:rFonts w:hint="eastAsia"/>
          <w:lang w:val="en-US"/>
        </w:rPr>
        <w:t>경보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메시지는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확장된</w:t>
      </w:r>
      <w:r w:rsidRPr="00753D8F">
        <w:rPr>
          <w:rFonts w:hint="eastAsia"/>
          <w:lang w:val="en-US"/>
        </w:rPr>
        <w:t xml:space="preserve"> XML </w:t>
      </w:r>
      <w:r w:rsidRPr="00753D8F">
        <w:rPr>
          <w:rFonts w:hint="eastAsia"/>
          <w:lang w:val="en-US"/>
        </w:rPr>
        <w:t>인코딩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규칙을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위해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구성된</w:t>
      </w:r>
      <w:r w:rsidRPr="00753D8F">
        <w:rPr>
          <w:rFonts w:hint="eastAsia"/>
          <w:lang w:val="en-US"/>
        </w:rPr>
        <w:t xml:space="preserve"> ASN.1 </w:t>
      </w:r>
      <w:r w:rsidRPr="00753D8F">
        <w:rPr>
          <w:rFonts w:hint="eastAsia"/>
          <w:lang w:val="en-US"/>
        </w:rPr>
        <w:t>툴에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의해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디코딩되어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완벽한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바이너리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메시지로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전환될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수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있고</w:t>
      </w:r>
      <w:r w:rsidRPr="00753D8F">
        <w:rPr>
          <w:rFonts w:hint="eastAsia"/>
          <w:lang w:val="en-US"/>
        </w:rPr>
        <w:t xml:space="preserve">, Unaligned Packed </w:t>
      </w:r>
      <w:r w:rsidRPr="00753D8F">
        <w:rPr>
          <w:rFonts w:hint="eastAsia"/>
          <w:lang w:val="en-US"/>
        </w:rPr>
        <w:t>인코딩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규칙을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위해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구성된</w:t>
      </w:r>
      <w:r w:rsidRPr="00753D8F">
        <w:rPr>
          <w:rFonts w:hint="eastAsia"/>
          <w:lang w:val="en-US"/>
        </w:rPr>
        <w:t xml:space="preserve"> ASN.1 </w:t>
      </w:r>
      <w:r w:rsidRPr="00753D8F">
        <w:rPr>
          <w:rFonts w:hint="eastAsia"/>
          <w:lang w:val="en-US"/>
        </w:rPr>
        <w:t>툴에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의해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결과값에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대해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재인코딩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될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수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있다</w:t>
      </w:r>
      <w:r w:rsidRPr="00753D8F">
        <w:rPr>
          <w:rFonts w:hint="eastAsia"/>
          <w:lang w:val="en-US"/>
        </w:rPr>
        <w:t xml:space="preserve">. </w:t>
      </w:r>
    </w:p>
    <w:p w14:paraId="24143081" w14:textId="77777777" w:rsidR="001A0530" w:rsidRPr="00753D8F" w:rsidRDefault="001A0530" w:rsidP="001A0530">
      <w:pPr>
        <w:rPr>
          <w:lang w:val="en-US"/>
        </w:rPr>
      </w:pPr>
    </w:p>
    <w:p w14:paraId="35958CF2" w14:textId="77777777" w:rsidR="000F7CFA" w:rsidRPr="000F7CFA" w:rsidRDefault="001A0530" w:rsidP="001A0530">
      <w:pPr>
        <w:rPr>
          <w:rFonts w:cs="Arial"/>
          <w:color w:val="000000" w:themeColor="text1"/>
          <w:lang w:val="en-US"/>
        </w:rPr>
      </w:pPr>
      <w:r w:rsidRPr="00753D8F">
        <w:rPr>
          <w:rFonts w:hint="eastAsia"/>
          <w:lang w:val="en-US"/>
        </w:rPr>
        <w:t>임의의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완벽한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바이너리</w:t>
      </w:r>
      <w:r w:rsidRPr="00753D8F">
        <w:rPr>
          <w:rFonts w:hint="eastAsia"/>
          <w:lang w:val="en-US"/>
        </w:rPr>
        <w:t xml:space="preserve"> CAP </w:t>
      </w:r>
      <w:r w:rsidRPr="00753D8F">
        <w:rPr>
          <w:rFonts w:hint="eastAsia"/>
          <w:lang w:val="en-US"/>
        </w:rPr>
        <w:t>경보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메시지는</w:t>
      </w:r>
      <w:r w:rsidRPr="00753D8F">
        <w:rPr>
          <w:rFonts w:hint="eastAsia"/>
          <w:lang w:val="en-US"/>
        </w:rPr>
        <w:t xml:space="preserve"> Unaligned Packed </w:t>
      </w:r>
      <w:r w:rsidRPr="00753D8F">
        <w:rPr>
          <w:rFonts w:hint="eastAsia"/>
          <w:lang w:val="en-US"/>
        </w:rPr>
        <w:t>인코딩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규칙을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위해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구성된</w:t>
      </w:r>
      <w:r w:rsidRPr="00753D8F">
        <w:rPr>
          <w:rFonts w:hint="eastAsia"/>
          <w:lang w:val="en-US"/>
        </w:rPr>
        <w:t xml:space="preserve"> ASN.1 </w:t>
      </w:r>
      <w:r w:rsidRPr="00753D8F">
        <w:rPr>
          <w:rFonts w:hint="eastAsia"/>
          <w:lang w:val="en-US"/>
        </w:rPr>
        <w:t>툴에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의해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디코딩되어</w:t>
      </w:r>
      <w:r w:rsidRPr="00753D8F">
        <w:rPr>
          <w:rFonts w:hint="eastAsia"/>
          <w:lang w:val="en-US"/>
        </w:rPr>
        <w:t xml:space="preserve"> XML </w:t>
      </w:r>
      <w:r w:rsidRPr="00753D8F">
        <w:rPr>
          <w:rFonts w:hint="eastAsia"/>
          <w:lang w:val="en-US"/>
        </w:rPr>
        <w:t>인코드된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메시지로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전환될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수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있고</w:t>
      </w:r>
      <w:r w:rsidRPr="00753D8F">
        <w:rPr>
          <w:rFonts w:hint="eastAsia"/>
          <w:lang w:val="en-US"/>
        </w:rPr>
        <w:t xml:space="preserve">, </w:t>
      </w:r>
      <w:r w:rsidRPr="00753D8F">
        <w:rPr>
          <w:rFonts w:hint="eastAsia"/>
          <w:lang w:val="en-US"/>
        </w:rPr>
        <w:t>확장된</w:t>
      </w:r>
      <w:r w:rsidRPr="00753D8F">
        <w:rPr>
          <w:rFonts w:hint="eastAsia"/>
          <w:lang w:val="en-US"/>
        </w:rPr>
        <w:t xml:space="preserve"> XML </w:t>
      </w:r>
      <w:r w:rsidRPr="00753D8F">
        <w:rPr>
          <w:rFonts w:hint="eastAsia"/>
          <w:lang w:val="en-US"/>
        </w:rPr>
        <w:t>인코딩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규칙을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위해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구성된</w:t>
      </w:r>
      <w:r w:rsidRPr="00753D8F">
        <w:rPr>
          <w:rFonts w:hint="eastAsia"/>
          <w:lang w:val="en-US"/>
        </w:rPr>
        <w:t xml:space="preserve"> ASN.1 </w:t>
      </w:r>
      <w:r w:rsidRPr="00753D8F">
        <w:rPr>
          <w:rFonts w:hint="eastAsia"/>
          <w:lang w:val="en-US"/>
        </w:rPr>
        <w:t>툴에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의해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결과값에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대해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재인코딩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될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수</w:t>
      </w:r>
      <w:r w:rsidRPr="00753D8F">
        <w:rPr>
          <w:rFonts w:hint="eastAsia"/>
          <w:lang w:val="en-US"/>
        </w:rPr>
        <w:t xml:space="preserve"> </w:t>
      </w:r>
      <w:r w:rsidRPr="00753D8F">
        <w:rPr>
          <w:rFonts w:hint="eastAsia"/>
          <w:lang w:val="en-US"/>
        </w:rPr>
        <w:t>있다</w:t>
      </w:r>
      <w:r w:rsidRPr="00753D8F">
        <w:rPr>
          <w:rFonts w:hint="eastAsia"/>
          <w:lang w:val="en-US"/>
        </w:rPr>
        <w:t>.</w:t>
      </w:r>
    </w:p>
    <w:p w14:paraId="454CEFB6" w14:textId="77777777" w:rsidR="0044346C" w:rsidRDefault="0044346C" w:rsidP="00CF3000">
      <w:pPr>
        <w:rPr>
          <w:rFonts w:cs="Arial"/>
          <w:color w:val="000000" w:themeColor="text1"/>
          <w:lang w:val="de-DE"/>
        </w:rPr>
      </w:pPr>
    </w:p>
    <w:p w14:paraId="3395041E" w14:textId="77777777" w:rsidR="001A0530" w:rsidRDefault="00025AFC" w:rsidP="00025AFC">
      <w:pPr>
        <w:pStyle w:val="24"/>
      </w:pPr>
      <w:bookmarkStart w:id="37" w:name="_Toc499715692"/>
      <w:r>
        <w:t>AS</w:t>
      </w:r>
      <w:r w:rsidR="00B3041A">
        <w:t>N</w:t>
      </w:r>
      <w:r>
        <w:t xml:space="preserve">.1 </w:t>
      </w:r>
      <w:r>
        <w:rPr>
          <w:rFonts w:hint="eastAsia"/>
        </w:rPr>
        <w:t>모듈</w:t>
      </w:r>
      <w:bookmarkEnd w:id="37"/>
    </w:p>
    <w:p w14:paraId="76CBB50F" w14:textId="77777777" w:rsidR="00025AFC" w:rsidRDefault="00025AFC" w:rsidP="00CF3000">
      <w:pPr>
        <w:rPr>
          <w:rFonts w:cs="Arial"/>
          <w:color w:val="000000" w:themeColor="text1"/>
          <w:lang w:val="de-DE"/>
        </w:rPr>
      </w:pPr>
    </w:p>
    <w:p w14:paraId="7FEDE93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CAP-1-1 {itu-t recommendation x cap(1303) version1-1(1)} </w:t>
      </w:r>
    </w:p>
    <w:p w14:paraId="651820F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DEFINITIONS XER INSTRUCTIONS AUTOMATIC TAGS ::=</w:t>
      </w:r>
    </w:p>
    <w:p w14:paraId="69B5A30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-- CAP Alert Message (version 1.1)</w:t>
      </w:r>
    </w:p>
    <w:p w14:paraId="783C5B0B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BEGIN</w:t>
      </w:r>
    </w:p>
    <w:p w14:paraId="3E7DBFD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-- References in comments to clauses outside this module refer to</w:t>
      </w:r>
    </w:p>
    <w:p w14:paraId="793564E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-- ITU-T Recommendation X.1303 (09/2007).</w:t>
      </w:r>
    </w:p>
    <w:p w14:paraId="106D1544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-- This ASN.1 module is also included in OASIS CAP v1.1 Errata</w:t>
      </w:r>
    </w:p>
    <w:p w14:paraId="43D5844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-- (approved on 2 October 2007), and the references there are to</w:t>
      </w:r>
    </w:p>
    <w:p w14:paraId="714088E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-- clauses 3.2.x as in OASIS CAP v1.1 and not clauses 7.2.x as</w:t>
      </w:r>
    </w:p>
    <w:p w14:paraId="53D21D4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-- in ITU-T X.1303</w:t>
      </w:r>
    </w:p>
    <w:p w14:paraId="3EBB0324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Alert ::= SEQUENCE { </w:t>
      </w:r>
    </w:p>
    <w:p w14:paraId="277452B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identifier IdentifierString,</w:t>
      </w:r>
    </w:p>
    <w:p w14:paraId="34954F9B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Unambiguous identification of the message </w:t>
      </w:r>
    </w:p>
    <w:p w14:paraId="5F1BB816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from all messages from</w:t>
      </w:r>
    </w:p>
    <w:p w14:paraId="4572087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this sender, in a format defined by the sender and </w:t>
      </w:r>
    </w:p>
    <w:p w14:paraId="42BBD3B0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identified in the "sender" field below.</w:t>
      </w:r>
    </w:p>
    <w:p w14:paraId="3AB4D696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sender     String,</w:t>
      </w:r>
    </w:p>
    <w:p w14:paraId="4699158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The globally unambiguous identification of the sender.</w:t>
      </w:r>
    </w:p>
    <w:p w14:paraId="79DCB2F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This specification does not define the root of </w:t>
      </w:r>
    </w:p>
    <w:p w14:paraId="22CB7BEA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a global identification tree (there is no international </w:t>
      </w:r>
    </w:p>
    <w:p w14:paraId="735D77FA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agreement on such a root), so it relies</w:t>
      </w:r>
    </w:p>
    <w:p w14:paraId="63D0A5F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on human-readable text to define globally and </w:t>
      </w:r>
    </w:p>
    <w:p w14:paraId="567B96D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unambiguously the sender.</w:t>
      </w:r>
    </w:p>
    <w:p w14:paraId="5E55E8E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An internet domain name or use of "iri:/ITU-T/..." </w:t>
      </w:r>
    </w:p>
    <w:p w14:paraId="20D5C8DB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is possible, but</w:t>
      </w:r>
    </w:p>
    <w:p w14:paraId="44873D9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the choice needs to be clearly stated in human-readable form.</w:t>
      </w:r>
    </w:p>
    <w:p w14:paraId="1352C75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sent       DateTime,</w:t>
      </w:r>
    </w:p>
    <w:p w14:paraId="69B6F7C6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status     AlertStatus,</w:t>
      </w:r>
    </w:p>
    <w:p w14:paraId="2B4C619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msgType    AlertMessageType,</w:t>
      </w:r>
    </w:p>
    <w:p w14:paraId="2C489E9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source     String OPTIONAL,</w:t>
      </w:r>
    </w:p>
    <w:p w14:paraId="78F904A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Not standardized human-readable identification </w:t>
      </w:r>
    </w:p>
    <w:p w14:paraId="0434A043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-- of the source of the alert.</w:t>
      </w:r>
    </w:p>
    <w:p w14:paraId="71F4EE4C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scope      AlertScope,</w:t>
      </w:r>
    </w:p>
    <w:p w14:paraId="5C66D02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restriction String OPTIONAL,</w:t>
      </w:r>
    </w:p>
    <w:p w14:paraId="6F4C0311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Not standardized human-readable restrictions </w:t>
      </w:r>
    </w:p>
    <w:p w14:paraId="521E850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on the distribution of the alert message</w:t>
      </w:r>
    </w:p>
    <w:p w14:paraId="77E2666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addresses   String OPTIONAL,</w:t>
      </w:r>
    </w:p>
    <w:p w14:paraId="4380AB0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A space separated list of addresses for private messages</w:t>
      </w:r>
    </w:p>
    <w:p w14:paraId="3A2F264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(see 7.2.1)</w:t>
      </w:r>
    </w:p>
    <w:p w14:paraId="3DDD5F9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code-list   SEQUENCE SIZE((0..MAX)) OF code String,</w:t>
      </w:r>
    </w:p>
    <w:p w14:paraId="70A91B3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A sequence codes for special handling</w:t>
      </w:r>
    </w:p>
    <w:p w14:paraId="2285F46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-- (see 7.2.1)</w:t>
      </w:r>
    </w:p>
    <w:p w14:paraId="07FD208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The format and semantics of the codes are not defined in this</w:t>
      </w:r>
    </w:p>
    <w:p w14:paraId="14D6AFF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specification.</w:t>
      </w:r>
    </w:p>
    <w:p w14:paraId="0B29826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note        String OPTIONAL,</w:t>
      </w:r>
    </w:p>
    <w:p w14:paraId="527C83E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Not standardized human-readable clarifying text for the alert</w:t>
      </w:r>
    </w:p>
    <w:p w14:paraId="0DDE2B7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(see 7.2.1)</w:t>
      </w:r>
    </w:p>
    <w:p w14:paraId="1F370EB6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references  String OPTIONAL,</w:t>
      </w:r>
    </w:p>
    <w:p w14:paraId="1E3C2DB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Space-separated references to earlier messages</w:t>
      </w:r>
    </w:p>
    <w:p w14:paraId="05B297E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-- (see 7.2.1)</w:t>
      </w:r>
    </w:p>
    <w:p w14:paraId="2F7A4B44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incidents   String OPTIONAL,</w:t>
      </w:r>
    </w:p>
    <w:p w14:paraId="01A63B16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Space-separated references to related incidents</w:t>
      </w:r>
    </w:p>
    <w:p w14:paraId="61356420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-- (see 7.2.1)</w:t>
      </w:r>
    </w:p>
    <w:p w14:paraId="584F151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info-list   SEQUENCE SIZE((0..MAX)) OF info AlertInformation  }</w:t>
      </w:r>
    </w:p>
    <w:p w14:paraId="6CE9D7A5" w14:textId="77777777" w:rsidR="00025AFC" w:rsidRPr="00753D8F" w:rsidRDefault="00025AFC" w:rsidP="00025AFC">
      <w:pPr>
        <w:rPr>
          <w:lang w:val="en-US"/>
        </w:rPr>
      </w:pPr>
    </w:p>
    <w:p w14:paraId="6202B42C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AlertStatus ::= ENUMERATED {</w:t>
      </w:r>
    </w:p>
    <w:p w14:paraId="1CC6F71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actual,</w:t>
      </w:r>
    </w:p>
    <w:p w14:paraId="180217E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draft,</w:t>
      </w:r>
    </w:p>
    <w:p w14:paraId="235BDE00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exercise,</w:t>
      </w:r>
    </w:p>
    <w:p w14:paraId="16605AC1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system,</w:t>
      </w:r>
    </w:p>
    <w:p w14:paraId="09864CCC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test }</w:t>
      </w:r>
    </w:p>
    <w:p w14:paraId="003CE7CF" w14:textId="77777777" w:rsidR="00025AFC" w:rsidRPr="00753D8F" w:rsidRDefault="00025AFC" w:rsidP="00025AFC">
      <w:pPr>
        <w:rPr>
          <w:lang w:val="en-US"/>
        </w:rPr>
      </w:pPr>
    </w:p>
    <w:p w14:paraId="3B959E6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AlertMessageType ::= ENUMERATED {</w:t>
      </w:r>
    </w:p>
    <w:p w14:paraId="75EBBE9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ack,</w:t>
      </w:r>
    </w:p>
    <w:p w14:paraId="6FFAE2B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alert,</w:t>
      </w:r>
    </w:p>
    <w:p w14:paraId="06D98F0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cancel,</w:t>
      </w:r>
    </w:p>
    <w:p w14:paraId="6350F10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error,</w:t>
      </w:r>
    </w:p>
    <w:p w14:paraId="333CAD6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update }</w:t>
      </w:r>
    </w:p>
    <w:p w14:paraId="39D54A45" w14:textId="77777777" w:rsidR="00025AFC" w:rsidRPr="00753D8F" w:rsidRDefault="00025AFC" w:rsidP="00025AFC">
      <w:pPr>
        <w:rPr>
          <w:lang w:val="en-US"/>
        </w:rPr>
      </w:pPr>
    </w:p>
    <w:p w14:paraId="468F0A9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AlertScope ::= ENUMERATED {</w:t>
      </w:r>
    </w:p>
    <w:p w14:paraId="78960E4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private,</w:t>
      </w:r>
    </w:p>
    <w:p w14:paraId="2FAFC32B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public,</w:t>
      </w:r>
    </w:p>
    <w:p w14:paraId="04DF13C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restricted }</w:t>
      </w:r>
    </w:p>
    <w:p w14:paraId="7D0673E2" w14:textId="77777777" w:rsidR="00025AFC" w:rsidRPr="00753D8F" w:rsidRDefault="00025AFC" w:rsidP="00025AFC">
      <w:pPr>
        <w:rPr>
          <w:lang w:val="en-US"/>
        </w:rPr>
      </w:pPr>
    </w:p>
    <w:p w14:paraId="7B98A6F3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AlertInformation ::= SEQUENCE {</w:t>
      </w:r>
    </w:p>
    <w:p w14:paraId="2A49B03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language          Language -- DEFAULT "en-US" -- ,</w:t>
      </w:r>
    </w:p>
    <w:p w14:paraId="67FAE6A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The language used in this value of the Info type</w:t>
      </w:r>
    </w:p>
    <w:p w14:paraId="1F6F945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-- (see 7.2.2)</w:t>
      </w:r>
    </w:p>
    <w:p w14:paraId="169AE19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category-list     SEQUENCE (SIZE(1..MAX)) OF </w:t>
      </w:r>
    </w:p>
    <w:p w14:paraId="4ECD2DBA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            category InformationCategory,</w:t>
      </w:r>
    </w:p>
    <w:p w14:paraId="30602A8A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event             String,</w:t>
      </w:r>
    </w:p>
    <w:p w14:paraId="744CAE2C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Not standardized human-readable text describing the </w:t>
      </w:r>
    </w:p>
    <w:p w14:paraId="3CC2B71C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type of the event (see 7.2.2)</w:t>
      </w:r>
    </w:p>
    <w:p w14:paraId="14F7810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responseType-list SEQUENCE SIZE((0..MAX)) OF</w:t>
      </w:r>
    </w:p>
    <w:p w14:paraId="761D5A1B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            responseType InformationResponseType,</w:t>
      </w:r>
    </w:p>
    <w:p w14:paraId="5F16ADFA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urgency           HowUrgent,</w:t>
      </w:r>
    </w:p>
    <w:p w14:paraId="041D2684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severity          HowSevere,</w:t>
      </w:r>
    </w:p>
    <w:p w14:paraId="6D5B4F7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certainty         HowCertain,</w:t>
      </w:r>
    </w:p>
    <w:p w14:paraId="6305A82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audience          String OPTIONAL,</w:t>
      </w:r>
    </w:p>
    <w:p w14:paraId="6B10EB7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Not standardized human-readable text describing the </w:t>
      </w:r>
    </w:p>
    <w:p w14:paraId="0325DB0C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intended audience for the message (see 7.2.2)</w:t>
      </w:r>
    </w:p>
    <w:p w14:paraId="5E51126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eventCode-list    SEQUENCE SIZE((0..MAX)) OF eventCode SEQUENCE {</w:t>
      </w:r>
    </w:p>
    <w:p w14:paraId="673CF33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</w:t>
      </w:r>
      <w:r w:rsidRPr="00753D8F">
        <w:rPr>
          <w:lang w:val="en-US"/>
        </w:rPr>
        <w:tab/>
        <w:t>valueName ValueName,</w:t>
      </w:r>
    </w:p>
    <w:p w14:paraId="284B22A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</w:t>
      </w:r>
      <w:r w:rsidRPr="00753D8F">
        <w:rPr>
          <w:lang w:val="en-US"/>
        </w:rPr>
        <w:tab/>
        <w:t>value     Value },</w:t>
      </w:r>
    </w:p>
    <w:p w14:paraId="657D37C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effective         DateTime OPTIONAL,</w:t>
      </w:r>
    </w:p>
    <w:p w14:paraId="0FD2E38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onset             DateTime OPTIONAL,</w:t>
      </w:r>
    </w:p>
    <w:p w14:paraId="287092E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expires           DateTime OPTIONAL,</w:t>
      </w:r>
    </w:p>
    <w:p w14:paraId="01BFA8D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senderName        String OPTIONAL,</w:t>
      </w:r>
    </w:p>
    <w:p w14:paraId="30BD178C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Not standardized human-readable name of the authority </w:t>
      </w:r>
    </w:p>
    <w:p w14:paraId="613D2EBA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issuing the message (see 7.2.2)</w:t>
      </w:r>
    </w:p>
    <w:p w14:paraId="03367063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headline          String (SIZE (1..160,...)) OPTIONAL,</w:t>
      </w:r>
    </w:p>
    <w:p w14:paraId="5A823F2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Not standardized human-readable short statement (headline) </w:t>
      </w:r>
    </w:p>
    <w:p w14:paraId="51BCEBE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of the alert (see 7.2.2)</w:t>
      </w:r>
    </w:p>
    <w:p w14:paraId="57B29A4A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description       String OPTIONAL,</w:t>
      </w:r>
    </w:p>
    <w:p w14:paraId="79D5EA83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Not standardized human-readable extended description of </w:t>
      </w:r>
    </w:p>
    <w:p w14:paraId="1E92976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the event (see 7.2.2)</w:t>
      </w:r>
    </w:p>
    <w:p w14:paraId="78C829E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instruction       String OPTIONAL,</w:t>
      </w:r>
    </w:p>
    <w:p w14:paraId="31FC860B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Not standardized human-readable recommended action</w:t>
      </w:r>
    </w:p>
    <w:p w14:paraId="3FAF290A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-- (see 7.2.2)</w:t>
      </w:r>
    </w:p>
    <w:p w14:paraId="3DC644B1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web               AnyURI OPTIONAL,</w:t>
      </w:r>
    </w:p>
    <w:p w14:paraId="7A460EE4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contact           String OPTIONAL,</w:t>
      </w:r>
    </w:p>
    <w:p w14:paraId="6CB643C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Not standardized human-readable contact details for </w:t>
      </w:r>
    </w:p>
    <w:p w14:paraId="2753FCCB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follow-up (see 7.2.2)</w:t>
      </w:r>
    </w:p>
    <w:p w14:paraId="5C15D22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parameter-list    SEQUENCE SIZE((0..MAX)) OF parameter SEQUENCE {</w:t>
      </w:r>
    </w:p>
    <w:p w14:paraId="4C2D3821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System-specific parameters (see 7.2.2)</w:t>
      </w:r>
    </w:p>
    <w:p w14:paraId="7DCF28C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valueName ValueName,</w:t>
      </w:r>
    </w:p>
    <w:p w14:paraId="0F5C052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value     Value },</w:t>
      </w:r>
    </w:p>
    <w:p w14:paraId="583E7F1C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resource-list     SEQUENCE SIZE((0..MAX)) OF resource ResourceFile,</w:t>
      </w:r>
    </w:p>
    <w:p w14:paraId="709F3C1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area-list         SEQUENCE SIZE((0..MAX)) OF Area }</w:t>
      </w:r>
    </w:p>
    <w:p w14:paraId="27D26122" w14:textId="77777777" w:rsidR="00025AFC" w:rsidRPr="00753D8F" w:rsidRDefault="00025AFC" w:rsidP="00025AFC">
      <w:pPr>
        <w:rPr>
          <w:lang w:val="en-US"/>
        </w:rPr>
      </w:pPr>
    </w:p>
    <w:p w14:paraId="4CE5102B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InformationCategory ::=  ENUMERATED {</w:t>
      </w:r>
    </w:p>
    <w:p w14:paraId="0AAA3204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cBRNE,</w:t>
      </w:r>
    </w:p>
    <w:p w14:paraId="3E4D889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env,</w:t>
      </w:r>
    </w:p>
    <w:p w14:paraId="3F7EBB9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fire,</w:t>
      </w:r>
    </w:p>
    <w:p w14:paraId="7BF041E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geo,</w:t>
      </w:r>
    </w:p>
    <w:p w14:paraId="4B1E6E1A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health,</w:t>
      </w:r>
    </w:p>
    <w:p w14:paraId="6972B41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infra,</w:t>
      </w:r>
    </w:p>
    <w:p w14:paraId="7073854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met,</w:t>
      </w:r>
    </w:p>
    <w:p w14:paraId="1ACC29F1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other,</w:t>
      </w:r>
    </w:p>
    <w:p w14:paraId="2571CADC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rescue,</w:t>
      </w:r>
    </w:p>
    <w:p w14:paraId="19801844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safety,</w:t>
      </w:r>
    </w:p>
    <w:p w14:paraId="622FA0F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security,</w:t>
      </w:r>
    </w:p>
    <w:p w14:paraId="583F5A1B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transport }</w:t>
      </w:r>
    </w:p>
    <w:p w14:paraId="11709BFF" w14:textId="77777777" w:rsidR="00025AFC" w:rsidRPr="00753D8F" w:rsidRDefault="00025AFC" w:rsidP="00025AFC">
      <w:pPr>
        <w:rPr>
          <w:lang w:val="en-US"/>
        </w:rPr>
      </w:pPr>
    </w:p>
    <w:p w14:paraId="281D457A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InformationResponseType ::= ENUMERATED {</w:t>
      </w:r>
    </w:p>
    <w:p w14:paraId="05FF29D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assess,</w:t>
      </w:r>
    </w:p>
    <w:p w14:paraId="28F60D9B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evacuate,</w:t>
      </w:r>
    </w:p>
    <w:p w14:paraId="0274B2A1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execute,</w:t>
      </w:r>
    </w:p>
    <w:p w14:paraId="51F56A4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monitor,</w:t>
      </w:r>
    </w:p>
    <w:p w14:paraId="4EFA406B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none,</w:t>
      </w:r>
    </w:p>
    <w:p w14:paraId="71861C90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prepare,</w:t>
      </w:r>
    </w:p>
    <w:p w14:paraId="4102BC6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shelter }</w:t>
      </w:r>
    </w:p>
    <w:p w14:paraId="210240BD" w14:textId="77777777" w:rsidR="00025AFC" w:rsidRPr="00753D8F" w:rsidRDefault="00025AFC" w:rsidP="00025AFC">
      <w:pPr>
        <w:rPr>
          <w:lang w:val="en-US"/>
        </w:rPr>
      </w:pPr>
    </w:p>
    <w:p w14:paraId="6E7A688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HowUrgent ::= ENUMERATED {</w:t>
      </w:r>
    </w:p>
    <w:p w14:paraId="6908E306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expected,</w:t>
      </w:r>
    </w:p>
    <w:p w14:paraId="14FA513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future,</w:t>
      </w:r>
    </w:p>
    <w:p w14:paraId="620B9F3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immediate,</w:t>
      </w:r>
    </w:p>
    <w:p w14:paraId="72E8368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past,</w:t>
      </w:r>
    </w:p>
    <w:p w14:paraId="5180DDAA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unknown }</w:t>
      </w:r>
    </w:p>
    <w:p w14:paraId="57C4B014" w14:textId="77777777" w:rsidR="00025AFC" w:rsidRPr="00753D8F" w:rsidRDefault="00025AFC" w:rsidP="00025AFC">
      <w:pPr>
        <w:rPr>
          <w:lang w:val="en-US"/>
        </w:rPr>
      </w:pPr>
    </w:p>
    <w:p w14:paraId="2FA3C9A1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HowSevere ::= ENUMERATED {</w:t>
      </w:r>
    </w:p>
    <w:p w14:paraId="397B0193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extreme,</w:t>
      </w:r>
    </w:p>
    <w:p w14:paraId="3EF8474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minor,</w:t>
      </w:r>
    </w:p>
    <w:p w14:paraId="55D4728C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moderate,</w:t>
      </w:r>
    </w:p>
    <w:p w14:paraId="523B3E53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severe,</w:t>
      </w:r>
    </w:p>
    <w:p w14:paraId="45D2CB5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unknown }</w:t>
      </w:r>
    </w:p>
    <w:p w14:paraId="42CFDCF7" w14:textId="77777777" w:rsidR="00025AFC" w:rsidRPr="00753D8F" w:rsidRDefault="00025AFC" w:rsidP="00025AFC">
      <w:pPr>
        <w:rPr>
          <w:lang w:val="en-US"/>
        </w:rPr>
      </w:pPr>
    </w:p>
    <w:p w14:paraId="3B5CBC1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HowCertain ::= ENUMERATED {</w:t>
      </w:r>
    </w:p>
    <w:p w14:paraId="6FA84EF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likely,</w:t>
      </w:r>
    </w:p>
    <w:p w14:paraId="26EB2630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observed,</w:t>
      </w:r>
    </w:p>
    <w:p w14:paraId="2624D70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possible,</w:t>
      </w:r>
    </w:p>
    <w:p w14:paraId="6E5A0E5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unknown,</w:t>
      </w:r>
    </w:p>
    <w:p w14:paraId="0FE527E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unlikely }</w:t>
      </w:r>
    </w:p>
    <w:p w14:paraId="65388BFA" w14:textId="77777777" w:rsidR="00025AFC" w:rsidRPr="00753D8F" w:rsidRDefault="00025AFC" w:rsidP="00025AFC">
      <w:pPr>
        <w:rPr>
          <w:lang w:val="en-US"/>
        </w:rPr>
      </w:pPr>
    </w:p>
    <w:p w14:paraId="455EE57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ResourceFile ::= SEQUENCE {</w:t>
      </w:r>
    </w:p>
    <w:p w14:paraId="6495D26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Information about an associated resource file</w:t>
      </w:r>
    </w:p>
    <w:p w14:paraId="62B6BBB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-- (see 7.2.3)</w:t>
      </w:r>
    </w:p>
    <w:p w14:paraId="174D7CE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resourceDesc String,</w:t>
      </w:r>
    </w:p>
    <w:p w14:paraId="12BDA70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Not standardized human-readable description of the type </w:t>
      </w:r>
    </w:p>
    <w:p w14:paraId="10BE5E3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and content of</w:t>
      </w:r>
    </w:p>
    <w:p w14:paraId="72320CB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an associated resource file (for example a map or </w:t>
      </w:r>
    </w:p>
    <w:p w14:paraId="051DEDE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photograph)(see 7.2.3)</w:t>
      </w:r>
    </w:p>
    <w:p w14:paraId="683C2CF3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mimeType     String OPTIONAL,</w:t>
      </w:r>
    </w:p>
    <w:p w14:paraId="6795606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size         INTEGER OPTIONAL, -- In bytes</w:t>
      </w:r>
    </w:p>
    <w:p w14:paraId="68A078D4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uri          AnyURI OPTIONAL, </w:t>
      </w:r>
    </w:p>
    <w:p w14:paraId="6F48514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derefUri     String OPTIONAL,</w:t>
      </w:r>
    </w:p>
    <w:p w14:paraId="4463F394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An alternative to the URI giving the Base64-encoded </w:t>
      </w:r>
    </w:p>
    <w:p w14:paraId="4984514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content of the resource file (see 7.2.3)</w:t>
      </w:r>
    </w:p>
    <w:p w14:paraId="742FDD5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digest       String OPTIONAL</w:t>
      </w:r>
    </w:p>
    <w:p w14:paraId="6B4A97A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SHA-1 hash of the resource file for error detection</w:t>
      </w:r>
    </w:p>
    <w:p w14:paraId="27A82401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-- (see 7.2.3) -- }</w:t>
      </w:r>
    </w:p>
    <w:p w14:paraId="787A0178" w14:textId="77777777" w:rsidR="00025AFC" w:rsidRPr="00753D8F" w:rsidRDefault="00025AFC" w:rsidP="00025AFC">
      <w:pPr>
        <w:rPr>
          <w:lang w:val="en-US"/>
        </w:rPr>
      </w:pPr>
    </w:p>
    <w:p w14:paraId="7B9740E4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Area ::= SEQUENCE {</w:t>
      </w:r>
    </w:p>
    <w:p w14:paraId="74A1650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Identification of an affected area</w:t>
      </w:r>
    </w:p>
    <w:p w14:paraId="6EADEDF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areaDesc     String,</w:t>
      </w:r>
    </w:p>
    <w:p w14:paraId="219046DA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Not standardized human-readable description of the area</w:t>
      </w:r>
    </w:p>
    <w:p w14:paraId="36FACC5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polygon-list SEQUENCE OF polygon String,</w:t>
      </w:r>
    </w:p>
    <w:p w14:paraId="4E7F34AC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Each element is a space-separated list of coordinate pairs</w:t>
      </w:r>
    </w:p>
    <w:p w14:paraId="0114945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The complete list starts and ends with the same point and</w:t>
      </w:r>
    </w:p>
    <w:p w14:paraId="0D8C5A2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defines the polygon that defines the area </w:t>
      </w:r>
    </w:p>
    <w:p w14:paraId="5C6B3DA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(see 7.2.4).</w:t>
      </w:r>
    </w:p>
    <w:p w14:paraId="1928C01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circle-list  SEQUENCE OF circle String,</w:t>
      </w:r>
    </w:p>
    <w:p w14:paraId="4B5F008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A space-separated list of coordinates for a point and a radius</w:t>
      </w:r>
    </w:p>
    <w:p w14:paraId="16A4661B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geocode-list SEQUENCE SIZE((0..MAX)) OF geocode SEQUENCE {</w:t>
      </w:r>
    </w:p>
    <w:p w14:paraId="3BEDE796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A geographic code designating the alert target area</w:t>
      </w:r>
    </w:p>
    <w:p w14:paraId="30DA2DC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(see 7.2.4)</w:t>
      </w:r>
    </w:p>
    <w:p w14:paraId="3D1BCFD0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</w:t>
      </w:r>
      <w:r w:rsidRPr="00753D8F">
        <w:rPr>
          <w:lang w:val="en-US"/>
        </w:rPr>
        <w:tab/>
        <w:t xml:space="preserve">   valueName ValueName,</w:t>
      </w:r>
    </w:p>
    <w:p w14:paraId="6F003D3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</w:r>
      <w:r w:rsidRPr="00753D8F">
        <w:rPr>
          <w:lang w:val="en-US"/>
        </w:rPr>
        <w:tab/>
        <w:t xml:space="preserve">   value     Value },</w:t>
      </w:r>
    </w:p>
    <w:p w14:paraId="773890C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altitude     String OPTIONAL,</w:t>
      </w:r>
    </w:p>
    <w:p w14:paraId="501859E6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Specific or minimum altitude of the affected area</w:t>
      </w:r>
    </w:p>
    <w:p w14:paraId="513D9A6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ceiling      String OPTIONAL</w:t>
      </w:r>
    </w:p>
    <w:p w14:paraId="4359570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Maximum altitude of the affected area -- }</w:t>
      </w:r>
    </w:p>
    <w:p w14:paraId="556D94AB" w14:textId="77777777" w:rsidR="00025AFC" w:rsidRPr="00753D8F" w:rsidRDefault="00025AFC" w:rsidP="00025AFC">
      <w:pPr>
        <w:rPr>
          <w:lang w:val="en-US"/>
        </w:rPr>
      </w:pPr>
    </w:p>
    <w:p w14:paraId="67ED4321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ValueName ::=  String  -- A not standardized name for </w:t>
      </w:r>
    </w:p>
    <w:p w14:paraId="14352F1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an information event code, a parameter or a geocode</w:t>
      </w:r>
    </w:p>
    <w:p w14:paraId="575D5B7A" w14:textId="77777777" w:rsidR="00025AFC" w:rsidRPr="00753D8F" w:rsidRDefault="00025AFC" w:rsidP="00025AFC">
      <w:pPr>
        <w:rPr>
          <w:lang w:val="en-US"/>
        </w:rPr>
      </w:pPr>
    </w:p>
    <w:p w14:paraId="338B3F66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Value ::=  String  -- The value of the information event code,</w:t>
      </w:r>
    </w:p>
    <w:p w14:paraId="000BEB00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          -- parameter or geocode</w:t>
      </w:r>
    </w:p>
    <w:p w14:paraId="6443024A" w14:textId="77777777" w:rsidR="00025AFC" w:rsidRPr="00753D8F" w:rsidRDefault="00025AFC" w:rsidP="00025AFC">
      <w:pPr>
        <w:rPr>
          <w:lang w:val="en-US"/>
        </w:rPr>
      </w:pPr>
    </w:p>
    <w:p w14:paraId="79BBBFE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String ::=  UTF8String (FROM (</w:t>
      </w:r>
    </w:p>
    <w:p w14:paraId="32BED5EB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  {0,0,0,9} -- TAB </w:t>
      </w:r>
    </w:p>
    <w:p w14:paraId="5E2164B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| {0,0,0,10} -- CR</w:t>
      </w:r>
    </w:p>
    <w:p w14:paraId="4221EA91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| {0,0,0,13} -- LF </w:t>
      </w:r>
    </w:p>
    <w:p w14:paraId="2A30A2F4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| {0,0,0,32}..{0,0,215,255} -- Space to the start of the S-zone</w:t>
      </w:r>
    </w:p>
    <w:p w14:paraId="26E8422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| {0,0,224,0}..{0,0,255,253} -- Rest of BMP after S-zone</w:t>
      </w:r>
    </w:p>
    <w:p w14:paraId="373ED85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| {0,1,0,0}..{0,16,255,253}  -- Other planes -- ) )</w:t>
      </w:r>
    </w:p>
    <w:p w14:paraId="00FF4DD7" w14:textId="77777777" w:rsidR="00025AFC" w:rsidRPr="00753D8F" w:rsidRDefault="00025AFC" w:rsidP="00025AFC">
      <w:pPr>
        <w:rPr>
          <w:lang w:val="en-US"/>
        </w:rPr>
      </w:pPr>
    </w:p>
    <w:p w14:paraId="5D59F3B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StringChar ::= String (SIZE(1))</w:t>
      </w:r>
    </w:p>
    <w:p w14:paraId="5EE79FAD" w14:textId="77777777" w:rsidR="00025AFC" w:rsidRPr="00753D8F" w:rsidRDefault="00025AFC" w:rsidP="00025AFC">
      <w:pPr>
        <w:rPr>
          <w:lang w:val="en-US"/>
        </w:rPr>
      </w:pPr>
    </w:p>
    <w:p w14:paraId="76E5A03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SpaceAndComma ::= UTF8String (FROM (</w:t>
      </w:r>
    </w:p>
    <w:p w14:paraId="62412FA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</w:t>
      </w:r>
      <w:r w:rsidRPr="00753D8F">
        <w:rPr>
          <w:lang w:val="en-US"/>
        </w:rPr>
        <w:tab/>
        <w:t xml:space="preserve">   {0,0,0,32} -- SPACE</w:t>
      </w:r>
    </w:p>
    <w:p w14:paraId="79CF193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 | {0,0,0,44} -- COMMA -- ) )</w:t>
      </w:r>
    </w:p>
    <w:p w14:paraId="190798F2" w14:textId="77777777" w:rsidR="00025AFC" w:rsidRPr="00753D8F" w:rsidRDefault="00025AFC" w:rsidP="00025AFC">
      <w:pPr>
        <w:rPr>
          <w:lang w:val="en-US"/>
        </w:rPr>
      </w:pPr>
    </w:p>
    <w:p w14:paraId="53832B7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IdentifierString ::= String (FROM (StringChar EXCEPT SpaceAndComma))</w:t>
      </w:r>
    </w:p>
    <w:p w14:paraId="6A2867B9" w14:textId="77777777" w:rsidR="00025AFC" w:rsidRPr="00753D8F" w:rsidRDefault="00025AFC" w:rsidP="00025AFC">
      <w:pPr>
        <w:rPr>
          <w:lang w:val="en-US"/>
        </w:rPr>
      </w:pPr>
    </w:p>
    <w:p w14:paraId="2B201414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Language ::= VisibleString(FROM ("a".."z" | "A".."Z" | "-" | "0".."9")) </w:t>
      </w:r>
    </w:p>
    <w:p w14:paraId="08AEFE03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      (PATTERN "[a-zA-Z]#(1,8)(-[a-zA-Z0-9]#(1,8))*")</w:t>
      </w:r>
    </w:p>
    <w:p w14:paraId="3C537C2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-- The semantics of Language is specified in IETF RFC 3066</w:t>
      </w:r>
    </w:p>
    <w:p w14:paraId="69CEAD72" w14:textId="77777777" w:rsidR="00025AFC" w:rsidRPr="00753D8F" w:rsidRDefault="00025AFC" w:rsidP="00025AFC">
      <w:pPr>
        <w:rPr>
          <w:lang w:val="en-US"/>
        </w:rPr>
      </w:pPr>
    </w:p>
    <w:p w14:paraId="38E0E0FB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DateTime ::= TIME (SETTINGS "Basic=Date-Time Date=YMD </w:t>
      </w:r>
    </w:p>
    <w:p w14:paraId="2623CC9C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 Year=Basic Time=HMS Local-or-UTC=LD")</w:t>
      </w:r>
    </w:p>
    <w:p w14:paraId="466D44D4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ab/>
        <w:t xml:space="preserve">    -- This is the ISO 8601 format using local time and a </w:t>
      </w:r>
    </w:p>
    <w:p w14:paraId="68F64FC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-- time difference</w:t>
      </w:r>
    </w:p>
    <w:p w14:paraId="4C5F9288" w14:textId="77777777" w:rsidR="00025AFC" w:rsidRPr="00753D8F" w:rsidRDefault="00025AFC" w:rsidP="00025AFC">
      <w:pPr>
        <w:rPr>
          <w:lang w:val="en-US"/>
        </w:rPr>
      </w:pPr>
    </w:p>
    <w:p w14:paraId="0985544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StringWithNoCRLFHT ::= UTF8String (FROM (</w:t>
      </w:r>
    </w:p>
    <w:p w14:paraId="5B001990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{0,0,0,32}..{0,0,215,255}</w:t>
      </w:r>
    </w:p>
    <w:p w14:paraId="2DE1925D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|{0,0,224,0}..{0,0,255,253}</w:t>
      </w:r>
    </w:p>
    <w:p w14:paraId="41B8C696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|{0,1,0,0}..{0,16,255,255}))</w:t>
      </w:r>
    </w:p>
    <w:p w14:paraId="68A7494C" w14:textId="77777777" w:rsidR="00025AFC" w:rsidRPr="00753D8F" w:rsidRDefault="00025AFC" w:rsidP="00025AFC">
      <w:pPr>
        <w:rPr>
          <w:lang w:val="en-US"/>
        </w:rPr>
      </w:pPr>
    </w:p>
    <w:p w14:paraId="74B3DC8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AnyURI ::= StringWithNoCRLFHT (CONSTRAINED BY {</w:t>
      </w:r>
    </w:p>
    <w:p w14:paraId="331FDA7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 /* Shall be a valid URI as defined in IETF RFC 2396 */})</w:t>
      </w:r>
    </w:p>
    <w:p w14:paraId="680C1244" w14:textId="77777777" w:rsidR="00025AFC" w:rsidRPr="00753D8F" w:rsidRDefault="00025AFC" w:rsidP="00025AFC">
      <w:pPr>
        <w:rPr>
          <w:lang w:val="en-US"/>
        </w:rPr>
      </w:pPr>
    </w:p>
    <w:p w14:paraId="3225A62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ENCODING-CONTROL XER</w:t>
      </w:r>
    </w:p>
    <w:p w14:paraId="6963EBC6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GLOBAL-DEFAULTS MODIFIED-ENCODINGS</w:t>
      </w:r>
    </w:p>
    <w:p w14:paraId="39590151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GLOBAL-DEFAULTS CONTROL-NAMESPACE</w:t>
      </w:r>
    </w:p>
    <w:p w14:paraId="269459F8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"http://www.w3.org/2001/XMLSchema-instance" PREFIX "xsi"</w:t>
      </w:r>
    </w:p>
    <w:p w14:paraId="244C34E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NAMESPACE ALL, ALL IN ALL AS "urn:oasis:names:tc:emergency:cap:1.1"</w:t>
      </w:r>
    </w:p>
    <w:p w14:paraId="1A95F8B4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     PREFIX "cap"</w:t>
      </w:r>
    </w:p>
    <w:p w14:paraId="0672DE1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NAME Alert, Area AS UNCAPITALIZED</w:t>
      </w:r>
    </w:p>
    <w:p w14:paraId="7FBFFEBC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UNTAGGED SEQUENCE OF</w:t>
      </w:r>
    </w:p>
    <w:p w14:paraId="039C6A56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DEFAULT-FOR-EMPTY AlertInformation.language AS "en-US"</w:t>
      </w:r>
    </w:p>
    <w:p w14:paraId="22A8186C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TEXT AlertStatus:ALL, </w:t>
      </w:r>
    </w:p>
    <w:p w14:paraId="25BD9D0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AlertMessageType:ALL, </w:t>
      </w:r>
    </w:p>
    <w:p w14:paraId="763E25C7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AlertScope:ALL, </w:t>
      </w:r>
    </w:p>
    <w:p w14:paraId="493C3662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InformationCategory:ALL, </w:t>
      </w:r>
    </w:p>
    <w:p w14:paraId="25FF2771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InformationResponseType:ALL, </w:t>
      </w:r>
    </w:p>
    <w:p w14:paraId="4898EBB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HowUrgent:ALL,</w:t>
      </w:r>
    </w:p>
    <w:p w14:paraId="2D97F199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HowSevere:ALL, </w:t>
      </w:r>
    </w:p>
    <w:p w14:paraId="391C48CF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     HowCertain:ALL AS CAPITALIZED</w:t>
      </w:r>
    </w:p>
    <w:p w14:paraId="0D21F8F5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 xml:space="preserve">    WHITESPACE Language, AnyURI COLLAPSE</w:t>
      </w:r>
    </w:p>
    <w:p w14:paraId="6B58749E" w14:textId="77777777" w:rsidR="00025AFC" w:rsidRPr="00753D8F" w:rsidRDefault="00025AFC" w:rsidP="00025AFC">
      <w:pPr>
        <w:rPr>
          <w:lang w:val="en-US"/>
        </w:rPr>
      </w:pPr>
      <w:r w:rsidRPr="00753D8F">
        <w:rPr>
          <w:lang w:val="en-US"/>
        </w:rPr>
        <w:t>END</w:t>
      </w:r>
    </w:p>
    <w:p w14:paraId="3B7EB248" w14:textId="77777777" w:rsidR="00074BAF" w:rsidRDefault="00074BAF" w:rsidP="005B7B36">
      <w:pPr>
        <w:rPr>
          <w:color w:val="000000" w:themeColor="text1"/>
        </w:rPr>
      </w:pPr>
    </w:p>
    <w:p w14:paraId="068A48C1" w14:textId="77777777" w:rsidR="007E7211" w:rsidRPr="00F926F3" w:rsidRDefault="007E7211" w:rsidP="00E210A6">
      <w:pPr>
        <w:rPr>
          <w:rFonts w:cs="Arial"/>
          <w:color w:val="000000" w:themeColor="text1"/>
        </w:rPr>
      </w:pPr>
    </w:p>
    <w:p w14:paraId="0215CA5E" w14:textId="77777777" w:rsidR="00025AFC" w:rsidRPr="00F926F3" w:rsidRDefault="00025AFC" w:rsidP="00DC7FA5">
      <w:pPr>
        <w:pStyle w:val="KSDTA"/>
        <w:rPr>
          <w:rFonts w:cs="Arial"/>
          <w:b w:val="0"/>
          <w:color w:val="000000" w:themeColor="text1"/>
          <w:szCs w:val="28"/>
        </w:rPr>
      </w:pPr>
      <w:r>
        <w:rPr>
          <w:lang w:eastAsia="ko-KR"/>
        </w:rPr>
        <w:br/>
      </w:r>
      <w:bookmarkStart w:id="38" w:name="_Toc466636460"/>
      <w:bookmarkStart w:id="39" w:name="_Toc499715693"/>
      <w:r w:rsidRPr="00B948BD">
        <w:rPr>
          <w:rFonts w:hint="eastAsia"/>
          <w:b w:val="0"/>
        </w:rPr>
        <w:t>(</w:t>
      </w:r>
      <w:r w:rsidRPr="00B948BD">
        <w:rPr>
          <w:rFonts w:hint="eastAsia"/>
          <w:b w:val="0"/>
          <w:lang w:eastAsia="ko-KR"/>
        </w:rPr>
        <w:t>참고</w:t>
      </w:r>
      <w:r w:rsidRPr="00B948BD">
        <w:rPr>
          <w:rFonts w:hint="eastAsia"/>
          <w:b w:val="0"/>
        </w:rPr>
        <w:t>)</w:t>
      </w:r>
      <w:r w:rsidRPr="00B948BD">
        <w:rPr>
          <w:b w:val="0"/>
          <w:lang w:eastAsia="ko-KR"/>
        </w:rPr>
        <w:br/>
      </w:r>
      <w:r>
        <w:rPr>
          <w:rFonts w:hint="eastAsia"/>
          <w:lang w:eastAsia="ko-KR"/>
        </w:rPr>
        <w:br/>
      </w:r>
      <w:bookmarkEnd w:id="38"/>
      <w:r>
        <w:rPr>
          <w:rFonts w:hint="eastAsia"/>
          <w:lang w:eastAsia="ko-KR"/>
        </w:rPr>
        <w:t>CAP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경보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메시지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예</w:t>
      </w:r>
      <w:bookmarkEnd w:id="39"/>
    </w:p>
    <w:p w14:paraId="190118BF" w14:textId="77777777" w:rsidR="00701D54" w:rsidRPr="00F16C2E" w:rsidRDefault="00701D54" w:rsidP="00F16C2E">
      <w:pPr>
        <w:rPr>
          <w:color w:val="000000" w:themeColor="text1"/>
        </w:rPr>
      </w:pPr>
    </w:p>
    <w:p w14:paraId="5A1F0B63" w14:textId="77777777" w:rsidR="00165C6D" w:rsidRPr="00F926F3" w:rsidRDefault="00025AFC" w:rsidP="00165C6D">
      <w:pPr>
        <w:pStyle w:val="KSDTA1"/>
        <w:rPr>
          <w:color w:val="000000" w:themeColor="text1"/>
          <w:sz w:val="20"/>
        </w:rPr>
      </w:pPr>
      <w:bookmarkStart w:id="40" w:name="_Toc465876658"/>
      <w:bookmarkStart w:id="41" w:name="_Toc466276842"/>
      <w:bookmarkStart w:id="42" w:name="_Toc466291714"/>
      <w:bookmarkStart w:id="43" w:name="_Toc466303132"/>
      <w:bookmarkStart w:id="44" w:name="_Toc468195376"/>
      <w:bookmarkStart w:id="45" w:name="_Toc469060427"/>
      <w:bookmarkStart w:id="46" w:name="_Toc499715694"/>
      <w:r>
        <w:rPr>
          <w:rFonts w:hint="eastAsia"/>
          <w:color w:val="000000" w:themeColor="text1"/>
          <w:sz w:val="20"/>
          <w:lang w:eastAsia="ko-KR"/>
        </w:rPr>
        <w:t>자국</w:t>
      </w:r>
      <w:r>
        <w:rPr>
          <w:rFonts w:hint="eastAsia"/>
          <w:color w:val="000000" w:themeColor="text1"/>
          <w:sz w:val="20"/>
          <w:lang w:eastAsia="ko-KR"/>
        </w:rPr>
        <w:t xml:space="preserve"> </w:t>
      </w:r>
      <w:r>
        <w:rPr>
          <w:rFonts w:hint="eastAsia"/>
          <w:color w:val="000000" w:themeColor="text1"/>
          <w:sz w:val="20"/>
          <w:lang w:eastAsia="ko-KR"/>
        </w:rPr>
        <w:t>보안</w:t>
      </w:r>
      <w:r>
        <w:rPr>
          <w:rFonts w:hint="eastAsia"/>
          <w:color w:val="000000" w:themeColor="text1"/>
          <w:sz w:val="20"/>
          <w:lang w:eastAsia="ko-KR"/>
        </w:rPr>
        <w:t xml:space="preserve"> </w:t>
      </w:r>
      <w:r>
        <w:rPr>
          <w:rFonts w:hint="eastAsia"/>
          <w:color w:val="000000" w:themeColor="text1"/>
          <w:sz w:val="20"/>
          <w:lang w:eastAsia="ko-KR"/>
        </w:rPr>
        <w:t>자문</w:t>
      </w:r>
      <w:r>
        <w:rPr>
          <w:rFonts w:hint="eastAsia"/>
          <w:color w:val="000000" w:themeColor="text1"/>
          <w:sz w:val="20"/>
          <w:lang w:eastAsia="ko-KR"/>
        </w:rPr>
        <w:t xml:space="preserve"> </w:t>
      </w:r>
      <w:r>
        <w:rPr>
          <w:rFonts w:hint="eastAsia"/>
          <w:color w:val="000000" w:themeColor="text1"/>
          <w:sz w:val="20"/>
          <w:lang w:eastAsia="ko-KR"/>
        </w:rPr>
        <w:t>시스템</w:t>
      </w:r>
      <w:r>
        <w:rPr>
          <w:rFonts w:hint="eastAsia"/>
          <w:color w:val="000000" w:themeColor="text1"/>
          <w:sz w:val="20"/>
          <w:lang w:eastAsia="ko-KR"/>
        </w:rPr>
        <w:t xml:space="preserve"> </w:t>
      </w:r>
      <w:r>
        <w:rPr>
          <w:rFonts w:hint="eastAsia"/>
          <w:color w:val="000000" w:themeColor="text1"/>
          <w:sz w:val="20"/>
          <w:lang w:eastAsia="ko-KR"/>
        </w:rPr>
        <w:t>경보</w:t>
      </w:r>
      <w:bookmarkEnd w:id="40"/>
      <w:bookmarkEnd w:id="41"/>
      <w:bookmarkEnd w:id="42"/>
      <w:bookmarkEnd w:id="43"/>
      <w:bookmarkEnd w:id="44"/>
      <w:bookmarkEnd w:id="45"/>
      <w:bookmarkEnd w:id="46"/>
    </w:p>
    <w:p w14:paraId="7404C80D" w14:textId="77777777" w:rsidR="00701D54" w:rsidRDefault="00701D54" w:rsidP="00701D54">
      <w:pPr>
        <w:rPr>
          <w:color w:val="000000" w:themeColor="text1"/>
        </w:rPr>
      </w:pPr>
    </w:p>
    <w:p w14:paraId="767B9AEC" w14:textId="77777777" w:rsidR="00025AFC" w:rsidRDefault="00025AFC" w:rsidP="00025AFC">
      <w:pPr>
        <w:rPr>
          <w:lang w:val="en-US"/>
        </w:rPr>
      </w:pPr>
      <w:r>
        <w:rPr>
          <w:rFonts w:hint="eastAsia"/>
          <w:lang w:val="en-US"/>
        </w:rPr>
        <w:t>다음은</w:t>
      </w:r>
      <w:r>
        <w:rPr>
          <w:rFonts w:hint="eastAsia"/>
          <w:lang w:val="en-US"/>
        </w:rPr>
        <w:t xml:space="preserve"> CAP</w:t>
      </w:r>
      <w:r>
        <w:rPr>
          <w:lang w:val="en-US"/>
        </w:rPr>
        <w:t xml:space="preserve"> XML </w:t>
      </w:r>
      <w:r>
        <w:rPr>
          <w:rFonts w:hint="eastAsia"/>
          <w:lang w:val="en-US"/>
        </w:rPr>
        <w:t>메시지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구조에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대한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예측되는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시나리오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예이다</w:t>
      </w:r>
      <w:r>
        <w:rPr>
          <w:rFonts w:hint="eastAsia"/>
          <w:lang w:val="en-US"/>
        </w:rPr>
        <w:t>.</w:t>
      </w:r>
      <w:r>
        <w:rPr>
          <w:lang w:val="en-US"/>
        </w:rPr>
        <w:t xml:space="preserve"> </w:t>
      </w:r>
    </w:p>
    <w:p w14:paraId="7EF347D7" w14:textId="77777777" w:rsidR="00025AFC" w:rsidRDefault="00025AFC" w:rsidP="00025AFC">
      <w:pPr>
        <w:rPr>
          <w:lang w:val="en-US"/>
        </w:rPr>
      </w:pPr>
    </w:p>
    <w:p w14:paraId="561809E7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&lt;?xml version = "1.0" encoding = "UTF-8"?&gt; </w:t>
      </w:r>
    </w:p>
    <w:p w14:paraId="7340B410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&lt;alert xmlns = "urn:oasis:names:tc:emergency:cap:1.1"&gt; </w:t>
      </w:r>
    </w:p>
    <w:p w14:paraId="1448BF27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&lt;identifier&gt;43b080713727&lt;/identifier&gt; </w:t>
      </w:r>
    </w:p>
    <w:p w14:paraId="45DA0007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&lt;sender&gt;hsas@dhs.gov&lt;/sender&gt; </w:t>
      </w:r>
    </w:p>
    <w:p w14:paraId="573FE39C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&lt;sent&gt;2003-04-02T14:39:01-05:00&lt;/sent&gt; </w:t>
      </w:r>
    </w:p>
    <w:p w14:paraId="490BB40F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&lt;status&gt;Actual&lt;/status&gt; </w:t>
      </w:r>
    </w:p>
    <w:p w14:paraId="61077BDD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&lt;msgType&gt;Alert&lt;/msgType&gt; </w:t>
      </w:r>
    </w:p>
    <w:p w14:paraId="7727B402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&lt;scope&gt;Public&lt;/scope&gt; </w:t>
      </w:r>
    </w:p>
    <w:p w14:paraId="4931B20D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&lt;info&gt; </w:t>
      </w:r>
    </w:p>
    <w:p w14:paraId="12888A59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&lt;category&gt;Security&lt;/category&gt; </w:t>
      </w:r>
    </w:p>
    <w:p w14:paraId="1B3021D8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&lt;event&gt;Homeland Security Advisory System Update&lt;/event&gt; </w:t>
      </w:r>
    </w:p>
    <w:p w14:paraId="208F2713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&lt;urgency&gt;Immediate&lt;/urgency&gt; </w:t>
      </w:r>
    </w:p>
    <w:p w14:paraId="2EDAC1F2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&lt;severity&gt;Severe&lt;/severity&gt; </w:t>
      </w:r>
    </w:p>
    <w:p w14:paraId="194F23AE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&lt;certainty&gt;Likely&lt;/certainty&gt; </w:t>
      </w:r>
    </w:p>
    <w:p w14:paraId="0C18779F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&lt;senderName&gt;U.S. Government, Department of Homeland Security&lt;/senderName&gt; </w:t>
      </w:r>
    </w:p>
    <w:p w14:paraId="21B1C516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&lt;headline&gt;Homeland Security Sets Code ORANGE&lt;/headline&gt; </w:t>
      </w:r>
    </w:p>
    <w:p w14:paraId="3BE2AAEB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&lt;description&gt;The Department of Homeland Security has elevated the </w:t>
      </w:r>
    </w:p>
    <w:p w14:paraId="01C3CF9E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Homeland Security Advisory </w:t>
      </w:r>
    </w:p>
    <w:p w14:paraId="5000967F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System threat level to ORANGE / High in response to intelligence which </w:t>
      </w:r>
    </w:p>
    <w:p w14:paraId="419A6586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may indicate a heightened </w:t>
      </w:r>
    </w:p>
    <w:p w14:paraId="5B3598EC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threat of terrorism.&lt;/description&gt; </w:t>
      </w:r>
    </w:p>
    <w:p w14:paraId="32388E5F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&lt;instruction&gt; A High Condition is declared when there is a high risk </w:t>
      </w:r>
    </w:p>
    <w:p w14:paraId="3EBA96EC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of terrorist attacks. In </w:t>
      </w:r>
    </w:p>
    <w:p w14:paraId="173CAF5B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addition to the Protective Measures taken in the previous Threat </w:t>
      </w:r>
    </w:p>
    <w:p w14:paraId="0E2004D0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Conditions, Federal departments </w:t>
      </w:r>
    </w:p>
    <w:p w14:paraId="7D654F5D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and agencies should consider agency-specific Protective Measures in </w:t>
      </w:r>
    </w:p>
    <w:p w14:paraId="32A29EA5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accordance with their </w:t>
      </w:r>
    </w:p>
    <w:p w14:paraId="23ACDD29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existing plans.&lt;/instruction&gt; </w:t>
      </w:r>
    </w:p>
    <w:p w14:paraId="39AD30BB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&lt;web&gt;http://www.dhs.gov/dhspublic/display?theme=29&lt;/web&gt; </w:t>
      </w:r>
    </w:p>
    <w:p w14:paraId="443350AC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&lt;parameter&gt; </w:t>
      </w:r>
    </w:p>
    <w:p w14:paraId="7FAAAF0C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</w: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&lt;valueName&gt;HSAS&lt;/valueName&gt; </w:t>
      </w:r>
    </w:p>
    <w:p w14:paraId="520A5406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</w: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&lt;value&gt;ORANGE&lt;/value&gt; </w:t>
      </w:r>
    </w:p>
    <w:p w14:paraId="71463CF9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&lt;/parameter&gt; </w:t>
      </w:r>
    </w:p>
    <w:p w14:paraId="2E9E11A5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&lt;resource&gt; </w:t>
      </w:r>
    </w:p>
    <w:p w14:paraId="0117C415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&lt;resourceDesc&gt;Image file (GIF)&lt;/resourceDesc&gt; </w:t>
      </w:r>
    </w:p>
    <w:p w14:paraId="07CA04A4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&lt;uri&gt;http://www.dhs.gov/dhspublic/getAdvisoryImage&lt;/uri&gt; </w:t>
      </w:r>
    </w:p>
    <w:p w14:paraId="6C20C518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&lt;/resource&gt; </w:t>
      </w:r>
    </w:p>
    <w:p w14:paraId="403613EE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&lt;area&gt; </w:t>
      </w:r>
    </w:p>
    <w:p w14:paraId="75A76A66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&lt;areaDesc&gt;U.S. nationwide and interests worldwide&lt;/areaDesc&gt; </w:t>
      </w:r>
    </w:p>
    <w:p w14:paraId="32A9BC33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&lt;/area&gt; </w:t>
      </w:r>
    </w:p>
    <w:p w14:paraId="34A5AECB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&lt;/info&gt; </w:t>
      </w:r>
    </w:p>
    <w:p w14:paraId="532F7969" w14:textId="77777777" w:rsidR="00025AFC" w:rsidRDefault="00025AFC" w:rsidP="00025AFC">
      <w:pPr>
        <w:rPr>
          <w:lang w:val="en-US"/>
        </w:rPr>
      </w:pPr>
      <w:r w:rsidRPr="00D0049F">
        <w:rPr>
          <w:lang w:val="en-US"/>
        </w:rPr>
        <w:t>&lt;/alert&gt;</w:t>
      </w:r>
    </w:p>
    <w:p w14:paraId="5F519EEA" w14:textId="77777777" w:rsidR="00025AFC" w:rsidRDefault="00025AFC" w:rsidP="00025AFC">
      <w:pPr>
        <w:rPr>
          <w:lang w:val="en-US"/>
        </w:rPr>
      </w:pPr>
    </w:p>
    <w:p w14:paraId="594A54D1" w14:textId="77777777" w:rsidR="00025AFC" w:rsidRPr="00025AFC" w:rsidRDefault="00025AFC" w:rsidP="00025AFC">
      <w:pPr>
        <w:pStyle w:val="KSDTA1"/>
        <w:rPr>
          <w:color w:val="000000" w:themeColor="text1"/>
          <w:sz w:val="20"/>
          <w:lang w:eastAsia="ko-KR"/>
        </w:rPr>
      </w:pPr>
      <w:bookmarkStart w:id="47" w:name="_Toc468195377"/>
      <w:bookmarkStart w:id="48" w:name="_Toc469060428"/>
      <w:bookmarkStart w:id="49" w:name="_Toc499715695"/>
      <w:r w:rsidRPr="00025AFC">
        <w:rPr>
          <w:rFonts w:hint="eastAsia"/>
          <w:color w:val="000000" w:themeColor="text1"/>
          <w:sz w:val="20"/>
          <w:lang w:eastAsia="ko-KR"/>
        </w:rPr>
        <w:t>집중</w:t>
      </w:r>
      <w:r w:rsidRPr="00025AFC">
        <w:rPr>
          <w:rFonts w:hint="eastAsia"/>
          <w:color w:val="000000" w:themeColor="text1"/>
          <w:sz w:val="20"/>
          <w:lang w:eastAsia="ko-KR"/>
        </w:rPr>
        <w:t xml:space="preserve"> </w:t>
      </w:r>
      <w:r w:rsidRPr="00025AFC">
        <w:rPr>
          <w:rFonts w:hint="eastAsia"/>
          <w:color w:val="000000" w:themeColor="text1"/>
          <w:sz w:val="20"/>
          <w:lang w:eastAsia="ko-KR"/>
        </w:rPr>
        <w:t>뇌우</w:t>
      </w:r>
      <w:r w:rsidRPr="00025AFC">
        <w:rPr>
          <w:rFonts w:hint="eastAsia"/>
          <w:color w:val="000000" w:themeColor="text1"/>
          <w:sz w:val="20"/>
          <w:lang w:eastAsia="ko-KR"/>
        </w:rPr>
        <w:t xml:space="preserve"> </w:t>
      </w:r>
      <w:r w:rsidRPr="00025AFC">
        <w:rPr>
          <w:rFonts w:hint="eastAsia"/>
          <w:color w:val="000000" w:themeColor="text1"/>
          <w:sz w:val="20"/>
          <w:lang w:eastAsia="ko-KR"/>
        </w:rPr>
        <w:t>경고</w:t>
      </w:r>
      <w:bookmarkEnd w:id="47"/>
      <w:bookmarkEnd w:id="48"/>
      <w:bookmarkEnd w:id="49"/>
    </w:p>
    <w:p w14:paraId="13A4BFA7" w14:textId="77777777" w:rsidR="00025AFC" w:rsidRDefault="00025AFC" w:rsidP="00025AFC">
      <w:pPr>
        <w:rPr>
          <w:color w:val="000000" w:themeColor="text1"/>
        </w:rPr>
      </w:pPr>
    </w:p>
    <w:p w14:paraId="32592876" w14:textId="77777777" w:rsidR="00025AFC" w:rsidRDefault="00025AFC" w:rsidP="00025AFC">
      <w:pPr>
        <w:rPr>
          <w:lang w:val="en-US"/>
        </w:rPr>
      </w:pPr>
      <w:r>
        <w:rPr>
          <w:rFonts w:hint="eastAsia"/>
          <w:lang w:val="en-US"/>
        </w:rPr>
        <w:t>다음은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 xml:space="preserve">CAP XML </w:t>
      </w:r>
      <w:r>
        <w:rPr>
          <w:rFonts w:hint="eastAsia"/>
          <w:lang w:val="en-US"/>
        </w:rPr>
        <w:t>메시지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구조에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대한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예측되는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시나리오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예이다</w:t>
      </w:r>
      <w:r>
        <w:rPr>
          <w:rFonts w:hint="eastAsia"/>
          <w:lang w:val="en-US"/>
        </w:rPr>
        <w:t>.</w:t>
      </w:r>
    </w:p>
    <w:p w14:paraId="2171F296" w14:textId="77777777" w:rsidR="00025AFC" w:rsidRDefault="00025AFC" w:rsidP="00025AFC">
      <w:pPr>
        <w:rPr>
          <w:lang w:val="en-US"/>
        </w:rPr>
      </w:pPr>
    </w:p>
    <w:p w14:paraId="2B74356B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&lt;?xml version = "1.0" encoding = "UTF-8"?&gt; </w:t>
      </w:r>
    </w:p>
    <w:p w14:paraId="243203F1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&lt;alert xmlns = "urn:oasis:names:tc:emergency:cap:1.1"&gt; </w:t>
      </w:r>
    </w:p>
    <w:p w14:paraId="2DCE05A0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&lt;identifier&gt;KSTO1055887203&lt;/identifier&gt; </w:t>
      </w:r>
    </w:p>
    <w:p w14:paraId="53BA9321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&lt;sender&gt;KSTO@NWS.NOAA.GOV&lt;/sender&gt; </w:t>
      </w:r>
    </w:p>
    <w:p w14:paraId="37AB482F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&lt;sent&gt;2003-06-17T14:57:00-07:00&lt;/sent&gt; </w:t>
      </w:r>
    </w:p>
    <w:p w14:paraId="40FCFBD4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&lt;status&gt;Actual&lt;/status&gt; </w:t>
      </w:r>
    </w:p>
    <w:p w14:paraId="4455DC2A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&lt;msgType&gt;Alert&lt;/msgType&gt; </w:t>
      </w:r>
    </w:p>
    <w:p w14:paraId="2CEC2388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&lt;scope&gt;Public&lt;/scope&gt; </w:t>
      </w:r>
    </w:p>
    <w:p w14:paraId="7A1BDDF0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&lt;info&gt; </w:t>
      </w:r>
    </w:p>
    <w:p w14:paraId="1A1E2F9C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&lt;category&gt;Met&lt;/category&gt; </w:t>
      </w:r>
    </w:p>
    <w:p w14:paraId="13152B0C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&lt;event&gt;SEVERE THUNDERSTORM&lt;/event&gt; </w:t>
      </w:r>
    </w:p>
    <w:p w14:paraId="2E2127C1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&lt;responseType&gt;Shelter&lt;/responseType&gt; </w:t>
      </w:r>
    </w:p>
    <w:p w14:paraId="48FEDA06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&lt;urgency&gt;Immediate&lt;/urgency&gt; </w:t>
      </w:r>
    </w:p>
    <w:p w14:paraId="73FEF9E2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&lt;severity&gt;Severe&lt;/severity&gt; </w:t>
      </w:r>
    </w:p>
    <w:p w14:paraId="17C54DE9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&lt;certainty&gt;Observed&lt;/certainty&gt; </w:t>
      </w:r>
    </w:p>
    <w:p w14:paraId="074AB266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&lt;eventCode&gt; </w:t>
      </w:r>
    </w:p>
    <w:p w14:paraId="57AAA2DC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&lt;valueName&gt;same&lt;/valueName&gt; </w:t>
      </w:r>
    </w:p>
    <w:p w14:paraId="4836A76A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&lt;value&gt;SVR&lt;/value&gt; </w:t>
      </w:r>
    </w:p>
    <w:p w14:paraId="73C17102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&lt;/eventCode&gt; </w:t>
      </w:r>
    </w:p>
    <w:p w14:paraId="5F196252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&lt;expires&gt;2003-06-17T16:00:00-07:00&lt;/expires&gt; </w:t>
      </w:r>
    </w:p>
    <w:p w14:paraId="6BDDC2B9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&lt;senderName&gt;NATIONAL WEATHER SERVICE SACRAMENTO CA&lt;/senderName&gt; </w:t>
      </w:r>
    </w:p>
    <w:p w14:paraId="3584125E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&lt;headline&gt;SEVERE THUNDERSTORM WARNING&lt;/headline&gt; </w:t>
      </w:r>
    </w:p>
    <w:p w14:paraId="26C16E00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&lt;description&gt; AT 254 PM PDT...NATIONAL WEATHER SERVICE DOPPLER RADAR INDICATED A SEVERE THUNDERSTORM OVER SOUTH CENTRAL ALPINE COUNTY...OR ABOUT 18 MILES SOUTHEAST OF KIRKWOOD...MOVING </w:t>
      </w:r>
    </w:p>
    <w:p w14:paraId="65A5C546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SOUTHWEST AT 5 MPH. HAIL...INTENSE RAIN AND STRONG DAMAGING WINDS ARE LIKELY WITH THIS STORM.&lt;/description&gt; </w:t>
      </w:r>
    </w:p>
    <w:p w14:paraId="238DEF04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&lt;instruction&gt;TAKE COVER IN A SUBSTANTIAL SHELTER UNTIL THE STORM PASSES.&lt;/instruction&gt; </w:t>
      </w:r>
    </w:p>
    <w:p w14:paraId="1717251A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&lt;contact&gt;BARUFFALDI/JUSKIE&lt;/contact&gt; </w:t>
      </w:r>
    </w:p>
    <w:p w14:paraId="6DF71635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&lt;area&gt; </w:t>
      </w:r>
    </w:p>
    <w:p w14:paraId="3B1BDF33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&lt;areaDesc&gt;EXTREME NORTH CENTRAL TUOLUMNE COUNTY IN CALIFORNIA, EXTREME </w:t>
      </w:r>
    </w:p>
    <w:p w14:paraId="374E6964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NORTHEASTERN CALAVERAS COUNTY IN CALIFORNIA, SOUTHWESTERN ALPINE COUNTY IN CALIFORNIA&lt;/areaDesc&gt; </w:t>
      </w:r>
    </w:p>
    <w:p w14:paraId="562DEE34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&lt;polygon&gt;38.47,-120.14 38.34,-119.95 38.52,-119.74 38.62,-119.89 38.47,-120.14&lt;/polygon&gt; </w:t>
      </w:r>
    </w:p>
    <w:p w14:paraId="3B1828AB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&lt;geocode&gt; </w:t>
      </w:r>
    </w:p>
    <w:p w14:paraId="28DCF18D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&lt;valueName&gt;FIPS6&lt;/valueName&gt; </w:t>
      </w:r>
    </w:p>
    <w:p w14:paraId="3F2B885D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&lt;value&gt;006109&lt;/value&gt; </w:t>
      </w:r>
    </w:p>
    <w:p w14:paraId="041B1EF9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&lt;/geocode&gt; </w:t>
      </w:r>
    </w:p>
    <w:p w14:paraId="1F7FD900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&lt;geocode&gt; </w:t>
      </w:r>
    </w:p>
    <w:p w14:paraId="06B4A4BA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&lt;valueName&gt;FIPS6&lt;/valueName&gt; </w:t>
      </w:r>
    </w:p>
    <w:p w14:paraId="5B20313C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&lt;value&gt;006009&lt;/value&gt; </w:t>
      </w:r>
    </w:p>
    <w:p w14:paraId="7D0DB771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&lt;/geocode&gt; </w:t>
      </w:r>
    </w:p>
    <w:p w14:paraId="1243526E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&lt;geocode&gt; </w:t>
      </w:r>
    </w:p>
    <w:p w14:paraId="3BBDFA7C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&lt;valueName&gt;FIPS6&lt;/valueName&gt; </w:t>
      </w:r>
    </w:p>
    <w:p w14:paraId="023F4D8E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</w:r>
      <w:r w:rsidRPr="00D0049F">
        <w:rPr>
          <w:lang w:val="en-US"/>
        </w:rPr>
        <w:tab/>
        <w:t xml:space="preserve">&lt;value&gt;006003&lt;/value&gt; </w:t>
      </w:r>
    </w:p>
    <w:p w14:paraId="518EE048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&lt;/geocode&gt; </w:t>
      </w:r>
    </w:p>
    <w:p w14:paraId="713EFDA0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ab/>
        <w:t xml:space="preserve">&lt;/area&gt; </w:t>
      </w:r>
    </w:p>
    <w:p w14:paraId="1894E14F" w14:textId="77777777" w:rsidR="00025AFC" w:rsidRPr="00D0049F" w:rsidRDefault="00025AFC" w:rsidP="00025AFC">
      <w:pPr>
        <w:rPr>
          <w:lang w:val="en-US"/>
        </w:rPr>
      </w:pPr>
      <w:r w:rsidRPr="00D0049F">
        <w:rPr>
          <w:lang w:val="en-US"/>
        </w:rPr>
        <w:t xml:space="preserve">&lt;/info&gt; </w:t>
      </w:r>
    </w:p>
    <w:p w14:paraId="229442AE" w14:textId="77777777" w:rsidR="00025AFC" w:rsidRPr="00641AC5" w:rsidRDefault="00025AFC" w:rsidP="00025AFC">
      <w:pPr>
        <w:rPr>
          <w:lang w:val="en-US"/>
        </w:rPr>
      </w:pPr>
      <w:r w:rsidRPr="00D0049F">
        <w:rPr>
          <w:lang w:val="en-US"/>
        </w:rPr>
        <w:t>&lt;/alert&gt;</w:t>
      </w:r>
    </w:p>
    <w:p w14:paraId="2CCEE2C8" w14:textId="77777777" w:rsidR="00825447" w:rsidRDefault="00825447" w:rsidP="00701D54">
      <w:pPr>
        <w:rPr>
          <w:color w:val="000000" w:themeColor="text1"/>
        </w:rPr>
      </w:pPr>
    </w:p>
    <w:p w14:paraId="17DED6C5" w14:textId="77777777" w:rsidR="00192846" w:rsidRPr="00192846" w:rsidRDefault="00192846" w:rsidP="00192846">
      <w:pPr>
        <w:pStyle w:val="KSDTA1"/>
        <w:rPr>
          <w:color w:val="000000" w:themeColor="text1"/>
          <w:sz w:val="20"/>
          <w:lang w:eastAsia="ko-KR"/>
        </w:rPr>
      </w:pPr>
      <w:bookmarkStart w:id="50" w:name="_Toc468195378"/>
      <w:bookmarkStart w:id="51" w:name="_Toc469060429"/>
      <w:bookmarkStart w:id="52" w:name="_Toc499715696"/>
      <w:r w:rsidRPr="00192846">
        <w:rPr>
          <w:rFonts w:hint="eastAsia"/>
          <w:color w:val="000000" w:themeColor="text1"/>
          <w:sz w:val="20"/>
          <w:lang w:eastAsia="ko-KR"/>
        </w:rPr>
        <w:t>지진</w:t>
      </w:r>
      <w:r w:rsidRPr="00192846">
        <w:rPr>
          <w:rFonts w:hint="eastAsia"/>
          <w:color w:val="000000" w:themeColor="text1"/>
          <w:sz w:val="20"/>
          <w:lang w:eastAsia="ko-KR"/>
        </w:rPr>
        <w:t xml:space="preserve"> </w:t>
      </w:r>
      <w:r w:rsidRPr="00192846">
        <w:rPr>
          <w:rFonts w:hint="eastAsia"/>
          <w:color w:val="000000" w:themeColor="text1"/>
          <w:sz w:val="20"/>
          <w:lang w:eastAsia="ko-KR"/>
        </w:rPr>
        <w:t>사고</w:t>
      </w:r>
      <w:r w:rsidRPr="00192846">
        <w:rPr>
          <w:rFonts w:hint="eastAsia"/>
          <w:color w:val="000000" w:themeColor="text1"/>
          <w:sz w:val="20"/>
          <w:lang w:eastAsia="ko-KR"/>
        </w:rPr>
        <w:t xml:space="preserve"> </w:t>
      </w:r>
      <w:r w:rsidRPr="00192846">
        <w:rPr>
          <w:rFonts w:hint="eastAsia"/>
          <w:color w:val="000000" w:themeColor="text1"/>
          <w:sz w:val="20"/>
          <w:lang w:eastAsia="ko-KR"/>
        </w:rPr>
        <w:t>보고서</w:t>
      </w:r>
      <w:bookmarkEnd w:id="50"/>
      <w:bookmarkEnd w:id="51"/>
      <w:bookmarkEnd w:id="52"/>
    </w:p>
    <w:p w14:paraId="5AE1FB50" w14:textId="77777777" w:rsidR="00192846" w:rsidRDefault="00192846" w:rsidP="00701D54">
      <w:pPr>
        <w:rPr>
          <w:color w:val="000000" w:themeColor="text1"/>
        </w:rPr>
      </w:pPr>
    </w:p>
    <w:p w14:paraId="2A730B4C" w14:textId="77777777" w:rsidR="00192846" w:rsidRDefault="00192846" w:rsidP="00192846">
      <w:pPr>
        <w:rPr>
          <w:lang w:val="en-US"/>
        </w:rPr>
      </w:pPr>
      <w:r>
        <w:rPr>
          <w:rFonts w:hint="eastAsia"/>
          <w:lang w:val="en-US"/>
        </w:rPr>
        <w:t>다음은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 xml:space="preserve">CAP XML </w:t>
      </w:r>
      <w:r>
        <w:rPr>
          <w:rFonts w:hint="eastAsia"/>
          <w:lang w:val="en-US"/>
        </w:rPr>
        <w:t>메시지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구조에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대한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예측되는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시나리오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예이다</w:t>
      </w:r>
      <w:r>
        <w:rPr>
          <w:rFonts w:hint="eastAsia"/>
          <w:lang w:val="en-US"/>
        </w:rPr>
        <w:t>.</w:t>
      </w:r>
    </w:p>
    <w:p w14:paraId="1A853748" w14:textId="77777777" w:rsidR="00192846" w:rsidRDefault="00192846" w:rsidP="00192846">
      <w:pPr>
        <w:rPr>
          <w:lang w:val="en-US"/>
        </w:rPr>
      </w:pPr>
    </w:p>
    <w:p w14:paraId="03A68260" w14:textId="77777777" w:rsidR="00192846" w:rsidRDefault="00192846" w:rsidP="00192846">
      <w:r>
        <w:t xml:space="preserve">&lt;?xml version = "1.0" encoding = "UTF-8"?&gt; </w:t>
      </w:r>
    </w:p>
    <w:p w14:paraId="25E45FB7" w14:textId="77777777" w:rsidR="00192846" w:rsidRDefault="00192846" w:rsidP="00192846">
      <w:r>
        <w:t xml:space="preserve">&lt;alert xmlns = "urn:oasis:names:tc:emergency:cap:1.1"&gt; </w:t>
      </w:r>
    </w:p>
    <w:p w14:paraId="4538A3DB" w14:textId="77777777" w:rsidR="00192846" w:rsidRDefault="00192846" w:rsidP="00192846">
      <w:r>
        <w:t xml:space="preserve">&lt;identifier&gt;TRI13970876.1&lt;/identifier&gt; </w:t>
      </w:r>
    </w:p>
    <w:p w14:paraId="28F2E120" w14:textId="77777777" w:rsidR="00192846" w:rsidRDefault="00192846" w:rsidP="00192846">
      <w:r>
        <w:t xml:space="preserve">&lt;sender&gt;trinet@caltech.edu&lt;/sender&gt; </w:t>
      </w:r>
    </w:p>
    <w:p w14:paraId="08B356EE" w14:textId="77777777" w:rsidR="00192846" w:rsidRDefault="00192846" w:rsidP="00192846">
      <w:r>
        <w:t xml:space="preserve">&lt;sent&gt;2003-06-11T20:56:00-07:00&lt;/sent&gt; </w:t>
      </w:r>
    </w:p>
    <w:p w14:paraId="631A94D1" w14:textId="77777777" w:rsidR="00192846" w:rsidRDefault="00192846" w:rsidP="00192846">
      <w:r>
        <w:t xml:space="preserve">&lt;status&gt;Actual&lt;/status&gt; </w:t>
      </w:r>
    </w:p>
    <w:p w14:paraId="0DCC0426" w14:textId="77777777" w:rsidR="00192846" w:rsidRDefault="00192846" w:rsidP="00192846">
      <w:r>
        <w:t xml:space="preserve">&lt;msgType&gt;Alert&lt;/msgType&gt; </w:t>
      </w:r>
    </w:p>
    <w:p w14:paraId="66C7E0B2" w14:textId="77777777" w:rsidR="00192846" w:rsidRDefault="00192846" w:rsidP="00192846">
      <w:r>
        <w:t xml:space="preserve">&lt;scope&gt;Public&lt;/scope&gt; </w:t>
      </w:r>
    </w:p>
    <w:p w14:paraId="1D040407" w14:textId="77777777" w:rsidR="00192846" w:rsidRDefault="00192846" w:rsidP="00192846">
      <w:r>
        <w:t xml:space="preserve">&lt;incidents&gt;13970876&lt;/incidents&gt; </w:t>
      </w:r>
    </w:p>
    <w:p w14:paraId="3E1B4195" w14:textId="77777777" w:rsidR="00192846" w:rsidRDefault="00192846" w:rsidP="00192846">
      <w:r>
        <w:tab/>
        <w:t xml:space="preserve">&lt;info&gt; </w:t>
      </w:r>
    </w:p>
    <w:p w14:paraId="36AFBE15" w14:textId="77777777" w:rsidR="00192846" w:rsidRDefault="00192846" w:rsidP="00192846">
      <w:r>
        <w:tab/>
      </w:r>
      <w:r>
        <w:tab/>
        <w:t xml:space="preserve">&lt;category&gt;Geo&lt;/category&gt; </w:t>
      </w:r>
    </w:p>
    <w:p w14:paraId="0F1BF403" w14:textId="77777777" w:rsidR="00192846" w:rsidRDefault="00192846" w:rsidP="00192846">
      <w:r>
        <w:tab/>
      </w:r>
      <w:r>
        <w:tab/>
        <w:t xml:space="preserve">&lt;event&gt;Earthquake&lt;/event&gt; </w:t>
      </w:r>
    </w:p>
    <w:p w14:paraId="3E6CDC66" w14:textId="77777777" w:rsidR="00192846" w:rsidRDefault="00192846" w:rsidP="00192846">
      <w:r>
        <w:tab/>
      </w:r>
      <w:r>
        <w:tab/>
        <w:t xml:space="preserve">&lt;urgency&gt;Past&lt;/urgency&gt; </w:t>
      </w:r>
    </w:p>
    <w:p w14:paraId="71500F91" w14:textId="77777777" w:rsidR="00192846" w:rsidRDefault="00192846" w:rsidP="00192846">
      <w:r>
        <w:tab/>
      </w:r>
      <w:r>
        <w:tab/>
        <w:t xml:space="preserve">&lt;severity&gt;Minor&lt;/severity&gt; </w:t>
      </w:r>
    </w:p>
    <w:p w14:paraId="277217B3" w14:textId="77777777" w:rsidR="00192846" w:rsidRDefault="00192846" w:rsidP="00192846">
      <w:r>
        <w:tab/>
      </w:r>
      <w:r>
        <w:tab/>
        <w:t xml:space="preserve">&lt;certainty&gt;Observed&lt;/certainty&gt; </w:t>
      </w:r>
    </w:p>
    <w:p w14:paraId="5F0408C4" w14:textId="77777777" w:rsidR="00192846" w:rsidRDefault="00192846" w:rsidP="00192846">
      <w:r>
        <w:tab/>
      </w:r>
      <w:r>
        <w:tab/>
        <w:t>&lt;senderName&gt;Southern California Seismic Network (TriNet) operated by</w:t>
      </w:r>
    </w:p>
    <w:p w14:paraId="38D11FC5" w14:textId="77777777" w:rsidR="00192846" w:rsidRDefault="00192846" w:rsidP="00192846">
      <w:r>
        <w:tab/>
      </w:r>
      <w:r>
        <w:tab/>
      </w:r>
      <w:r>
        <w:tab/>
        <w:t xml:space="preserve">Caltech and </w:t>
      </w:r>
    </w:p>
    <w:p w14:paraId="49BC96DE" w14:textId="77777777" w:rsidR="00192846" w:rsidRDefault="00192846" w:rsidP="00192846">
      <w:r>
        <w:tab/>
      </w:r>
      <w:r>
        <w:tab/>
        <w:t xml:space="preserve">USGS&lt;/senderName&gt; </w:t>
      </w:r>
    </w:p>
    <w:p w14:paraId="62F4955E" w14:textId="77777777" w:rsidR="00192846" w:rsidRDefault="00192846" w:rsidP="00192846">
      <w:r>
        <w:tab/>
      </w:r>
      <w:r>
        <w:tab/>
        <w:t xml:space="preserve">&lt;headline&gt;EQ 3.4 Imperial County CA - PRELIMINARY REPORT&lt;/headline&gt; </w:t>
      </w:r>
    </w:p>
    <w:p w14:paraId="5C13255E" w14:textId="77777777" w:rsidR="00192846" w:rsidRDefault="00192846" w:rsidP="00192846">
      <w:r>
        <w:tab/>
      </w:r>
      <w:r>
        <w:tab/>
        <w:t xml:space="preserve">&lt;description&gt;A minor earthquake measuring 3.4 on the Richter scale </w:t>
      </w:r>
    </w:p>
    <w:p w14:paraId="658D6867" w14:textId="77777777" w:rsidR="00192846" w:rsidRDefault="00192846" w:rsidP="00192846">
      <w:r>
        <w:tab/>
      </w:r>
      <w:r>
        <w:tab/>
      </w:r>
      <w:r>
        <w:tab/>
        <w:t xml:space="preserve">occurred near Brawley, </w:t>
      </w:r>
    </w:p>
    <w:p w14:paraId="7CEB2EC6" w14:textId="77777777" w:rsidR="00192846" w:rsidRDefault="00192846" w:rsidP="00192846">
      <w:r>
        <w:tab/>
      </w:r>
      <w:r>
        <w:tab/>
        <w:t xml:space="preserve">California at 8:53 PM Pacific Daylight Time on Wednesday, </w:t>
      </w:r>
    </w:p>
    <w:p w14:paraId="656E6FB1" w14:textId="77777777" w:rsidR="00192846" w:rsidRDefault="00192846" w:rsidP="00192846">
      <w:r>
        <w:tab/>
      </w:r>
      <w:r>
        <w:tab/>
      </w:r>
      <w:r>
        <w:tab/>
        <w:t xml:space="preserve">June 11, 2003. (This is a computer- </w:t>
      </w:r>
    </w:p>
    <w:p w14:paraId="58BFCC9D" w14:textId="77777777" w:rsidR="00192846" w:rsidRDefault="00192846" w:rsidP="00192846">
      <w:r>
        <w:tab/>
      </w:r>
      <w:r>
        <w:tab/>
        <w:t>generated solution and has not yet been reviewed by a human.)</w:t>
      </w:r>
    </w:p>
    <w:p w14:paraId="511991C7" w14:textId="77777777" w:rsidR="00192846" w:rsidRDefault="00192846" w:rsidP="00192846">
      <w:r>
        <w:tab/>
      </w:r>
      <w:r>
        <w:tab/>
      </w:r>
      <w:r>
        <w:tab/>
        <w:t xml:space="preserve">&lt;/description&gt; </w:t>
      </w:r>
    </w:p>
    <w:p w14:paraId="5CFA6AF7" w14:textId="77777777" w:rsidR="00192846" w:rsidRDefault="00192846" w:rsidP="00192846">
      <w:r>
        <w:tab/>
      </w:r>
      <w:r>
        <w:tab/>
        <w:t xml:space="preserve">&lt;web&gt;http://www.trinet.org/scsn/scsn.html&lt;/web&gt; </w:t>
      </w:r>
    </w:p>
    <w:p w14:paraId="0DE6603F" w14:textId="77777777" w:rsidR="00192846" w:rsidRDefault="00192846" w:rsidP="00192846">
      <w:r>
        <w:tab/>
      </w:r>
      <w:r>
        <w:tab/>
        <w:t xml:space="preserve">&lt;parameter&gt; </w:t>
      </w:r>
    </w:p>
    <w:p w14:paraId="5A07148C" w14:textId="77777777" w:rsidR="00192846" w:rsidRDefault="00192846" w:rsidP="00192846">
      <w:r>
        <w:tab/>
      </w:r>
      <w:r>
        <w:tab/>
      </w:r>
      <w:r>
        <w:tab/>
      </w:r>
      <w:r>
        <w:tab/>
        <w:t xml:space="preserve">&lt;valueName&gt;EventID&lt;/valueName&gt; </w:t>
      </w:r>
    </w:p>
    <w:p w14:paraId="5CAC1985" w14:textId="77777777" w:rsidR="00192846" w:rsidRDefault="00192846" w:rsidP="00192846">
      <w:r>
        <w:tab/>
      </w:r>
      <w:r>
        <w:tab/>
      </w:r>
      <w:r>
        <w:tab/>
      </w:r>
      <w:r>
        <w:tab/>
        <w:t xml:space="preserve">&lt;value&gt;13970876&lt;/value&gt; </w:t>
      </w:r>
    </w:p>
    <w:p w14:paraId="515BFB47" w14:textId="77777777" w:rsidR="00192846" w:rsidRDefault="00192846" w:rsidP="00192846">
      <w:r>
        <w:tab/>
      </w:r>
      <w:r>
        <w:tab/>
      </w:r>
      <w:r>
        <w:tab/>
        <w:t xml:space="preserve">&lt;/parameter&gt; </w:t>
      </w:r>
    </w:p>
    <w:p w14:paraId="50C3A537" w14:textId="77777777" w:rsidR="00192846" w:rsidRDefault="00192846" w:rsidP="00192846">
      <w:r>
        <w:tab/>
      </w:r>
      <w:r>
        <w:tab/>
        <w:t xml:space="preserve">&lt;parameter&gt; </w:t>
      </w:r>
    </w:p>
    <w:p w14:paraId="7CA60153" w14:textId="77777777" w:rsidR="00192846" w:rsidRDefault="00192846" w:rsidP="00192846">
      <w:r>
        <w:tab/>
      </w:r>
      <w:r>
        <w:tab/>
      </w:r>
      <w:r>
        <w:tab/>
        <w:t xml:space="preserve">&lt;valueName&gt;Version&lt;/valueName&gt; </w:t>
      </w:r>
    </w:p>
    <w:p w14:paraId="078DBEE6" w14:textId="77777777" w:rsidR="00192846" w:rsidRDefault="00192846" w:rsidP="00192846">
      <w:r>
        <w:tab/>
      </w:r>
      <w:r>
        <w:tab/>
      </w:r>
      <w:r>
        <w:tab/>
        <w:t xml:space="preserve">&lt;value&gt;1&lt;/value&gt; </w:t>
      </w:r>
    </w:p>
    <w:p w14:paraId="63E126D7" w14:textId="77777777" w:rsidR="00192846" w:rsidRDefault="00192846" w:rsidP="00192846">
      <w:r>
        <w:tab/>
      </w:r>
      <w:r>
        <w:tab/>
        <w:t xml:space="preserve">&lt;/parameter&gt; </w:t>
      </w:r>
    </w:p>
    <w:p w14:paraId="4F9BE32A" w14:textId="77777777" w:rsidR="00192846" w:rsidRDefault="00192846" w:rsidP="00192846">
      <w:r>
        <w:tab/>
        <w:t xml:space="preserve">&lt;parameter&gt; </w:t>
      </w:r>
    </w:p>
    <w:p w14:paraId="2A66B307" w14:textId="77777777" w:rsidR="00192846" w:rsidRDefault="00192846" w:rsidP="00192846">
      <w:r>
        <w:tab/>
      </w:r>
      <w:r>
        <w:tab/>
        <w:t xml:space="preserve">&lt;valueName&gt;Magnitude&lt;/valueName&gt; </w:t>
      </w:r>
    </w:p>
    <w:p w14:paraId="40EED52E" w14:textId="77777777" w:rsidR="00192846" w:rsidRDefault="00192846" w:rsidP="00192846">
      <w:r>
        <w:tab/>
      </w:r>
      <w:r>
        <w:tab/>
        <w:t xml:space="preserve">&lt;value&gt;3.4 Ml&lt;/value&gt; </w:t>
      </w:r>
    </w:p>
    <w:p w14:paraId="2575240C" w14:textId="77777777" w:rsidR="00192846" w:rsidRDefault="00192846" w:rsidP="00192846">
      <w:r>
        <w:tab/>
        <w:t xml:space="preserve">&lt;/parameter&gt; </w:t>
      </w:r>
    </w:p>
    <w:p w14:paraId="19F4AE23" w14:textId="77777777" w:rsidR="00192846" w:rsidRDefault="00192846" w:rsidP="00192846">
      <w:r>
        <w:tab/>
        <w:t xml:space="preserve">&lt;parameter&gt; </w:t>
      </w:r>
    </w:p>
    <w:p w14:paraId="5AC93D05" w14:textId="77777777" w:rsidR="00192846" w:rsidRDefault="00192846" w:rsidP="00192846">
      <w:r>
        <w:tab/>
      </w:r>
      <w:r>
        <w:tab/>
        <w:t xml:space="preserve">&lt;valueName&gt;Depth&lt;/valueName&gt; </w:t>
      </w:r>
    </w:p>
    <w:p w14:paraId="7536CD84" w14:textId="77777777" w:rsidR="00192846" w:rsidRDefault="00192846" w:rsidP="00192846">
      <w:r>
        <w:tab/>
      </w:r>
      <w:r>
        <w:tab/>
        <w:t xml:space="preserve">&lt;value&gt;11.8 mi.&lt;/value&gt; </w:t>
      </w:r>
    </w:p>
    <w:p w14:paraId="527745F3" w14:textId="77777777" w:rsidR="00192846" w:rsidRDefault="00192846" w:rsidP="00192846">
      <w:r>
        <w:tab/>
        <w:t xml:space="preserve">&lt;/parameter&gt; </w:t>
      </w:r>
    </w:p>
    <w:p w14:paraId="44C36500" w14:textId="77777777" w:rsidR="00192846" w:rsidRDefault="00192846" w:rsidP="00192846">
      <w:r>
        <w:tab/>
        <w:t xml:space="preserve">&lt;parameter&gt; </w:t>
      </w:r>
    </w:p>
    <w:p w14:paraId="17069628" w14:textId="77777777" w:rsidR="00192846" w:rsidRDefault="00192846" w:rsidP="00192846">
      <w:r>
        <w:tab/>
      </w:r>
      <w:r>
        <w:tab/>
        <w:t xml:space="preserve">&lt;valueName&gt;Quality&lt;/valueName&gt; </w:t>
      </w:r>
    </w:p>
    <w:p w14:paraId="72BB383F" w14:textId="77777777" w:rsidR="00192846" w:rsidRDefault="00192846" w:rsidP="00192846">
      <w:r>
        <w:tab/>
      </w:r>
      <w:r>
        <w:tab/>
        <w:t xml:space="preserve">&lt;value&gt;Excellent&lt;/value&gt; </w:t>
      </w:r>
    </w:p>
    <w:p w14:paraId="1369C02D" w14:textId="77777777" w:rsidR="00192846" w:rsidRDefault="00192846" w:rsidP="00192846">
      <w:r>
        <w:tab/>
        <w:t xml:space="preserve">&lt;/parameter&gt; </w:t>
      </w:r>
    </w:p>
    <w:p w14:paraId="5AFE386A" w14:textId="77777777" w:rsidR="00192846" w:rsidRDefault="00192846" w:rsidP="00192846">
      <w:r>
        <w:tab/>
        <w:t xml:space="preserve">&lt;area&gt; </w:t>
      </w:r>
    </w:p>
    <w:p w14:paraId="65C731F1" w14:textId="77777777" w:rsidR="00192846" w:rsidRDefault="00192846" w:rsidP="00192846">
      <w:r>
        <w:tab/>
      </w:r>
      <w:r>
        <w:tab/>
        <w:t>&lt;areaDesc&gt;1 mi. WSW of Brawley, CA; 11 mi. N of El Centro, CA; 30 mi.</w:t>
      </w:r>
    </w:p>
    <w:p w14:paraId="25D3D8EC" w14:textId="77777777" w:rsidR="00192846" w:rsidRDefault="00192846" w:rsidP="00192846">
      <w:r>
        <w:tab/>
      </w:r>
      <w:r>
        <w:tab/>
      </w:r>
      <w:r>
        <w:tab/>
        <w:t xml:space="preserve">E of OCOTILLO </w:t>
      </w:r>
    </w:p>
    <w:p w14:paraId="4B359E90" w14:textId="77777777" w:rsidR="00192846" w:rsidRDefault="00192846" w:rsidP="00192846">
      <w:r>
        <w:tab/>
      </w:r>
      <w:r>
        <w:tab/>
        <w:t xml:space="preserve">(quarry); 1 mi. N of the Imperial Fault&lt;/areaDesc&gt; </w:t>
      </w:r>
    </w:p>
    <w:p w14:paraId="6310E96E" w14:textId="77777777" w:rsidR="00192846" w:rsidRDefault="00192846" w:rsidP="00192846">
      <w:r>
        <w:tab/>
      </w:r>
      <w:r>
        <w:tab/>
        <w:t xml:space="preserve">&lt;circle&gt;32.9525,-115.5527 0&lt;/circle&gt; </w:t>
      </w:r>
    </w:p>
    <w:p w14:paraId="1AD8091D" w14:textId="77777777" w:rsidR="00192846" w:rsidRDefault="00192846" w:rsidP="00192846">
      <w:r>
        <w:tab/>
        <w:t xml:space="preserve">&lt;/area&gt; </w:t>
      </w:r>
    </w:p>
    <w:p w14:paraId="6CE26371" w14:textId="77777777" w:rsidR="00192846" w:rsidRDefault="00192846" w:rsidP="00192846">
      <w:r>
        <w:tab/>
        <w:t xml:space="preserve">&lt;/info&gt; </w:t>
      </w:r>
    </w:p>
    <w:p w14:paraId="440DD1F3" w14:textId="77777777" w:rsidR="00192846" w:rsidRPr="006F1CC6" w:rsidRDefault="00192846" w:rsidP="00192846">
      <w:r>
        <w:t>&lt;/alert&gt;</w:t>
      </w:r>
    </w:p>
    <w:p w14:paraId="613C2055" w14:textId="77777777" w:rsidR="00192846" w:rsidRPr="00192846" w:rsidRDefault="00192846" w:rsidP="00701D54">
      <w:pPr>
        <w:rPr>
          <w:color w:val="000000" w:themeColor="text1"/>
        </w:rPr>
      </w:pPr>
    </w:p>
    <w:p w14:paraId="5AB13A8A" w14:textId="77777777" w:rsidR="00192846" w:rsidRPr="00192846" w:rsidRDefault="00192846" w:rsidP="00192846">
      <w:pPr>
        <w:pStyle w:val="KSDTA1"/>
        <w:rPr>
          <w:color w:val="000000" w:themeColor="text1"/>
          <w:sz w:val="20"/>
          <w:lang w:eastAsia="ko-KR"/>
        </w:rPr>
      </w:pPr>
      <w:bookmarkStart w:id="53" w:name="_Toc468195379"/>
      <w:bookmarkStart w:id="54" w:name="_Toc469060430"/>
      <w:bookmarkStart w:id="55" w:name="_Toc499715697"/>
      <w:r w:rsidRPr="00192846">
        <w:rPr>
          <w:color w:val="000000" w:themeColor="text1"/>
          <w:sz w:val="20"/>
          <w:lang w:eastAsia="ko-KR"/>
        </w:rPr>
        <w:t xml:space="preserve">AMBER </w:t>
      </w:r>
      <w:r w:rsidRPr="00192846">
        <w:rPr>
          <w:rFonts w:hint="eastAsia"/>
          <w:color w:val="000000" w:themeColor="text1"/>
          <w:sz w:val="20"/>
          <w:lang w:eastAsia="ko-KR"/>
        </w:rPr>
        <w:t>경보</w:t>
      </w:r>
      <w:r w:rsidRPr="00192846">
        <w:rPr>
          <w:rFonts w:hint="eastAsia"/>
          <w:color w:val="000000" w:themeColor="text1"/>
          <w:sz w:val="20"/>
          <w:lang w:eastAsia="ko-KR"/>
        </w:rPr>
        <w:t>(</w:t>
      </w:r>
      <w:r w:rsidRPr="00192846">
        <w:rPr>
          <w:color w:val="000000" w:themeColor="text1"/>
          <w:sz w:val="20"/>
          <w:lang w:eastAsia="ko-KR"/>
        </w:rPr>
        <w:t xml:space="preserve">EAS </w:t>
      </w:r>
      <w:r w:rsidRPr="00192846">
        <w:rPr>
          <w:rFonts w:hint="eastAsia"/>
          <w:color w:val="000000" w:themeColor="text1"/>
          <w:sz w:val="20"/>
          <w:lang w:eastAsia="ko-KR"/>
        </w:rPr>
        <w:t>활동</w:t>
      </w:r>
      <w:r w:rsidRPr="00192846">
        <w:rPr>
          <w:rFonts w:hint="eastAsia"/>
          <w:color w:val="000000" w:themeColor="text1"/>
          <w:sz w:val="20"/>
          <w:lang w:eastAsia="ko-KR"/>
        </w:rPr>
        <w:t xml:space="preserve"> </w:t>
      </w:r>
      <w:r w:rsidRPr="00192846">
        <w:rPr>
          <w:rFonts w:hint="eastAsia"/>
          <w:color w:val="000000" w:themeColor="text1"/>
          <w:sz w:val="20"/>
          <w:lang w:eastAsia="ko-KR"/>
        </w:rPr>
        <w:t>포함</w:t>
      </w:r>
      <w:r w:rsidRPr="00192846">
        <w:rPr>
          <w:rFonts w:hint="eastAsia"/>
          <w:color w:val="000000" w:themeColor="text1"/>
          <w:sz w:val="20"/>
          <w:lang w:eastAsia="ko-KR"/>
        </w:rPr>
        <w:t>)</w:t>
      </w:r>
      <w:bookmarkEnd w:id="53"/>
      <w:bookmarkEnd w:id="54"/>
      <w:bookmarkEnd w:id="55"/>
    </w:p>
    <w:p w14:paraId="5C1F9BEB" w14:textId="77777777" w:rsidR="00192846" w:rsidRPr="00192846" w:rsidRDefault="00192846" w:rsidP="00701D54">
      <w:pPr>
        <w:rPr>
          <w:color w:val="000000" w:themeColor="text1"/>
          <w:lang w:val="de-DE"/>
        </w:rPr>
      </w:pPr>
    </w:p>
    <w:p w14:paraId="43AD73C4" w14:textId="77777777" w:rsidR="00192846" w:rsidRPr="00641AC5" w:rsidRDefault="00192846" w:rsidP="00192846">
      <w:pPr>
        <w:rPr>
          <w:lang w:val="en-US"/>
        </w:rPr>
      </w:pPr>
      <w:r>
        <w:rPr>
          <w:rFonts w:hint="eastAsia"/>
          <w:lang w:val="en-US"/>
        </w:rPr>
        <w:t>다음은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 xml:space="preserve">CAP XML </w:t>
      </w:r>
      <w:r>
        <w:rPr>
          <w:rFonts w:hint="eastAsia"/>
          <w:lang w:val="en-US"/>
        </w:rPr>
        <w:t>메시지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구조에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대한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예측되는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시나리오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예이다</w:t>
      </w:r>
      <w:r>
        <w:rPr>
          <w:rFonts w:hint="eastAsia"/>
          <w:lang w:val="en-US"/>
        </w:rPr>
        <w:t>.</w:t>
      </w:r>
    </w:p>
    <w:p w14:paraId="703F0788" w14:textId="77777777" w:rsidR="00192846" w:rsidRDefault="00192846" w:rsidP="00192846">
      <w:pPr>
        <w:rPr>
          <w:lang w:val="en-US"/>
        </w:rPr>
      </w:pPr>
    </w:p>
    <w:p w14:paraId="3D10EABC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 xml:space="preserve">&lt;?xml version = "1.0" encoding = "UTF-8"?&gt; </w:t>
      </w:r>
    </w:p>
    <w:p w14:paraId="4D0A11BA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 xml:space="preserve">&lt;alert xmlns = "urn:oasis:names:tc:emergency:cap:1.1"&gt; </w:t>
      </w:r>
    </w:p>
    <w:p w14:paraId="1656E7D6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 xml:space="preserve">&lt;identifier&gt;KAR0-0306112239-SW&lt;/identifier&gt; </w:t>
      </w:r>
    </w:p>
    <w:p w14:paraId="1F08B95D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 xml:space="preserve">&lt;sender&gt;KARO@CLETS.DOJ.CA.GOV&lt;/sender&gt; </w:t>
      </w:r>
    </w:p>
    <w:p w14:paraId="2CBBD63D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 xml:space="preserve">&lt;sent&gt;2003-06-11T22:39:00-07:00&lt;/sent&gt; </w:t>
      </w:r>
    </w:p>
    <w:p w14:paraId="3D16B781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 xml:space="preserve">&lt;status&gt;Actual&lt;/status&gt; </w:t>
      </w:r>
    </w:p>
    <w:p w14:paraId="2B8AA56F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 xml:space="preserve">&lt;msgType&gt;Alert&lt;/msgType&gt; </w:t>
      </w:r>
    </w:p>
    <w:p w14:paraId="00F95770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 xml:space="preserve">&lt;source&gt;SW&lt;/source&gt; </w:t>
      </w:r>
    </w:p>
    <w:p w14:paraId="789C1B6E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 xml:space="preserve">&lt;scope&gt;Public&lt;/scope&gt; </w:t>
      </w:r>
    </w:p>
    <w:p w14:paraId="17D55090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  <w:t xml:space="preserve">&lt;info&gt; </w:t>
      </w:r>
    </w:p>
    <w:p w14:paraId="6D805E3B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</w:r>
      <w:r w:rsidRPr="006F1CC6">
        <w:rPr>
          <w:lang w:val="en-US"/>
        </w:rPr>
        <w:tab/>
        <w:t xml:space="preserve">&lt;category&gt;Rescue&lt;/category&gt; </w:t>
      </w:r>
    </w:p>
    <w:p w14:paraId="70ABE6EE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</w:r>
      <w:r w:rsidRPr="006F1CC6">
        <w:rPr>
          <w:lang w:val="en-US"/>
        </w:rPr>
        <w:tab/>
        <w:t xml:space="preserve">&lt;event&gt;Child Abduction&lt;/event&gt; </w:t>
      </w:r>
    </w:p>
    <w:p w14:paraId="0DC72F13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</w:r>
      <w:r w:rsidRPr="006F1CC6">
        <w:rPr>
          <w:lang w:val="en-US"/>
        </w:rPr>
        <w:tab/>
        <w:t xml:space="preserve">&lt;urgency&gt;Immediate&lt;/urgency&gt; </w:t>
      </w:r>
    </w:p>
    <w:p w14:paraId="2D65B40F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</w:r>
      <w:r w:rsidRPr="006F1CC6">
        <w:rPr>
          <w:lang w:val="en-US"/>
        </w:rPr>
        <w:tab/>
        <w:t xml:space="preserve">&lt;severity&gt;Severe&lt;/severity&gt; </w:t>
      </w:r>
    </w:p>
    <w:p w14:paraId="31B97A38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</w:r>
      <w:r w:rsidRPr="006F1CC6">
        <w:rPr>
          <w:lang w:val="en-US"/>
        </w:rPr>
        <w:tab/>
        <w:t xml:space="preserve">&lt;certainty&gt;Likely&lt;/certainty&gt; </w:t>
      </w:r>
    </w:p>
    <w:p w14:paraId="339276DC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</w:r>
      <w:r w:rsidRPr="006F1CC6">
        <w:rPr>
          <w:lang w:val="en-US"/>
        </w:rPr>
        <w:tab/>
        <w:t xml:space="preserve">&lt;eventCode&gt; </w:t>
      </w:r>
    </w:p>
    <w:p w14:paraId="14E69876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</w:r>
      <w:r w:rsidRPr="006F1CC6">
        <w:rPr>
          <w:lang w:val="en-US"/>
        </w:rPr>
        <w:tab/>
      </w:r>
      <w:r w:rsidRPr="006F1CC6">
        <w:rPr>
          <w:lang w:val="en-US"/>
        </w:rPr>
        <w:tab/>
        <w:t xml:space="preserve">&lt;valueName&gt;SAME&lt;/valueName&gt; </w:t>
      </w:r>
    </w:p>
    <w:p w14:paraId="6D73A5BB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</w:r>
      <w:r w:rsidRPr="006F1CC6">
        <w:rPr>
          <w:lang w:val="en-US"/>
        </w:rPr>
        <w:tab/>
      </w:r>
      <w:r w:rsidRPr="006F1CC6">
        <w:rPr>
          <w:lang w:val="en-US"/>
        </w:rPr>
        <w:tab/>
        <w:t xml:space="preserve">&lt;value&gt;CAE&lt;/value&gt; </w:t>
      </w:r>
    </w:p>
    <w:p w14:paraId="08A9DFFD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</w:r>
      <w:r w:rsidRPr="006F1CC6">
        <w:rPr>
          <w:lang w:val="en-US"/>
        </w:rPr>
        <w:tab/>
        <w:t xml:space="preserve">&lt;/eventCode&gt; </w:t>
      </w:r>
    </w:p>
    <w:p w14:paraId="7802937F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  <w:t xml:space="preserve">&lt;senderName&gt;LOS ANGELES POLICE DEPT - LAPD&lt;/senderName&gt; </w:t>
      </w:r>
    </w:p>
    <w:p w14:paraId="15E15DE2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  <w:t xml:space="preserve">&lt;headline&gt;AMBER ALERT&lt;/headline&gt; </w:t>
      </w:r>
    </w:p>
    <w:p w14:paraId="01DB6C90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  <w:t>&lt;description&gt;DATE/TIME: 06/11/03, 1915 HRS. VICTIM(S): KHAYRI DOE</w:t>
      </w:r>
    </w:p>
    <w:p w14:paraId="59E09266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  <w:t>JR. M/B BLK/BRO 3'0", 40</w:t>
      </w:r>
    </w:p>
    <w:p w14:paraId="175D34D7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 xml:space="preserve">LBS. LIGHT COMPLEXION. DOB 06/24/01. WEARING RED SHORTS, WHITE T-SHIRT, </w:t>
      </w:r>
    </w:p>
    <w:p w14:paraId="6DC0E828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 xml:space="preserve">W/BLUE COLLAR. LOCATION: 5721 DOE ST., LOS ANGELES, CA. SUSPECT(S): </w:t>
      </w:r>
    </w:p>
    <w:p w14:paraId="1C972E62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 xml:space="preserve">KHAYRI DOE SR. DOB 04/18/71 M/B, BLK HAIR, </w:t>
      </w:r>
    </w:p>
    <w:p w14:paraId="6EDB3626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  <w:t xml:space="preserve">BRO EYE. VEHICLE: 81' BUICK 2-DR, BLUE (4XXX000).&lt;/description&gt; </w:t>
      </w:r>
    </w:p>
    <w:p w14:paraId="6AB933C2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  <w:t xml:space="preserve">&lt;contact&gt;DET. SMITH, 77TH DIV, LOS ANGELES POLICE DEPT-LAPD </w:t>
      </w:r>
    </w:p>
    <w:p w14:paraId="5E037F4D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 xml:space="preserve">AT 213  485 2389&lt;/contact&gt; </w:t>
      </w:r>
    </w:p>
    <w:p w14:paraId="4737A768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  <w:t xml:space="preserve">&lt;area&gt; </w:t>
      </w:r>
    </w:p>
    <w:p w14:paraId="3D1E12FA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  <w:t xml:space="preserve">&lt;areaDesc&gt;Los Angeles County&lt;/areaDesc&gt; </w:t>
      </w:r>
    </w:p>
    <w:p w14:paraId="45CAE4A0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</w:r>
      <w:r w:rsidRPr="006F1CC6">
        <w:rPr>
          <w:lang w:val="en-US"/>
        </w:rPr>
        <w:tab/>
        <w:t xml:space="preserve">&lt;geocode&gt; </w:t>
      </w:r>
    </w:p>
    <w:p w14:paraId="13B1A5DE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</w:r>
      <w:r w:rsidRPr="006F1CC6">
        <w:rPr>
          <w:lang w:val="en-US"/>
        </w:rPr>
        <w:tab/>
      </w:r>
      <w:r w:rsidRPr="006F1CC6">
        <w:rPr>
          <w:lang w:val="en-US"/>
        </w:rPr>
        <w:tab/>
        <w:t xml:space="preserve">&lt;valueName&gt;SAME&lt;/valueName&gt; </w:t>
      </w:r>
    </w:p>
    <w:p w14:paraId="21350407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</w:r>
      <w:r w:rsidRPr="006F1CC6">
        <w:rPr>
          <w:lang w:val="en-US"/>
        </w:rPr>
        <w:tab/>
      </w:r>
      <w:r w:rsidRPr="006F1CC6">
        <w:rPr>
          <w:lang w:val="en-US"/>
        </w:rPr>
        <w:tab/>
        <w:t xml:space="preserve">&lt;value&gt;006037&lt;/value&gt; </w:t>
      </w:r>
    </w:p>
    <w:p w14:paraId="09E833DF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</w:r>
      <w:r w:rsidRPr="006F1CC6">
        <w:rPr>
          <w:lang w:val="en-US"/>
        </w:rPr>
        <w:tab/>
        <w:t xml:space="preserve">&lt;/geocode&gt; </w:t>
      </w:r>
    </w:p>
    <w:p w14:paraId="2C1AB5C0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  <w:t xml:space="preserve">&lt;/area&gt; </w:t>
      </w:r>
    </w:p>
    <w:p w14:paraId="17BB4205" w14:textId="77777777" w:rsidR="00192846" w:rsidRPr="006F1CC6" w:rsidRDefault="00192846" w:rsidP="00192846">
      <w:pPr>
        <w:rPr>
          <w:lang w:val="en-US"/>
        </w:rPr>
      </w:pPr>
      <w:r w:rsidRPr="006F1CC6">
        <w:rPr>
          <w:lang w:val="en-US"/>
        </w:rPr>
        <w:tab/>
        <w:t xml:space="preserve">&lt;/info&gt; </w:t>
      </w:r>
    </w:p>
    <w:p w14:paraId="05E0874C" w14:textId="77777777" w:rsidR="00192846" w:rsidRDefault="00192846" w:rsidP="00192846">
      <w:pPr>
        <w:rPr>
          <w:lang w:val="en-US"/>
        </w:rPr>
      </w:pPr>
      <w:r w:rsidRPr="006F1CC6">
        <w:rPr>
          <w:lang w:val="en-US"/>
        </w:rPr>
        <w:t>&lt;/alert&gt;</w:t>
      </w:r>
    </w:p>
    <w:p w14:paraId="11B31B0C" w14:textId="77777777" w:rsidR="00192846" w:rsidRDefault="00192846" w:rsidP="00701D54">
      <w:pPr>
        <w:rPr>
          <w:color w:val="000000" w:themeColor="text1"/>
        </w:rPr>
      </w:pPr>
    </w:p>
    <w:p w14:paraId="1F2143D3" w14:textId="77777777" w:rsidR="00825447" w:rsidRDefault="00825447">
      <w:pPr>
        <w:widowControl/>
        <w:wordWrap/>
        <w:autoSpaceDE/>
        <w:autoSpaceDN/>
        <w:spacing w:line="240" w:lineRule="auto"/>
        <w:jc w:val="left"/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5A33AC6C" w14:textId="77777777" w:rsidR="00B926CE" w:rsidRPr="00F926F3" w:rsidRDefault="00C0052F" w:rsidP="00B926CE">
      <w:pPr>
        <w:pStyle w:val="KSDTff0"/>
        <w:rPr>
          <w:color w:val="000000" w:themeColor="text1"/>
        </w:rPr>
      </w:pPr>
      <w:r>
        <w:fldChar w:fldCharType="begin"/>
      </w:r>
      <w:r>
        <w:instrText xml:space="preserve"> DOCPROPERTY "DocKnd"  \* MERGEFORMAT </w:instrText>
      </w:r>
      <w:r>
        <w:fldChar w:fldCharType="separate"/>
      </w:r>
      <w:bookmarkStart w:id="56" w:name="_Toc454271393"/>
      <w:bookmarkStart w:id="57" w:name="_Toc454458156"/>
      <w:bookmarkStart w:id="58" w:name="_Toc465876661"/>
      <w:bookmarkStart w:id="59" w:name="_Toc466276845"/>
      <w:bookmarkStart w:id="60" w:name="_Toc466291717"/>
      <w:bookmarkStart w:id="61" w:name="_Toc466303147"/>
      <w:bookmarkStart w:id="62" w:name="_Toc499715698"/>
      <w:r w:rsidR="00B926CE" w:rsidRPr="00F926F3">
        <w:rPr>
          <w:rFonts w:hint="eastAsia"/>
          <w:color w:val="000000" w:themeColor="text1"/>
        </w:rPr>
        <w:t>참고문헌</w:t>
      </w:r>
      <w:bookmarkEnd w:id="56"/>
      <w:bookmarkEnd w:id="57"/>
      <w:bookmarkEnd w:id="58"/>
      <w:bookmarkEnd w:id="59"/>
      <w:bookmarkEnd w:id="60"/>
      <w:bookmarkEnd w:id="61"/>
      <w:bookmarkEnd w:id="62"/>
      <w:r>
        <w:rPr>
          <w:color w:val="000000" w:themeColor="text1"/>
        </w:rPr>
        <w:fldChar w:fldCharType="end"/>
      </w:r>
    </w:p>
    <w:p w14:paraId="0B6AA2F9" w14:textId="77777777" w:rsidR="00B926CE" w:rsidRPr="00F926F3" w:rsidRDefault="00B926CE" w:rsidP="00B926CE">
      <w:pPr>
        <w:rPr>
          <w:rFonts w:cs="Arial"/>
          <w:color w:val="000000" w:themeColor="text1"/>
        </w:rPr>
      </w:pPr>
    </w:p>
    <w:p w14:paraId="14FAE7FA" w14:textId="77777777" w:rsidR="00B926CE" w:rsidRPr="00F926F3" w:rsidRDefault="00B926CE" w:rsidP="00B926CE">
      <w:pPr>
        <w:rPr>
          <w:rFonts w:cs="Arial"/>
          <w:color w:val="000000" w:themeColor="text1"/>
        </w:rPr>
      </w:pPr>
    </w:p>
    <w:p w14:paraId="78A21A2A" w14:textId="77777777" w:rsidR="00192846" w:rsidRDefault="00D23437" w:rsidP="00192846">
      <w:pPr>
        <w:rPr>
          <w:lang w:val="en-US"/>
        </w:rPr>
      </w:pPr>
      <w:r w:rsidRPr="00F926F3">
        <w:rPr>
          <w:rFonts w:cs="Arial"/>
          <w:color w:val="000000" w:themeColor="text1"/>
        </w:rPr>
        <w:t xml:space="preserve">[1] </w:t>
      </w:r>
      <w:r w:rsidR="00192846" w:rsidRPr="00962D28">
        <w:rPr>
          <w:lang w:val="en-US"/>
        </w:rPr>
        <w:t>b-WGS 84</w:t>
      </w:r>
      <w:r w:rsidR="00192846" w:rsidRPr="00962D28">
        <w:rPr>
          <w:lang w:val="en-US"/>
        </w:rPr>
        <w:tab/>
        <w:t>National Geospatial Intelligence Agency, Department of Defense World Geodetic System 1984, http://earth-info.nga.mil/GandG/publications/tr8350.2/tr8350_2.html, NGA Technical</w:t>
      </w:r>
      <w:r w:rsidR="00192846">
        <w:rPr>
          <w:lang w:val="en-US"/>
        </w:rPr>
        <w:t>, Report TR8350.2, January 2000</w:t>
      </w:r>
    </w:p>
    <w:p w14:paraId="7DD2ADDF" w14:textId="77777777" w:rsidR="00B926CE" w:rsidRPr="00192846" w:rsidRDefault="00B926CE" w:rsidP="00870273">
      <w:pPr>
        <w:rPr>
          <w:rFonts w:cs="Arial"/>
          <w:color w:val="000000" w:themeColor="text1"/>
          <w:lang w:val="en-US"/>
        </w:rPr>
      </w:pPr>
    </w:p>
    <w:p w14:paraId="16654484" w14:textId="77777777" w:rsidR="00B926CE" w:rsidRPr="00F926F3" w:rsidRDefault="00B926CE" w:rsidP="00870273">
      <w:pPr>
        <w:rPr>
          <w:rFonts w:cs="Arial"/>
          <w:color w:val="000000" w:themeColor="text1"/>
        </w:rPr>
      </w:pPr>
    </w:p>
    <w:p w14:paraId="46024336" w14:textId="77777777" w:rsidR="00B926CE" w:rsidRPr="00F926F3" w:rsidRDefault="00B926CE" w:rsidP="00870273">
      <w:pPr>
        <w:rPr>
          <w:rFonts w:cs="Arial"/>
          <w:color w:val="000000" w:themeColor="text1"/>
        </w:rPr>
      </w:pPr>
    </w:p>
    <w:p w14:paraId="5FD93E7D" w14:textId="77777777" w:rsidR="00B926CE" w:rsidRPr="00F926F3" w:rsidRDefault="00B926CE" w:rsidP="00870273">
      <w:pPr>
        <w:rPr>
          <w:rFonts w:cs="Arial"/>
          <w:color w:val="000000" w:themeColor="text1"/>
        </w:rPr>
      </w:pPr>
    </w:p>
    <w:p w14:paraId="2C3F3361" w14:textId="77777777" w:rsidR="00B926CE" w:rsidRPr="00F926F3" w:rsidRDefault="00B926CE" w:rsidP="00870273">
      <w:pPr>
        <w:rPr>
          <w:rFonts w:cs="Arial"/>
          <w:color w:val="000000" w:themeColor="text1"/>
        </w:rPr>
      </w:pPr>
    </w:p>
    <w:p w14:paraId="0FA2CE48" w14:textId="77777777" w:rsidR="00B926CE" w:rsidRPr="00F926F3" w:rsidRDefault="00B926CE" w:rsidP="00870273">
      <w:pPr>
        <w:rPr>
          <w:rFonts w:cs="Arial"/>
          <w:color w:val="000000" w:themeColor="text1"/>
        </w:rPr>
      </w:pPr>
    </w:p>
    <w:p w14:paraId="73D062EA" w14:textId="77777777" w:rsidR="00D23437" w:rsidRPr="00F926F3" w:rsidRDefault="00D23437">
      <w:pPr>
        <w:widowControl/>
        <w:wordWrap/>
        <w:autoSpaceDE/>
        <w:autoSpaceDN/>
        <w:spacing w:line="240" w:lineRule="auto"/>
        <w:jc w:val="left"/>
        <w:rPr>
          <w:rFonts w:eastAsia="돋움"/>
          <w:b/>
          <w:color w:val="000000" w:themeColor="text1"/>
          <w:sz w:val="32"/>
          <w:szCs w:val="32"/>
        </w:rPr>
      </w:pPr>
      <w:r w:rsidRPr="00F926F3">
        <w:rPr>
          <w:color w:val="000000" w:themeColor="text1"/>
          <w:szCs w:val="32"/>
        </w:rPr>
        <w:br w:type="page"/>
      </w:r>
    </w:p>
    <w:p w14:paraId="1C6FA525" w14:textId="77777777" w:rsidR="00980F0C" w:rsidRPr="00F926F3" w:rsidRDefault="00C0052F" w:rsidP="00980F0C">
      <w:pPr>
        <w:pStyle w:val="KSDTff0"/>
        <w:rPr>
          <w:color w:val="000000" w:themeColor="text1"/>
          <w:szCs w:val="32"/>
        </w:rPr>
      </w:pPr>
      <w:r>
        <w:fldChar w:fldCharType="begin"/>
      </w:r>
      <w:r>
        <w:instrText xml:space="preserve"> DOCPROPERTY "DocKnd"  \* MERGEFORMAT </w:instrText>
      </w:r>
      <w:r>
        <w:fldChar w:fldCharType="separate"/>
      </w:r>
      <w:bookmarkStart w:id="63" w:name="_Toc466276846"/>
      <w:bookmarkStart w:id="64" w:name="_Toc466291718"/>
      <w:bookmarkStart w:id="65" w:name="_Toc466303148"/>
      <w:bookmarkStart w:id="66" w:name="_Toc467769970"/>
      <w:bookmarkStart w:id="67" w:name="_Toc468195381"/>
      <w:bookmarkStart w:id="68" w:name="_Toc469060432"/>
      <w:bookmarkStart w:id="69" w:name="_Toc465876662"/>
      <w:bookmarkStart w:id="70" w:name="_Toc499715699"/>
      <w:r w:rsidR="00FD71BA" w:rsidRPr="00F926F3">
        <w:rPr>
          <w:b w:val="0"/>
          <w:bCs/>
          <w:color w:val="000000" w:themeColor="text1"/>
          <w:szCs w:val="32"/>
        </w:rPr>
        <w:t>K</w:t>
      </w:r>
      <w:r w:rsidR="00B926CE" w:rsidRPr="00F926F3">
        <w:rPr>
          <w:b w:val="0"/>
          <w:bCs/>
          <w:color w:val="000000" w:themeColor="text1"/>
          <w:szCs w:val="32"/>
        </w:rPr>
        <w:t xml:space="preserve">S </w:t>
      </w:r>
      <w:r w:rsidR="00563206">
        <w:rPr>
          <w:rFonts w:hint="eastAsia"/>
          <w:b w:val="0"/>
          <w:bCs/>
          <w:color w:val="000000" w:themeColor="text1"/>
          <w:szCs w:val="32"/>
        </w:rPr>
        <w:t>X ITUT X13</w:t>
      </w:r>
      <w:r w:rsidR="00192846">
        <w:rPr>
          <w:b w:val="0"/>
          <w:bCs/>
          <w:color w:val="000000" w:themeColor="text1"/>
          <w:szCs w:val="32"/>
        </w:rPr>
        <w:t>03</w:t>
      </w:r>
      <w:r>
        <w:rPr>
          <w:b w:val="0"/>
          <w:bCs/>
          <w:color w:val="000000" w:themeColor="text1"/>
          <w:szCs w:val="32"/>
        </w:rPr>
        <w:fldChar w:fldCharType="end"/>
      </w:r>
      <w:r w:rsidR="00980F0C" w:rsidRPr="00F926F3">
        <w:rPr>
          <w:rFonts w:ascii="돋움" w:hAnsi="돋움" w:hint="eastAsia"/>
          <w:b w:val="0"/>
          <w:color w:val="000000" w:themeColor="text1"/>
          <w:szCs w:val="32"/>
        </w:rPr>
        <w:t>:</w:t>
      </w:r>
      <w:r w:rsidR="007E7BF3" w:rsidRPr="00F926F3">
        <w:rPr>
          <w:b w:val="0"/>
          <w:color w:val="000000" w:themeColor="text1"/>
          <w:szCs w:val="32"/>
        </w:rPr>
        <w:fldChar w:fldCharType="begin"/>
      </w:r>
      <w:r w:rsidR="00980F0C" w:rsidRPr="00F926F3">
        <w:rPr>
          <w:b w:val="0"/>
          <w:color w:val="000000" w:themeColor="text1"/>
          <w:szCs w:val="32"/>
        </w:rPr>
        <w:instrText xml:space="preserve"> IF </w:instrText>
      </w:r>
      <w:r>
        <w:fldChar w:fldCharType="begin"/>
      </w:r>
      <w:r>
        <w:instrText xml:space="preserve"> DOCPROPERTY "NCKnd"  \* MERGEFORMAT </w:instrText>
      </w:r>
      <w:r>
        <w:fldChar w:fldCharType="separate"/>
      </w:r>
      <w:r w:rsidR="00FD71BA" w:rsidRPr="00F926F3">
        <w:rPr>
          <w:b w:val="0"/>
          <w:bCs/>
          <w:color w:val="000000" w:themeColor="text1"/>
          <w:szCs w:val="32"/>
        </w:rPr>
        <w:instrText>2</w:instrText>
      </w:r>
      <w:r>
        <w:rPr>
          <w:b w:val="0"/>
          <w:bCs/>
          <w:color w:val="000000" w:themeColor="text1"/>
          <w:szCs w:val="32"/>
        </w:rPr>
        <w:fldChar w:fldCharType="end"/>
      </w:r>
      <w:r w:rsidR="00980F0C" w:rsidRPr="00F926F3">
        <w:rPr>
          <w:b w:val="0"/>
          <w:color w:val="000000" w:themeColor="text1"/>
          <w:szCs w:val="32"/>
        </w:rPr>
        <w:instrText xml:space="preserve"> = 1 </w:instrText>
      </w:r>
      <w:r>
        <w:fldChar w:fldCharType="begin"/>
      </w:r>
      <w:r>
        <w:instrText xml:space="preserve"> DOCPROPERTY "NewYear"  \* MERGEFORMAT </w:instrText>
      </w:r>
      <w:r>
        <w:fldChar w:fldCharType="separate"/>
      </w:r>
      <w:r w:rsidR="00066043" w:rsidRPr="00F926F3">
        <w:rPr>
          <w:b w:val="0"/>
          <w:color w:val="000000" w:themeColor="text1"/>
          <w:szCs w:val="32"/>
        </w:rPr>
        <w:instrText>2015</w:instrText>
      </w:r>
      <w:r>
        <w:rPr>
          <w:b w:val="0"/>
          <w:color w:val="000000" w:themeColor="text1"/>
          <w:szCs w:val="32"/>
        </w:rPr>
        <w:fldChar w:fldCharType="end"/>
      </w:r>
      <w:r w:rsidR="007E7BF3" w:rsidRPr="00F926F3">
        <w:rPr>
          <w:b w:val="0"/>
          <w:color w:val="000000" w:themeColor="text1"/>
          <w:szCs w:val="32"/>
        </w:rPr>
        <w:fldChar w:fldCharType="end"/>
      </w:r>
      <w:r w:rsidR="00D23437" w:rsidRPr="00F926F3">
        <w:rPr>
          <w:b w:val="0"/>
          <w:color w:val="000000" w:themeColor="text1"/>
          <w:szCs w:val="32"/>
        </w:rPr>
        <w:t>20</w:t>
      </w:r>
      <w:r w:rsidR="00FA2F38">
        <w:rPr>
          <w:b w:val="0"/>
          <w:color w:val="000000" w:themeColor="text1"/>
          <w:szCs w:val="32"/>
        </w:rPr>
        <w:t>07</w:t>
      </w:r>
      <w:r w:rsidR="00980F0C" w:rsidRPr="00F926F3">
        <w:rPr>
          <w:rFonts w:hint="eastAsia"/>
          <w:color w:val="000000" w:themeColor="text1"/>
          <w:szCs w:val="32"/>
        </w:rPr>
        <w:br/>
      </w:r>
      <w:bookmarkStart w:id="71" w:name="_Toc466276848"/>
      <w:bookmarkStart w:id="72" w:name="_Toc466291720"/>
      <w:bookmarkStart w:id="73" w:name="_Toc466303149"/>
      <w:bookmarkStart w:id="74" w:name="_Toc467769971"/>
      <w:bookmarkStart w:id="75" w:name="_Toc468195382"/>
      <w:bookmarkStart w:id="76" w:name="_Toc469060433"/>
      <w:bookmarkEnd w:id="63"/>
      <w:bookmarkEnd w:id="64"/>
      <w:bookmarkEnd w:id="65"/>
      <w:bookmarkEnd w:id="66"/>
      <w:bookmarkEnd w:id="67"/>
      <w:bookmarkEnd w:id="68"/>
      <w:r w:rsidR="00980F0C" w:rsidRPr="00F926F3">
        <w:rPr>
          <w:rFonts w:hAnsi="돋움" w:hint="eastAsia"/>
          <w:color w:val="000000" w:themeColor="text1"/>
        </w:rPr>
        <w:t>해</w:t>
      </w:r>
      <w:r w:rsidR="00980F0C" w:rsidRPr="00F926F3">
        <w:rPr>
          <w:rFonts w:hAnsi="돋움"/>
          <w:color w:val="000000" w:themeColor="text1"/>
        </w:rPr>
        <w:t xml:space="preserve"> </w:t>
      </w:r>
      <w:r w:rsidR="00980F0C" w:rsidRPr="00F926F3">
        <w:rPr>
          <w:rFonts w:hAnsi="돋움" w:hint="eastAsia"/>
          <w:color w:val="000000" w:themeColor="text1"/>
        </w:rPr>
        <w:t xml:space="preserve"> </w:t>
      </w:r>
      <w:r w:rsidR="00980F0C" w:rsidRPr="00F926F3">
        <w:rPr>
          <w:rFonts w:hAnsi="돋움" w:hint="eastAsia"/>
          <w:color w:val="000000" w:themeColor="text1"/>
        </w:rPr>
        <w:t>설</w:t>
      </w:r>
      <w:bookmarkEnd w:id="69"/>
      <w:bookmarkEnd w:id="70"/>
      <w:bookmarkEnd w:id="71"/>
      <w:bookmarkEnd w:id="72"/>
      <w:bookmarkEnd w:id="73"/>
      <w:bookmarkEnd w:id="74"/>
      <w:bookmarkEnd w:id="75"/>
      <w:bookmarkEnd w:id="76"/>
    </w:p>
    <w:p w14:paraId="021F32EB" w14:textId="77777777" w:rsidR="00E81F61" w:rsidRPr="00F926F3" w:rsidRDefault="00E81F61" w:rsidP="00D33E65">
      <w:pPr>
        <w:pStyle w:val="af0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01F116E0" w14:textId="77777777" w:rsidR="0006433C" w:rsidRPr="00F926F3" w:rsidRDefault="0006433C" w:rsidP="00BC063E">
      <w:pPr>
        <w:rPr>
          <w:rFonts w:cs="Arial"/>
          <w:color w:val="000000" w:themeColor="text1"/>
        </w:rPr>
      </w:pPr>
    </w:p>
    <w:p w14:paraId="19073704" w14:textId="77777777" w:rsidR="00AA2086" w:rsidRPr="00F926F3" w:rsidRDefault="00AA2086" w:rsidP="00AA2086">
      <w:pPr>
        <w:rPr>
          <w:color w:val="000000" w:themeColor="text1"/>
        </w:rPr>
      </w:pPr>
      <w:r w:rsidRPr="00F926F3">
        <w:rPr>
          <w:rFonts w:hint="eastAsia"/>
          <w:color w:val="000000" w:themeColor="text1"/>
        </w:rPr>
        <w:t>이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해설은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본체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및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부속서</w:t>
      </w:r>
      <w:r w:rsidRPr="00F926F3">
        <w:rPr>
          <w:color w:val="000000" w:themeColor="text1"/>
        </w:rPr>
        <w:t>(</w:t>
      </w:r>
      <w:r w:rsidRPr="00F926F3">
        <w:rPr>
          <w:rFonts w:hint="eastAsia"/>
          <w:color w:val="000000" w:themeColor="text1"/>
        </w:rPr>
        <w:t>규정</w:t>
      </w:r>
      <w:r w:rsidRPr="00F926F3">
        <w:rPr>
          <w:color w:val="000000" w:themeColor="text1"/>
        </w:rPr>
        <w:t>)</w:t>
      </w:r>
      <w:r w:rsidRPr="00F926F3">
        <w:rPr>
          <w:rFonts w:hint="eastAsia"/>
          <w:color w:val="000000" w:themeColor="text1"/>
        </w:rPr>
        <w:t>에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규정한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사항</w:t>
      </w:r>
      <w:r w:rsidRPr="00F926F3">
        <w:rPr>
          <w:color w:val="000000" w:themeColor="text1"/>
        </w:rPr>
        <w:t xml:space="preserve">, </w:t>
      </w:r>
      <w:r w:rsidRPr="00F926F3">
        <w:rPr>
          <w:rFonts w:hint="eastAsia"/>
          <w:color w:val="000000" w:themeColor="text1"/>
        </w:rPr>
        <w:t>부속서</w:t>
      </w:r>
      <w:r w:rsidRPr="00F926F3">
        <w:rPr>
          <w:color w:val="000000" w:themeColor="text1"/>
        </w:rPr>
        <w:t>(</w:t>
      </w:r>
      <w:r w:rsidRPr="00F926F3">
        <w:rPr>
          <w:rFonts w:hint="eastAsia"/>
          <w:color w:val="000000" w:themeColor="text1"/>
        </w:rPr>
        <w:t>참고</w:t>
      </w:r>
      <w:r w:rsidRPr="00F926F3">
        <w:rPr>
          <w:color w:val="000000" w:themeColor="text1"/>
        </w:rPr>
        <w:t>)</w:t>
      </w:r>
      <w:r w:rsidRPr="00F926F3">
        <w:rPr>
          <w:rFonts w:hint="eastAsia"/>
          <w:color w:val="000000" w:themeColor="text1"/>
        </w:rPr>
        <w:t>에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기재한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사항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및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이들과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관련된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사항을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설명하는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것으로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표준의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일부는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아니다</w:t>
      </w:r>
      <w:r w:rsidRPr="00F926F3">
        <w:rPr>
          <w:color w:val="000000" w:themeColor="text1"/>
        </w:rPr>
        <w:t>.</w:t>
      </w:r>
    </w:p>
    <w:p w14:paraId="44D6624D" w14:textId="77777777" w:rsidR="00AA2086" w:rsidRPr="00F926F3" w:rsidRDefault="00AA2086" w:rsidP="00AA2086">
      <w:pPr>
        <w:rPr>
          <w:color w:val="000000" w:themeColor="text1"/>
        </w:rPr>
      </w:pPr>
    </w:p>
    <w:p w14:paraId="6F85EB9F" w14:textId="77777777" w:rsidR="00917E21" w:rsidRPr="00F926F3" w:rsidRDefault="00917E21" w:rsidP="006E120F">
      <w:pPr>
        <w:pStyle w:val="13"/>
        <w:numPr>
          <w:ilvl w:val="0"/>
          <w:numId w:val="18"/>
        </w:numPr>
        <w:rPr>
          <w:color w:val="000000" w:themeColor="text1"/>
        </w:rPr>
      </w:pPr>
      <w:bookmarkStart w:id="77" w:name="_Toc466291721"/>
      <w:bookmarkStart w:id="78" w:name="_Toc466303150"/>
      <w:bookmarkStart w:id="79" w:name="_Toc467769972"/>
      <w:bookmarkStart w:id="80" w:name="_Toc468195383"/>
      <w:bookmarkStart w:id="81" w:name="_Toc469060434"/>
      <w:bookmarkStart w:id="82" w:name="_Toc499715700"/>
      <w:bookmarkStart w:id="83" w:name="_Toc175649290"/>
      <w:bookmarkStart w:id="84" w:name="_Toc177359871"/>
      <w:bookmarkStart w:id="85" w:name="_Toc429253653"/>
      <w:bookmarkStart w:id="86" w:name="_Toc430085924"/>
      <w:bookmarkStart w:id="87" w:name="_Toc435605400"/>
      <w:bookmarkStart w:id="88" w:name="_Toc435687944"/>
      <w:bookmarkStart w:id="89" w:name="_Toc436167549"/>
      <w:bookmarkStart w:id="90" w:name="_Toc436270614"/>
      <w:bookmarkStart w:id="91" w:name="_Toc436831736"/>
      <w:bookmarkStart w:id="92" w:name="_Toc454956009"/>
      <w:bookmarkStart w:id="93" w:name="_Toc454978025"/>
      <w:bookmarkStart w:id="94" w:name="_Toc454978185"/>
      <w:bookmarkStart w:id="95" w:name="_Toc455417935"/>
      <w:bookmarkStart w:id="96" w:name="_Toc455418239"/>
      <w:bookmarkStart w:id="97" w:name="_Toc455503163"/>
      <w:bookmarkStart w:id="98" w:name="_Toc457980592"/>
      <w:r>
        <w:rPr>
          <w:rFonts w:hint="eastAsia"/>
          <w:color w:val="000000" w:themeColor="text1"/>
          <w:lang w:eastAsia="ko-KR"/>
        </w:rPr>
        <w:t>제정의</w:t>
      </w:r>
      <w:r>
        <w:rPr>
          <w:rFonts w:hint="eastAsia"/>
          <w:color w:val="000000" w:themeColor="text1"/>
          <w:lang w:eastAsia="ko-KR"/>
        </w:rPr>
        <w:t xml:space="preserve"> </w:t>
      </w:r>
      <w:r>
        <w:rPr>
          <w:rFonts w:hint="eastAsia"/>
          <w:color w:val="000000" w:themeColor="text1"/>
          <w:lang w:eastAsia="ko-KR"/>
        </w:rPr>
        <w:t>취지</w:t>
      </w:r>
      <w:bookmarkEnd w:id="77"/>
      <w:bookmarkEnd w:id="78"/>
      <w:bookmarkEnd w:id="79"/>
      <w:bookmarkEnd w:id="80"/>
      <w:bookmarkEnd w:id="81"/>
      <w:bookmarkEnd w:id="82"/>
    </w:p>
    <w:p w14:paraId="7FAD1D9B" w14:textId="77777777" w:rsidR="00917E21" w:rsidRDefault="00917E21" w:rsidP="00E66412">
      <w:pPr>
        <w:rPr>
          <w:color w:val="000000" w:themeColor="text1"/>
        </w:rPr>
      </w:pPr>
    </w:p>
    <w:p w14:paraId="2F55C469" w14:textId="77777777" w:rsidR="00192846" w:rsidRPr="005953AC" w:rsidRDefault="00192846" w:rsidP="00E66412">
      <w:pPr>
        <w:rPr>
          <w:color w:val="000000" w:themeColor="text1"/>
          <w:lang w:val="en-US"/>
        </w:rPr>
      </w:pPr>
      <w:r w:rsidRPr="00192846">
        <w:rPr>
          <w:rFonts w:hint="eastAsia"/>
          <w:color w:val="000000" w:themeColor="text1"/>
          <w:lang w:val="en-US"/>
        </w:rPr>
        <w:t>공통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경보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프로토콜</w:t>
      </w:r>
      <w:r w:rsidRPr="00192846">
        <w:rPr>
          <w:rFonts w:hint="eastAsia"/>
          <w:color w:val="000000" w:themeColor="text1"/>
          <w:lang w:val="en-US"/>
        </w:rPr>
        <w:t>(CAP)</w:t>
      </w:r>
      <w:r w:rsidRPr="00192846">
        <w:rPr>
          <w:rFonts w:hint="eastAsia"/>
          <w:color w:val="000000" w:themeColor="text1"/>
          <w:lang w:val="en-US"/>
        </w:rPr>
        <w:t>는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오픈되고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지재권이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없는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경보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및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알림의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모든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종류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메시지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포맷을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제공한다</w:t>
      </w:r>
      <w:r w:rsidRPr="00192846">
        <w:rPr>
          <w:rFonts w:hint="eastAsia"/>
          <w:color w:val="000000" w:themeColor="text1"/>
          <w:lang w:val="en-US"/>
        </w:rPr>
        <w:t xml:space="preserve">. </w:t>
      </w:r>
      <w:r w:rsidRPr="00192846">
        <w:rPr>
          <w:rFonts w:hint="eastAsia"/>
          <w:color w:val="000000" w:themeColor="text1"/>
          <w:lang w:val="en-US"/>
        </w:rPr>
        <w:t>본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프로토콜은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특정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어플리케이션이나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정보통신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기술을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다루지는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않는다</w:t>
      </w:r>
      <w:r w:rsidRPr="00192846">
        <w:rPr>
          <w:rFonts w:hint="eastAsia"/>
          <w:color w:val="000000" w:themeColor="text1"/>
          <w:lang w:val="en-US"/>
        </w:rPr>
        <w:t xml:space="preserve">. CAP </w:t>
      </w:r>
      <w:r w:rsidRPr="00192846">
        <w:rPr>
          <w:rFonts w:hint="eastAsia"/>
          <w:color w:val="000000" w:themeColor="text1"/>
          <w:lang w:val="en-US"/>
        </w:rPr>
        <w:t>포맷은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최신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기술과도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호환된다</w:t>
      </w:r>
      <w:r w:rsidRPr="00192846">
        <w:rPr>
          <w:rFonts w:hint="eastAsia"/>
          <w:color w:val="000000" w:themeColor="text1"/>
          <w:lang w:val="en-US"/>
        </w:rPr>
        <w:t xml:space="preserve">. </w:t>
      </w:r>
      <w:r w:rsidRPr="00192846">
        <w:rPr>
          <w:rFonts w:hint="eastAsia"/>
          <w:color w:val="000000" w:themeColor="text1"/>
          <w:lang w:val="en-US"/>
        </w:rPr>
        <w:t>즉</w:t>
      </w:r>
      <w:r w:rsidRPr="00192846">
        <w:rPr>
          <w:rFonts w:hint="eastAsia"/>
          <w:color w:val="000000" w:themeColor="text1"/>
          <w:lang w:val="en-US"/>
        </w:rPr>
        <w:t xml:space="preserve">, </w:t>
      </w:r>
      <w:r w:rsidRPr="00192846">
        <w:rPr>
          <w:rFonts w:hint="eastAsia"/>
          <w:color w:val="000000" w:themeColor="text1"/>
          <w:lang w:val="en-US"/>
        </w:rPr>
        <w:t>웹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서비스</w:t>
      </w:r>
      <w:r w:rsidRPr="00192846">
        <w:rPr>
          <w:rFonts w:hint="eastAsia"/>
          <w:color w:val="000000" w:themeColor="text1"/>
          <w:lang w:val="en-US"/>
        </w:rPr>
        <w:t xml:space="preserve">, ITU-T </w:t>
      </w:r>
      <w:r w:rsidRPr="00192846">
        <w:rPr>
          <w:rFonts w:hint="eastAsia"/>
          <w:color w:val="000000" w:themeColor="text1"/>
          <w:lang w:val="en-US"/>
        </w:rPr>
        <w:t>빠른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웹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서비스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및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기존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포맷</w:t>
      </w:r>
      <w:r w:rsidRPr="00192846">
        <w:rPr>
          <w:rFonts w:hint="eastAsia"/>
          <w:color w:val="000000" w:themeColor="text1"/>
          <w:lang w:val="en-US"/>
        </w:rPr>
        <w:t>(</w:t>
      </w:r>
      <w:r w:rsidRPr="00192846">
        <w:rPr>
          <w:rFonts w:hint="eastAsia"/>
          <w:color w:val="000000" w:themeColor="text1"/>
          <w:lang w:val="en-US"/>
        </w:rPr>
        <w:t>미국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국립해양대기국</w:t>
      </w:r>
      <w:r w:rsidRPr="00192846">
        <w:rPr>
          <w:rFonts w:hint="eastAsia"/>
          <w:color w:val="000000" w:themeColor="text1"/>
          <w:lang w:val="en-US"/>
        </w:rPr>
        <w:t xml:space="preserve">(NOAA) </w:t>
      </w:r>
      <w:r w:rsidRPr="00192846">
        <w:rPr>
          <w:rFonts w:hint="eastAsia"/>
          <w:color w:val="000000" w:themeColor="text1"/>
          <w:lang w:val="en-US"/>
        </w:rPr>
        <w:t>날씨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라디오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및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비상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경보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시스템</w:t>
      </w:r>
      <w:r w:rsidRPr="00192846">
        <w:rPr>
          <w:rFonts w:hint="eastAsia"/>
          <w:color w:val="000000" w:themeColor="text1"/>
          <w:lang w:val="en-US"/>
        </w:rPr>
        <w:t>(EAS)</w:t>
      </w:r>
      <w:r w:rsidRPr="00192846">
        <w:rPr>
          <w:rFonts w:hint="eastAsia"/>
          <w:color w:val="000000" w:themeColor="text1"/>
          <w:lang w:val="en-US"/>
        </w:rPr>
        <w:t>을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위해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사용되는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특정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지역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메시지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인코딩</w:t>
      </w:r>
      <w:r w:rsidRPr="00192846">
        <w:rPr>
          <w:rFonts w:hint="eastAsia"/>
          <w:color w:val="000000" w:themeColor="text1"/>
          <w:lang w:val="en-US"/>
        </w:rPr>
        <w:t>(SAME))</w:t>
      </w:r>
      <w:r w:rsidRPr="00192846">
        <w:rPr>
          <w:rFonts w:hint="eastAsia"/>
          <w:color w:val="000000" w:themeColor="text1"/>
          <w:lang w:val="en-US"/>
        </w:rPr>
        <w:t>과</w:t>
      </w:r>
      <w:r w:rsidRPr="00192846">
        <w:rPr>
          <w:rFonts w:hint="eastAsia"/>
          <w:color w:val="000000" w:themeColor="text1"/>
          <w:lang w:val="en-US"/>
        </w:rPr>
        <w:t xml:space="preserve"> </w:t>
      </w:r>
      <w:r w:rsidRPr="00192846">
        <w:rPr>
          <w:rFonts w:hint="eastAsia"/>
          <w:color w:val="000000" w:themeColor="text1"/>
          <w:lang w:val="en-US"/>
        </w:rPr>
        <w:t>호환된다</w:t>
      </w:r>
      <w:r w:rsidRPr="00192846">
        <w:rPr>
          <w:rFonts w:hint="eastAsia"/>
          <w:color w:val="000000" w:themeColor="text1"/>
          <w:lang w:val="en-US"/>
        </w:rPr>
        <w:t xml:space="preserve">. </w:t>
      </w:r>
    </w:p>
    <w:p w14:paraId="085CC8CA" w14:textId="77777777" w:rsidR="00917E21" w:rsidRPr="00AC3840" w:rsidRDefault="00917E21" w:rsidP="00E66412">
      <w:pPr>
        <w:rPr>
          <w:rFonts w:eastAsia="MS Mincho"/>
          <w:color w:val="000000" w:themeColor="text1"/>
          <w:lang w:eastAsia="ja-JP"/>
        </w:rPr>
      </w:pPr>
    </w:p>
    <w:p w14:paraId="6A8F9C49" w14:textId="77777777" w:rsidR="00E66412" w:rsidRPr="00F926F3" w:rsidRDefault="00917E21" w:rsidP="00E66412">
      <w:pPr>
        <w:pStyle w:val="13"/>
        <w:rPr>
          <w:color w:val="000000" w:themeColor="text1"/>
          <w:lang w:eastAsia="ko-KR"/>
        </w:rPr>
      </w:pPr>
      <w:bookmarkStart w:id="99" w:name="_Toc465876664"/>
      <w:bookmarkStart w:id="100" w:name="_Toc466276850"/>
      <w:bookmarkStart w:id="101" w:name="_Toc466291722"/>
      <w:bookmarkStart w:id="102" w:name="_Toc466303151"/>
      <w:bookmarkStart w:id="103" w:name="_Toc467769973"/>
      <w:bookmarkStart w:id="104" w:name="_Toc468195384"/>
      <w:bookmarkStart w:id="105" w:name="_Toc469060435"/>
      <w:bookmarkStart w:id="106" w:name="_Toc499715701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r>
        <w:rPr>
          <w:rFonts w:hint="eastAsia"/>
          <w:color w:val="000000" w:themeColor="text1"/>
          <w:lang w:eastAsia="ko-KR"/>
        </w:rPr>
        <w:t>주요</w:t>
      </w:r>
      <w:r>
        <w:rPr>
          <w:rFonts w:hint="eastAsia"/>
          <w:color w:val="000000" w:themeColor="text1"/>
          <w:lang w:eastAsia="ko-KR"/>
        </w:rPr>
        <w:t xml:space="preserve"> </w:t>
      </w:r>
      <w:r>
        <w:rPr>
          <w:rFonts w:hint="eastAsia"/>
          <w:color w:val="000000" w:themeColor="text1"/>
          <w:lang w:eastAsia="ko-KR"/>
        </w:rPr>
        <w:t>내용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 w14:paraId="226B917C" w14:textId="77777777" w:rsidR="00E66412" w:rsidRPr="00F926F3" w:rsidRDefault="00E66412" w:rsidP="00E66412">
      <w:pPr>
        <w:rPr>
          <w:color w:val="000000" w:themeColor="text1"/>
          <w:lang w:val="de-DE"/>
        </w:rPr>
      </w:pPr>
    </w:p>
    <w:p w14:paraId="13B90A48" w14:textId="77777777" w:rsidR="00192846" w:rsidRPr="00192846" w:rsidRDefault="00192846" w:rsidP="00192846">
      <w:pPr>
        <w:pStyle w:val="24"/>
      </w:pPr>
      <w:bookmarkStart w:id="107" w:name="_Toc467769974"/>
      <w:bookmarkStart w:id="108" w:name="_Toc468195385"/>
      <w:bookmarkStart w:id="109" w:name="_Toc469060436"/>
      <w:bookmarkStart w:id="110" w:name="_Toc499715702"/>
      <w:r w:rsidRPr="00192846">
        <w:rPr>
          <w:rFonts w:hint="eastAsia"/>
        </w:rPr>
        <w:t xml:space="preserve">CAP </w:t>
      </w:r>
      <w:r w:rsidRPr="00192846">
        <w:rPr>
          <w:rFonts w:hint="eastAsia"/>
        </w:rPr>
        <w:t>경보</w:t>
      </w:r>
      <w:r w:rsidRPr="00192846">
        <w:rPr>
          <w:rFonts w:hint="eastAsia"/>
        </w:rPr>
        <w:t xml:space="preserve"> </w:t>
      </w:r>
      <w:r w:rsidRPr="00192846">
        <w:rPr>
          <w:rFonts w:hint="eastAsia"/>
        </w:rPr>
        <w:t>메시지</w:t>
      </w:r>
      <w:r w:rsidRPr="00192846">
        <w:rPr>
          <w:rFonts w:hint="eastAsia"/>
        </w:rPr>
        <w:t xml:space="preserve"> </w:t>
      </w:r>
      <w:r w:rsidRPr="00192846">
        <w:rPr>
          <w:rFonts w:hint="eastAsia"/>
        </w:rPr>
        <w:t>구조</w:t>
      </w:r>
      <w:bookmarkEnd w:id="107"/>
      <w:bookmarkEnd w:id="108"/>
      <w:bookmarkEnd w:id="109"/>
      <w:bookmarkEnd w:id="110"/>
    </w:p>
    <w:p w14:paraId="3CCC2387" w14:textId="77777777" w:rsidR="00192846" w:rsidRDefault="00192846" w:rsidP="00192846">
      <w:pPr>
        <w:rPr>
          <w:color w:val="000000" w:themeColor="text1"/>
          <w:lang w:val="de-DE"/>
        </w:rPr>
      </w:pPr>
    </w:p>
    <w:p w14:paraId="7E7BD4CC" w14:textId="77777777" w:rsidR="00192846" w:rsidRPr="00192846" w:rsidRDefault="00192846" w:rsidP="00192846">
      <w:pPr>
        <w:rPr>
          <w:color w:val="000000" w:themeColor="text1"/>
          <w:lang w:val="de-DE"/>
        </w:rPr>
      </w:pPr>
      <w:r w:rsidRPr="00192846">
        <w:rPr>
          <w:rFonts w:hint="eastAsia"/>
          <w:color w:val="000000" w:themeColor="text1"/>
          <w:lang w:val="de-DE"/>
        </w:rPr>
        <w:t xml:space="preserve">&lt;alert&gt; </w:t>
      </w:r>
      <w:r w:rsidRPr="00192846">
        <w:rPr>
          <w:rFonts w:hint="eastAsia"/>
          <w:color w:val="000000" w:themeColor="text1"/>
          <w:lang w:val="de-DE"/>
        </w:rPr>
        <w:t>세그먼트의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구성은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각각의</w:t>
      </w:r>
      <w:r w:rsidRPr="00192846">
        <w:rPr>
          <w:rFonts w:hint="eastAsia"/>
          <w:color w:val="000000" w:themeColor="text1"/>
          <w:lang w:val="de-DE"/>
        </w:rPr>
        <w:t xml:space="preserve"> CAP </w:t>
      </w:r>
      <w:r w:rsidRPr="00192846">
        <w:rPr>
          <w:rFonts w:hint="eastAsia"/>
          <w:color w:val="000000" w:themeColor="text1"/>
          <w:lang w:val="de-DE"/>
        </w:rPr>
        <w:t>경보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되었으며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하나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이상의</w:t>
      </w:r>
      <w:r w:rsidRPr="00192846">
        <w:rPr>
          <w:rFonts w:hint="eastAsia"/>
          <w:color w:val="000000" w:themeColor="text1"/>
          <w:lang w:val="de-DE"/>
        </w:rPr>
        <w:t xml:space="preserve"> &lt;info&gt; </w:t>
      </w:r>
      <w:r w:rsidRPr="00192846">
        <w:rPr>
          <w:rFonts w:hint="eastAsia"/>
          <w:color w:val="000000" w:themeColor="text1"/>
          <w:lang w:val="de-DE"/>
        </w:rPr>
        <w:t>세그먼트를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포함하고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하나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이상의</w:t>
      </w:r>
      <w:r w:rsidRPr="00192846">
        <w:rPr>
          <w:rFonts w:hint="eastAsia"/>
          <w:color w:val="000000" w:themeColor="text1"/>
          <w:lang w:val="de-DE"/>
        </w:rPr>
        <w:t xml:space="preserve"> &lt;area&gt; </w:t>
      </w:r>
      <w:r w:rsidRPr="00192846">
        <w:rPr>
          <w:rFonts w:hint="eastAsia"/>
          <w:color w:val="000000" w:themeColor="text1"/>
          <w:lang w:val="de-DE"/>
        </w:rPr>
        <w:t>세그먼트를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포함한다</w:t>
      </w:r>
      <w:r w:rsidRPr="00192846">
        <w:rPr>
          <w:rFonts w:hint="eastAsia"/>
          <w:color w:val="000000" w:themeColor="text1"/>
          <w:lang w:val="de-DE"/>
        </w:rPr>
        <w:t xml:space="preserve">. </w:t>
      </w:r>
      <w:r w:rsidRPr="00192846">
        <w:rPr>
          <w:rFonts w:hint="eastAsia"/>
          <w:color w:val="000000" w:themeColor="text1"/>
          <w:lang w:val="de-DE"/>
        </w:rPr>
        <w:t>최상위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상황에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대한</w:t>
      </w:r>
      <w:r w:rsidRPr="00192846">
        <w:rPr>
          <w:rFonts w:hint="eastAsia"/>
          <w:color w:val="000000" w:themeColor="text1"/>
          <w:lang w:val="de-DE"/>
        </w:rPr>
        <w:t xml:space="preserve"> CAP </w:t>
      </w:r>
      <w:r w:rsidRPr="00192846">
        <w:rPr>
          <w:rFonts w:hint="eastAsia"/>
          <w:color w:val="000000" w:themeColor="text1"/>
          <w:lang w:val="de-DE"/>
        </w:rPr>
        <w:t>메시지는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“</w:t>
      </w:r>
      <w:r w:rsidRPr="00192846">
        <w:rPr>
          <w:rFonts w:hint="eastAsia"/>
          <w:color w:val="000000" w:themeColor="text1"/>
          <w:lang w:val="de-DE"/>
        </w:rPr>
        <w:t>Alert</w:t>
      </w:r>
      <w:r w:rsidRPr="00192846">
        <w:rPr>
          <w:rFonts w:hint="eastAsia"/>
          <w:color w:val="000000" w:themeColor="text1"/>
          <w:lang w:val="de-DE"/>
        </w:rPr>
        <w:t>”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의</w:t>
      </w:r>
      <w:r w:rsidRPr="00192846">
        <w:rPr>
          <w:rFonts w:hint="eastAsia"/>
          <w:color w:val="000000" w:themeColor="text1"/>
          <w:lang w:val="de-DE"/>
        </w:rPr>
        <w:t xml:space="preserve"> &lt;msgType&gt; </w:t>
      </w:r>
      <w:r w:rsidRPr="00192846">
        <w:rPr>
          <w:rFonts w:hint="eastAsia"/>
          <w:color w:val="000000" w:themeColor="text1"/>
          <w:lang w:val="de-DE"/>
        </w:rPr>
        <w:t>값으로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최소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하나의</w:t>
      </w:r>
      <w:r w:rsidRPr="00192846">
        <w:rPr>
          <w:rFonts w:hint="eastAsia"/>
          <w:color w:val="000000" w:themeColor="text1"/>
          <w:lang w:val="de-DE"/>
        </w:rPr>
        <w:t xml:space="preserve"> &lt;info&gt; </w:t>
      </w:r>
      <w:r w:rsidRPr="00192846">
        <w:rPr>
          <w:rFonts w:hint="eastAsia"/>
          <w:color w:val="000000" w:themeColor="text1"/>
          <w:lang w:val="de-DE"/>
        </w:rPr>
        <w:t>엘리먼트를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포함한다</w:t>
      </w:r>
      <w:r w:rsidRPr="00192846">
        <w:rPr>
          <w:rFonts w:hint="eastAsia"/>
          <w:color w:val="000000" w:themeColor="text1"/>
          <w:lang w:val="de-DE"/>
        </w:rPr>
        <w:t xml:space="preserve">. </w:t>
      </w:r>
    </w:p>
    <w:p w14:paraId="6F9F7F62" w14:textId="77777777" w:rsidR="00192846" w:rsidRPr="00192846" w:rsidRDefault="00192846" w:rsidP="00192846">
      <w:pPr>
        <w:rPr>
          <w:color w:val="000000" w:themeColor="text1"/>
          <w:lang w:val="de-DE"/>
        </w:rPr>
      </w:pPr>
      <w:r w:rsidRPr="00192846">
        <w:rPr>
          <w:rFonts w:hint="eastAsia"/>
          <w:color w:val="000000" w:themeColor="text1"/>
          <w:lang w:val="de-DE"/>
        </w:rPr>
        <w:t xml:space="preserve">&lt;alert&gt; </w:t>
      </w:r>
      <w:r w:rsidRPr="00192846">
        <w:rPr>
          <w:rFonts w:hint="eastAsia"/>
          <w:color w:val="000000" w:themeColor="text1"/>
          <w:lang w:val="de-DE"/>
        </w:rPr>
        <w:t>세그먼트는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현재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대한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기본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정보를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제공한다</w:t>
      </w:r>
      <w:r w:rsidRPr="00192846">
        <w:rPr>
          <w:rFonts w:hint="eastAsia"/>
          <w:color w:val="000000" w:themeColor="text1"/>
          <w:lang w:val="de-DE"/>
        </w:rPr>
        <w:t xml:space="preserve">. </w:t>
      </w:r>
      <w:r w:rsidRPr="00192846">
        <w:rPr>
          <w:rFonts w:hint="eastAsia"/>
          <w:color w:val="000000" w:themeColor="text1"/>
          <w:lang w:val="de-DE"/>
        </w:rPr>
        <w:t>즉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목적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근원지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상태뿐만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아니라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현재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위한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독립된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식별자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및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다른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관련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메시지와의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링크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정보를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포함한다</w:t>
      </w:r>
      <w:r w:rsidRPr="00192846">
        <w:rPr>
          <w:rFonts w:hint="eastAsia"/>
          <w:color w:val="000000" w:themeColor="text1"/>
          <w:lang w:val="de-DE"/>
        </w:rPr>
        <w:t xml:space="preserve">. &lt;alert&gt; </w:t>
      </w:r>
      <w:r w:rsidRPr="00192846">
        <w:rPr>
          <w:rFonts w:hint="eastAsia"/>
          <w:color w:val="000000" w:themeColor="text1"/>
          <w:lang w:val="de-DE"/>
        </w:rPr>
        <w:t>세그먼트는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인정된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취소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혹은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다른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시스템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기능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위해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="002F745B">
        <w:rPr>
          <w:rFonts w:hint="eastAsia"/>
          <w:color w:val="000000" w:themeColor="text1"/>
          <w:lang w:val="de-DE"/>
        </w:rPr>
        <w:t>독립적으로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사용될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있으나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최상위</w:t>
      </w:r>
      <w:r w:rsidRPr="00192846">
        <w:rPr>
          <w:rFonts w:hint="eastAsia"/>
          <w:color w:val="000000" w:themeColor="text1"/>
          <w:lang w:val="de-DE"/>
        </w:rPr>
        <w:t xml:space="preserve"> &lt;alert&gt; </w:t>
      </w:r>
      <w:r w:rsidRPr="00192846">
        <w:rPr>
          <w:rFonts w:hint="eastAsia"/>
          <w:color w:val="000000" w:themeColor="text1"/>
          <w:lang w:val="de-DE"/>
        </w:rPr>
        <w:t>세그먼트는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최소한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하나의</w:t>
      </w:r>
      <w:r w:rsidRPr="00192846">
        <w:rPr>
          <w:rFonts w:hint="eastAsia"/>
          <w:color w:val="000000" w:themeColor="text1"/>
          <w:lang w:val="de-DE"/>
        </w:rPr>
        <w:t xml:space="preserve"> &lt;info&gt; </w:t>
      </w:r>
      <w:r w:rsidRPr="00192846">
        <w:rPr>
          <w:rFonts w:hint="eastAsia"/>
          <w:color w:val="000000" w:themeColor="text1"/>
          <w:lang w:val="de-DE"/>
        </w:rPr>
        <w:t>세그먼트를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포함해야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된다</w:t>
      </w:r>
      <w:r w:rsidRPr="00192846">
        <w:rPr>
          <w:rFonts w:hint="eastAsia"/>
          <w:color w:val="000000" w:themeColor="text1"/>
          <w:lang w:val="de-DE"/>
        </w:rPr>
        <w:t xml:space="preserve">. </w:t>
      </w:r>
    </w:p>
    <w:p w14:paraId="54E6B462" w14:textId="77777777" w:rsidR="00192846" w:rsidRPr="00192846" w:rsidRDefault="00192846" w:rsidP="00192846">
      <w:pPr>
        <w:rPr>
          <w:color w:val="000000" w:themeColor="text1"/>
          <w:lang w:val="de-DE"/>
        </w:rPr>
      </w:pPr>
      <w:r w:rsidRPr="00192846">
        <w:rPr>
          <w:rFonts w:hint="eastAsia"/>
          <w:color w:val="000000" w:themeColor="text1"/>
          <w:lang w:val="de-DE"/>
        </w:rPr>
        <w:t xml:space="preserve">&lt;info&gt; </w:t>
      </w:r>
      <w:r w:rsidRPr="00192846">
        <w:rPr>
          <w:rFonts w:hint="eastAsia"/>
          <w:color w:val="000000" w:themeColor="text1"/>
          <w:lang w:val="de-DE"/>
        </w:rPr>
        <w:t>세그먼트는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긴급성</w:t>
      </w:r>
      <w:r w:rsidRPr="00192846">
        <w:rPr>
          <w:rFonts w:hint="eastAsia"/>
          <w:color w:val="000000" w:themeColor="text1"/>
          <w:lang w:val="de-DE"/>
        </w:rPr>
        <w:t>(</w:t>
      </w:r>
      <w:r w:rsidRPr="00192846">
        <w:rPr>
          <w:rFonts w:hint="eastAsia"/>
          <w:color w:val="000000" w:themeColor="text1"/>
          <w:lang w:val="de-DE"/>
        </w:rPr>
        <w:t>준비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가능한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시간</w:t>
      </w:r>
      <w:r w:rsidRPr="00192846">
        <w:rPr>
          <w:rFonts w:hint="eastAsia"/>
          <w:color w:val="000000" w:themeColor="text1"/>
          <w:lang w:val="de-DE"/>
        </w:rPr>
        <w:t xml:space="preserve">), </w:t>
      </w:r>
      <w:r w:rsidRPr="00192846">
        <w:rPr>
          <w:rFonts w:hint="eastAsia"/>
          <w:color w:val="000000" w:themeColor="text1"/>
          <w:lang w:val="de-DE"/>
        </w:rPr>
        <w:t>심각성</w:t>
      </w:r>
      <w:r w:rsidRPr="00192846">
        <w:rPr>
          <w:rFonts w:hint="eastAsia"/>
          <w:color w:val="000000" w:themeColor="text1"/>
          <w:lang w:val="de-DE"/>
        </w:rPr>
        <w:t>(</w:t>
      </w:r>
      <w:r w:rsidRPr="00192846">
        <w:rPr>
          <w:rFonts w:hint="eastAsia"/>
          <w:color w:val="000000" w:themeColor="text1"/>
          <w:lang w:val="de-DE"/>
        </w:rPr>
        <w:t>영향력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강도</w:t>
      </w:r>
      <w:r w:rsidRPr="00192846">
        <w:rPr>
          <w:rFonts w:hint="eastAsia"/>
          <w:color w:val="000000" w:themeColor="text1"/>
          <w:lang w:val="de-DE"/>
        </w:rPr>
        <w:t xml:space="preserve">), </w:t>
      </w:r>
      <w:r w:rsidRPr="00192846">
        <w:rPr>
          <w:rFonts w:hint="eastAsia"/>
          <w:color w:val="000000" w:themeColor="text1"/>
          <w:lang w:val="de-DE"/>
        </w:rPr>
        <w:t>정확성</w:t>
      </w:r>
      <w:r w:rsidRPr="00192846">
        <w:rPr>
          <w:rFonts w:hint="eastAsia"/>
          <w:color w:val="000000" w:themeColor="text1"/>
          <w:lang w:val="de-DE"/>
        </w:rPr>
        <w:t>(</w:t>
      </w:r>
      <w:r w:rsidRPr="00192846">
        <w:rPr>
          <w:rFonts w:hint="eastAsia"/>
          <w:color w:val="000000" w:themeColor="text1"/>
          <w:lang w:val="de-DE"/>
        </w:rPr>
        <w:t>관찰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혹은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예측된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정보의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신뢰</w:t>
      </w:r>
      <w:r w:rsidRPr="00192846">
        <w:rPr>
          <w:rFonts w:hint="eastAsia"/>
          <w:color w:val="000000" w:themeColor="text1"/>
          <w:lang w:val="de-DE"/>
        </w:rPr>
        <w:t>)</w:t>
      </w:r>
      <w:r w:rsidRPr="00192846">
        <w:rPr>
          <w:rFonts w:hint="eastAsia"/>
          <w:color w:val="000000" w:themeColor="text1"/>
          <w:lang w:val="de-DE"/>
        </w:rPr>
        <w:t>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용어뿐만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아니라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발생된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사건의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분류와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문서화된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내용을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제공해서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예상되는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사건인지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혹은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실제적인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사건인지를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기술해야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된다</w:t>
      </w:r>
      <w:r w:rsidRPr="00192846">
        <w:rPr>
          <w:rFonts w:hint="eastAsia"/>
          <w:color w:val="000000" w:themeColor="text1"/>
          <w:lang w:val="de-DE"/>
        </w:rPr>
        <w:t xml:space="preserve">. </w:t>
      </w:r>
      <w:r w:rsidRPr="00192846">
        <w:rPr>
          <w:rFonts w:hint="eastAsia"/>
          <w:color w:val="000000" w:themeColor="text1"/>
          <w:lang w:val="de-DE"/>
        </w:rPr>
        <w:t>또한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메시지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수신자에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의해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적절히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대응할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있는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명령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및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다양한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세부사항</w:t>
      </w:r>
      <w:r w:rsidRPr="00192846">
        <w:rPr>
          <w:rFonts w:hint="eastAsia"/>
          <w:color w:val="000000" w:themeColor="text1"/>
          <w:lang w:val="de-DE"/>
        </w:rPr>
        <w:t>(</w:t>
      </w:r>
      <w:r w:rsidRPr="00192846">
        <w:rPr>
          <w:rFonts w:hint="eastAsia"/>
          <w:color w:val="000000" w:themeColor="text1"/>
          <w:lang w:val="de-DE"/>
        </w:rPr>
        <w:t>위험요서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기간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기술적인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수치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관련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정보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추가적인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정보에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대한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근원지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등</w:t>
      </w:r>
      <w:r w:rsidRPr="00192846">
        <w:rPr>
          <w:rFonts w:hint="eastAsia"/>
          <w:color w:val="000000" w:themeColor="text1"/>
          <w:lang w:val="de-DE"/>
        </w:rPr>
        <w:t xml:space="preserve">) </w:t>
      </w:r>
      <w:r w:rsidRPr="00192846">
        <w:rPr>
          <w:rFonts w:hint="eastAsia"/>
          <w:color w:val="000000" w:themeColor="text1"/>
          <w:lang w:val="de-DE"/>
        </w:rPr>
        <w:t>을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제공해야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한다</w:t>
      </w:r>
      <w:r w:rsidRPr="00192846">
        <w:rPr>
          <w:rFonts w:hint="eastAsia"/>
          <w:color w:val="000000" w:themeColor="text1"/>
          <w:lang w:val="de-DE"/>
        </w:rPr>
        <w:t xml:space="preserve">. </w:t>
      </w:r>
      <w:r w:rsidRPr="00192846">
        <w:rPr>
          <w:rFonts w:hint="eastAsia"/>
          <w:color w:val="000000" w:themeColor="text1"/>
          <w:lang w:val="de-DE"/>
        </w:rPr>
        <w:t>다수</w:t>
      </w:r>
      <w:r w:rsidRPr="00192846">
        <w:rPr>
          <w:rFonts w:hint="eastAsia"/>
          <w:color w:val="000000" w:themeColor="text1"/>
          <w:lang w:val="de-DE"/>
        </w:rPr>
        <w:t xml:space="preserve"> &lt;info&gt; </w:t>
      </w:r>
      <w:r w:rsidRPr="00192846">
        <w:rPr>
          <w:rFonts w:hint="eastAsia"/>
          <w:color w:val="000000" w:themeColor="text1"/>
          <w:lang w:val="de-DE"/>
        </w:rPr>
        <w:t>세그먼트는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상이한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수치를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기술할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있어야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하거나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다중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언어로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정보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제공이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가능해야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한다</w:t>
      </w:r>
      <w:r w:rsidRPr="00192846">
        <w:rPr>
          <w:rFonts w:hint="eastAsia"/>
          <w:color w:val="000000" w:themeColor="text1"/>
          <w:lang w:val="de-DE"/>
        </w:rPr>
        <w:t xml:space="preserve">. </w:t>
      </w:r>
    </w:p>
    <w:p w14:paraId="31A2EF17" w14:textId="77777777" w:rsidR="00192846" w:rsidRPr="00192846" w:rsidRDefault="00192846" w:rsidP="00192846">
      <w:pPr>
        <w:rPr>
          <w:color w:val="000000" w:themeColor="text1"/>
          <w:lang w:val="de-DE"/>
        </w:rPr>
      </w:pPr>
      <w:r w:rsidRPr="00192846">
        <w:rPr>
          <w:rFonts w:hint="eastAsia"/>
          <w:color w:val="000000" w:themeColor="text1"/>
          <w:lang w:val="de-DE"/>
        </w:rPr>
        <w:t xml:space="preserve">&lt;resource&gt; </w:t>
      </w:r>
      <w:r w:rsidRPr="00192846">
        <w:rPr>
          <w:rFonts w:hint="eastAsia"/>
          <w:color w:val="000000" w:themeColor="text1"/>
          <w:lang w:val="de-DE"/>
        </w:rPr>
        <w:t>세그먼트는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영상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혹은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음성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파일과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같은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디지털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자산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형태로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표현될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있는</w:t>
      </w:r>
      <w:r w:rsidRPr="00192846">
        <w:rPr>
          <w:rFonts w:hint="eastAsia"/>
          <w:color w:val="000000" w:themeColor="text1"/>
          <w:lang w:val="de-DE"/>
        </w:rPr>
        <w:t xml:space="preserve"> &lt;info&gt; </w:t>
      </w:r>
      <w:r w:rsidRPr="00192846">
        <w:rPr>
          <w:rFonts w:hint="eastAsia"/>
          <w:color w:val="000000" w:themeColor="text1"/>
          <w:lang w:val="de-DE"/>
        </w:rPr>
        <w:t>세그먼트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관련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추가적인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정보가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옵션으로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제공되어야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한다</w:t>
      </w:r>
      <w:r w:rsidRPr="00192846">
        <w:rPr>
          <w:rFonts w:hint="eastAsia"/>
          <w:color w:val="000000" w:themeColor="text1"/>
          <w:lang w:val="de-DE"/>
        </w:rPr>
        <w:t xml:space="preserve">. </w:t>
      </w:r>
    </w:p>
    <w:p w14:paraId="52BB16E0" w14:textId="77777777" w:rsidR="00192846" w:rsidRPr="00192846" w:rsidRDefault="00192846" w:rsidP="00192846">
      <w:pPr>
        <w:rPr>
          <w:color w:val="000000" w:themeColor="text1"/>
          <w:lang w:val="de-DE"/>
        </w:rPr>
      </w:pPr>
      <w:r w:rsidRPr="00192846">
        <w:rPr>
          <w:rFonts w:hint="eastAsia"/>
          <w:color w:val="000000" w:themeColor="text1"/>
          <w:lang w:val="de-DE"/>
        </w:rPr>
        <w:t xml:space="preserve">&lt;area&gt; </w:t>
      </w:r>
      <w:r w:rsidRPr="00192846">
        <w:rPr>
          <w:rFonts w:hint="eastAsia"/>
          <w:color w:val="000000" w:themeColor="text1"/>
          <w:lang w:val="de-DE"/>
        </w:rPr>
        <w:t>세그먼트는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지역적인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위치를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나타내는</w:t>
      </w:r>
      <w:r w:rsidRPr="00192846">
        <w:rPr>
          <w:rFonts w:hint="eastAsia"/>
          <w:color w:val="000000" w:themeColor="text1"/>
          <w:lang w:val="de-DE"/>
        </w:rPr>
        <w:t xml:space="preserve"> &lt;info&gt; </w:t>
      </w:r>
      <w:r w:rsidRPr="00192846">
        <w:rPr>
          <w:rFonts w:hint="eastAsia"/>
          <w:color w:val="000000" w:themeColor="text1"/>
          <w:lang w:val="de-DE"/>
        </w:rPr>
        <w:t>세그먼트로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기술되어야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한다</w:t>
      </w:r>
      <w:r w:rsidRPr="00192846">
        <w:rPr>
          <w:rFonts w:hint="eastAsia"/>
          <w:color w:val="000000" w:themeColor="text1"/>
          <w:lang w:val="de-DE"/>
        </w:rPr>
        <w:t xml:space="preserve">. &lt;area&gt; </w:t>
      </w:r>
      <w:r w:rsidRPr="00192846">
        <w:rPr>
          <w:rFonts w:hint="eastAsia"/>
          <w:color w:val="000000" w:themeColor="text1"/>
          <w:lang w:val="de-DE"/>
        </w:rPr>
        <w:t>세그먼트는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텍스트화와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코드화된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표현</w:t>
      </w:r>
      <w:r w:rsidRPr="00192846">
        <w:rPr>
          <w:rFonts w:hint="eastAsia"/>
          <w:color w:val="000000" w:themeColor="text1"/>
          <w:lang w:val="de-DE"/>
        </w:rPr>
        <w:t>(</w:t>
      </w:r>
      <w:r w:rsidRPr="00192846">
        <w:rPr>
          <w:rFonts w:hint="eastAsia"/>
          <w:color w:val="000000" w:themeColor="text1"/>
          <w:lang w:val="de-DE"/>
        </w:rPr>
        <w:t>예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우편물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코드</w:t>
      </w:r>
      <w:r w:rsidRPr="00192846">
        <w:rPr>
          <w:rFonts w:hint="eastAsia"/>
          <w:color w:val="000000" w:themeColor="text1"/>
          <w:lang w:val="de-DE"/>
        </w:rPr>
        <w:t>)</w:t>
      </w:r>
      <w:r w:rsidRPr="00192846">
        <w:rPr>
          <w:rFonts w:hint="eastAsia"/>
          <w:color w:val="000000" w:themeColor="text1"/>
          <w:lang w:val="de-DE"/>
        </w:rPr>
        <w:t>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지원되어야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하나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우선적으로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지리적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공간</w:t>
      </w:r>
      <w:r w:rsidRPr="00192846">
        <w:rPr>
          <w:rFonts w:hint="eastAsia"/>
          <w:color w:val="000000" w:themeColor="text1"/>
          <w:lang w:val="de-DE"/>
        </w:rPr>
        <w:t>(</w:t>
      </w:r>
      <w:r w:rsidRPr="00192846">
        <w:rPr>
          <w:rFonts w:hint="eastAsia"/>
          <w:color w:val="000000" w:themeColor="text1"/>
          <w:lang w:val="de-DE"/>
        </w:rPr>
        <w:t>다각형과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원형</w:t>
      </w:r>
      <w:r w:rsidRPr="00192846">
        <w:rPr>
          <w:rFonts w:hint="eastAsia"/>
          <w:color w:val="000000" w:themeColor="text1"/>
          <w:lang w:val="de-DE"/>
        </w:rPr>
        <w:t>)</w:t>
      </w:r>
      <w:r w:rsidRPr="00192846">
        <w:rPr>
          <w:rFonts w:hint="eastAsia"/>
          <w:color w:val="000000" w:themeColor="text1"/>
          <w:lang w:val="de-DE"/>
        </w:rPr>
        <w:t>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고도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혹은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고도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경계로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표현되어야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하고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특정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지역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자료를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준수해서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위도</w:t>
      </w:r>
      <w:r w:rsidRPr="00192846">
        <w:rPr>
          <w:rFonts w:hint="eastAsia"/>
          <w:color w:val="000000" w:themeColor="text1"/>
          <w:lang w:val="de-DE"/>
        </w:rPr>
        <w:t>/</w:t>
      </w:r>
      <w:r w:rsidRPr="00192846">
        <w:rPr>
          <w:rFonts w:hint="eastAsia"/>
          <w:color w:val="000000" w:themeColor="text1"/>
          <w:lang w:val="de-DE"/>
        </w:rPr>
        <w:t>경도</w:t>
      </w:r>
      <w:r w:rsidRPr="00192846">
        <w:rPr>
          <w:rFonts w:hint="eastAsia"/>
          <w:color w:val="000000" w:themeColor="text1"/>
          <w:lang w:val="de-DE"/>
        </w:rPr>
        <w:t>/</w:t>
      </w:r>
      <w:r w:rsidRPr="00192846">
        <w:rPr>
          <w:rFonts w:hint="eastAsia"/>
          <w:color w:val="000000" w:themeColor="text1"/>
          <w:lang w:val="de-DE"/>
        </w:rPr>
        <w:t>고도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용어가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표준화되어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표현되어야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한다</w:t>
      </w:r>
      <w:r w:rsidRPr="00192846">
        <w:rPr>
          <w:rFonts w:hint="eastAsia"/>
          <w:color w:val="000000" w:themeColor="text1"/>
          <w:lang w:val="de-DE"/>
        </w:rPr>
        <w:t xml:space="preserve">.  </w:t>
      </w:r>
    </w:p>
    <w:p w14:paraId="6E698130" w14:textId="77777777" w:rsidR="00192846" w:rsidRPr="00192846" w:rsidRDefault="00192846" w:rsidP="00192846">
      <w:pPr>
        <w:rPr>
          <w:color w:val="000000" w:themeColor="text1"/>
          <w:lang w:val="de-DE"/>
        </w:rPr>
      </w:pPr>
    </w:p>
    <w:p w14:paraId="608E0B44" w14:textId="77777777" w:rsidR="00192846" w:rsidRPr="00192846" w:rsidRDefault="00192846" w:rsidP="00192846">
      <w:pPr>
        <w:pStyle w:val="24"/>
      </w:pPr>
      <w:bookmarkStart w:id="111" w:name="_Toc467769975"/>
      <w:bookmarkStart w:id="112" w:name="_Toc468195386"/>
      <w:bookmarkStart w:id="113" w:name="_Toc469060437"/>
      <w:bookmarkStart w:id="114" w:name="_Toc499715703"/>
      <w:r w:rsidRPr="00192846">
        <w:rPr>
          <w:rFonts w:hint="eastAsia"/>
        </w:rPr>
        <w:t xml:space="preserve">CAP </w:t>
      </w:r>
      <w:r w:rsidRPr="00192846">
        <w:rPr>
          <w:rFonts w:hint="eastAsia"/>
        </w:rPr>
        <w:t>경보</w:t>
      </w:r>
      <w:r w:rsidRPr="00192846">
        <w:rPr>
          <w:rFonts w:hint="eastAsia"/>
        </w:rPr>
        <w:t xml:space="preserve"> </w:t>
      </w:r>
      <w:r w:rsidRPr="00192846">
        <w:rPr>
          <w:rFonts w:hint="eastAsia"/>
        </w:rPr>
        <w:t>메시지의</w:t>
      </w:r>
      <w:r w:rsidRPr="00192846">
        <w:rPr>
          <w:rFonts w:hint="eastAsia"/>
        </w:rPr>
        <w:t xml:space="preserve"> </w:t>
      </w:r>
      <w:r w:rsidRPr="00192846">
        <w:rPr>
          <w:rFonts w:hint="eastAsia"/>
        </w:rPr>
        <w:t>응용</w:t>
      </w:r>
      <w:bookmarkEnd w:id="111"/>
      <w:bookmarkEnd w:id="112"/>
      <w:bookmarkEnd w:id="113"/>
      <w:bookmarkEnd w:id="114"/>
    </w:p>
    <w:p w14:paraId="44532138" w14:textId="77777777" w:rsidR="00192846" w:rsidRDefault="00192846" w:rsidP="00192846">
      <w:pPr>
        <w:rPr>
          <w:color w:val="000000" w:themeColor="text1"/>
          <w:lang w:val="de-DE"/>
        </w:rPr>
      </w:pPr>
    </w:p>
    <w:p w14:paraId="442E424D" w14:textId="77777777" w:rsidR="00192846" w:rsidRPr="00192846" w:rsidRDefault="00192846" w:rsidP="00192846">
      <w:pPr>
        <w:rPr>
          <w:color w:val="000000" w:themeColor="text1"/>
          <w:lang w:val="de-DE"/>
        </w:rPr>
      </w:pPr>
      <w:r w:rsidRPr="00192846">
        <w:rPr>
          <w:rFonts w:hint="eastAsia"/>
          <w:color w:val="000000" w:themeColor="text1"/>
          <w:lang w:val="de-DE"/>
        </w:rPr>
        <w:t xml:space="preserve">CAP </w:t>
      </w:r>
      <w:r w:rsidRPr="00192846">
        <w:rPr>
          <w:rFonts w:hint="eastAsia"/>
          <w:color w:val="000000" w:themeColor="text1"/>
          <w:lang w:val="de-DE"/>
        </w:rPr>
        <w:t>경보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첫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번째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사용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목적은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모든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종류의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알림과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공개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경고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시스템들을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활성화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하기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위한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단일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입력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정보를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제공하는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것이다</w:t>
      </w:r>
      <w:r w:rsidRPr="00192846">
        <w:rPr>
          <w:rFonts w:hint="eastAsia"/>
          <w:color w:val="000000" w:themeColor="text1"/>
          <w:lang w:val="de-DE"/>
        </w:rPr>
        <w:t xml:space="preserve">. CAP </w:t>
      </w:r>
      <w:r w:rsidRPr="00192846">
        <w:rPr>
          <w:rFonts w:hint="eastAsia"/>
          <w:color w:val="000000" w:themeColor="text1"/>
          <w:lang w:val="de-DE"/>
        </w:rPr>
        <w:t>경보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대상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청중에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대한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효율성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및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기술적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신뢰성이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확보되는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동안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다수의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경고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시스템들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사용에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대한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업무로드를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감소시킨다</w:t>
      </w:r>
      <w:r w:rsidRPr="00192846">
        <w:rPr>
          <w:rFonts w:hint="eastAsia"/>
          <w:color w:val="000000" w:themeColor="text1"/>
          <w:lang w:val="de-DE"/>
        </w:rPr>
        <w:t xml:space="preserve">. </w:t>
      </w:r>
      <w:r w:rsidRPr="00192846">
        <w:rPr>
          <w:rFonts w:hint="eastAsia"/>
          <w:color w:val="000000" w:themeColor="text1"/>
          <w:lang w:val="de-DE"/>
        </w:rPr>
        <w:t>또한</w:t>
      </w:r>
      <w:r w:rsidRPr="00192846">
        <w:rPr>
          <w:rFonts w:hint="eastAsia"/>
          <w:color w:val="000000" w:themeColor="text1"/>
          <w:lang w:val="de-DE"/>
        </w:rPr>
        <w:t xml:space="preserve">, CAP </w:t>
      </w:r>
      <w:r w:rsidRPr="00192846">
        <w:rPr>
          <w:rFonts w:hint="eastAsia"/>
          <w:color w:val="000000" w:themeColor="text1"/>
          <w:lang w:val="de-DE"/>
        </w:rPr>
        <w:t>경보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다수의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전달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시스템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상에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정보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전달에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대한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일관성과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경고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효율성에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대한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핵심을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보장한다</w:t>
      </w:r>
      <w:r w:rsidRPr="00192846">
        <w:rPr>
          <w:rFonts w:hint="eastAsia"/>
          <w:color w:val="000000" w:themeColor="text1"/>
          <w:lang w:val="de-DE"/>
        </w:rPr>
        <w:t xml:space="preserve">. </w:t>
      </w:r>
    </w:p>
    <w:p w14:paraId="3DB25F76" w14:textId="77777777" w:rsidR="00192846" w:rsidRPr="00192846" w:rsidRDefault="00192846" w:rsidP="00192846">
      <w:pPr>
        <w:rPr>
          <w:color w:val="000000" w:themeColor="text1"/>
          <w:lang w:val="de-DE"/>
        </w:rPr>
      </w:pPr>
      <w:r w:rsidRPr="00192846">
        <w:rPr>
          <w:rFonts w:hint="eastAsia"/>
          <w:color w:val="000000" w:themeColor="text1"/>
          <w:lang w:val="de-DE"/>
        </w:rPr>
        <w:t xml:space="preserve">CAP </w:t>
      </w:r>
      <w:r w:rsidRPr="00192846">
        <w:rPr>
          <w:rFonts w:hint="eastAsia"/>
          <w:color w:val="000000" w:themeColor="text1"/>
          <w:lang w:val="de-DE"/>
        </w:rPr>
        <w:t>경보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번째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사용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목적은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다양한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근원지로부터의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경고를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일반화하는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것이다</w:t>
      </w:r>
      <w:r w:rsidRPr="00192846">
        <w:rPr>
          <w:rFonts w:hint="eastAsia"/>
          <w:color w:val="000000" w:themeColor="text1"/>
          <w:lang w:val="de-DE"/>
        </w:rPr>
        <w:t xml:space="preserve">. </w:t>
      </w:r>
      <w:r w:rsidRPr="00192846">
        <w:rPr>
          <w:rFonts w:hint="eastAsia"/>
          <w:color w:val="000000" w:themeColor="text1"/>
          <w:lang w:val="de-DE"/>
        </w:rPr>
        <w:t>즉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상황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인지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및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패턴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탐지를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돕기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위해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혹은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그래픽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형태로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수집되고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비교될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있어야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한다</w:t>
      </w:r>
      <w:r w:rsidRPr="00192846">
        <w:rPr>
          <w:rFonts w:hint="eastAsia"/>
          <w:color w:val="000000" w:themeColor="text1"/>
          <w:lang w:val="de-DE"/>
        </w:rPr>
        <w:t xml:space="preserve">. </w:t>
      </w:r>
    </w:p>
    <w:p w14:paraId="7F050363" w14:textId="77777777" w:rsidR="00192846" w:rsidRPr="00192846" w:rsidRDefault="00192846" w:rsidP="00192846">
      <w:pPr>
        <w:rPr>
          <w:color w:val="000000" w:themeColor="text1"/>
          <w:lang w:val="de-DE"/>
        </w:rPr>
      </w:pPr>
      <w:r w:rsidRPr="00192846">
        <w:rPr>
          <w:rFonts w:hint="eastAsia"/>
          <w:color w:val="000000" w:themeColor="text1"/>
          <w:lang w:val="de-DE"/>
        </w:rPr>
        <w:t xml:space="preserve">CAP </w:t>
      </w:r>
      <w:r w:rsidRPr="00192846">
        <w:rPr>
          <w:rFonts w:hint="eastAsia"/>
          <w:color w:val="000000" w:themeColor="text1"/>
          <w:lang w:val="de-DE"/>
        </w:rPr>
        <w:t>경보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경고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시스템들과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다른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비상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정보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시스템들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간에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사용하기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위한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상호운용성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표준으로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설계되었지만</w:t>
      </w:r>
      <w:r w:rsidRPr="00192846">
        <w:rPr>
          <w:rFonts w:hint="eastAsia"/>
          <w:color w:val="000000" w:themeColor="text1"/>
          <w:lang w:val="de-DE"/>
        </w:rPr>
        <w:t xml:space="preserve">, CAP </w:t>
      </w:r>
      <w:r w:rsidRPr="00192846">
        <w:rPr>
          <w:rFonts w:hint="eastAsia"/>
          <w:color w:val="000000" w:themeColor="text1"/>
          <w:lang w:val="de-DE"/>
        </w:rPr>
        <w:t>경보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데이터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방송을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포함한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다양한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네트워크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상에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경고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수신자들에</w:t>
      </w:r>
      <w:r w:rsidR="002F745B">
        <w:rPr>
          <w:rFonts w:hint="eastAsia"/>
          <w:color w:val="000000" w:themeColor="text1"/>
          <w:lang w:val="de-DE"/>
        </w:rPr>
        <w:t>게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직접적으로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전달하기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위해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사용될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있다</w:t>
      </w:r>
      <w:r w:rsidRPr="00192846">
        <w:rPr>
          <w:rFonts w:hint="eastAsia"/>
          <w:color w:val="000000" w:themeColor="text1"/>
          <w:lang w:val="de-DE"/>
        </w:rPr>
        <w:t xml:space="preserve">. </w:t>
      </w:r>
      <w:r w:rsidRPr="00192846">
        <w:rPr>
          <w:rFonts w:hint="eastAsia"/>
          <w:color w:val="000000" w:themeColor="text1"/>
          <w:lang w:val="de-DE"/>
        </w:rPr>
        <w:t>위치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정보를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알고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있는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기기는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현재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위치를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기반으로</w:t>
      </w:r>
      <w:r w:rsidRPr="00192846">
        <w:rPr>
          <w:rFonts w:hint="eastAsia"/>
          <w:color w:val="000000" w:themeColor="text1"/>
          <w:lang w:val="de-DE"/>
        </w:rPr>
        <w:t xml:space="preserve"> CAP </w:t>
      </w:r>
      <w:r w:rsidRPr="00192846">
        <w:rPr>
          <w:rFonts w:hint="eastAsia"/>
          <w:color w:val="000000" w:themeColor="text1"/>
          <w:lang w:val="de-DE"/>
        </w:rPr>
        <w:t>경보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내에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정보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사용을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결정할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있으며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특정한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해당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사용자들과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관련되는지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결정하는데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사용될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있다</w:t>
      </w:r>
      <w:r w:rsidRPr="00192846">
        <w:rPr>
          <w:rFonts w:hint="eastAsia"/>
          <w:color w:val="000000" w:themeColor="text1"/>
          <w:lang w:val="de-DE"/>
        </w:rPr>
        <w:t xml:space="preserve">. </w:t>
      </w:r>
    </w:p>
    <w:p w14:paraId="7E5FDEC7" w14:textId="77777777" w:rsidR="00192846" w:rsidRPr="005953AC" w:rsidRDefault="00192846" w:rsidP="00192846">
      <w:pPr>
        <w:rPr>
          <w:color w:val="000000" w:themeColor="text1"/>
          <w:lang w:val="de-DE"/>
        </w:rPr>
      </w:pPr>
      <w:r w:rsidRPr="00192846">
        <w:rPr>
          <w:rFonts w:hint="eastAsia"/>
          <w:color w:val="000000" w:themeColor="text1"/>
          <w:lang w:val="de-DE"/>
        </w:rPr>
        <w:t>또한</w:t>
      </w:r>
      <w:r w:rsidRPr="00192846">
        <w:rPr>
          <w:rFonts w:hint="eastAsia"/>
          <w:color w:val="000000" w:themeColor="text1"/>
          <w:lang w:val="de-DE"/>
        </w:rPr>
        <w:t xml:space="preserve">, CAP </w:t>
      </w:r>
      <w:r w:rsidRPr="00192846">
        <w:rPr>
          <w:rFonts w:hint="eastAsia"/>
          <w:color w:val="000000" w:themeColor="text1"/>
          <w:lang w:val="de-DE"/>
        </w:rPr>
        <w:t>경보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메시지는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수집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및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분석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시스템</w:t>
      </w:r>
      <w:r w:rsidRPr="00192846">
        <w:rPr>
          <w:rFonts w:hint="eastAsia"/>
          <w:color w:val="000000" w:themeColor="text1"/>
          <w:lang w:val="de-DE"/>
        </w:rPr>
        <w:t xml:space="preserve">, </w:t>
      </w:r>
      <w:r w:rsidRPr="00192846">
        <w:rPr>
          <w:rFonts w:hint="eastAsia"/>
          <w:color w:val="000000" w:themeColor="text1"/>
          <w:lang w:val="de-DE"/>
        </w:rPr>
        <w:t>관제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센터로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명확한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사건을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보고하기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위한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포맷으로써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센서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시스템들에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의해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사용될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수</w:t>
      </w:r>
      <w:r w:rsidRPr="00192846">
        <w:rPr>
          <w:rFonts w:hint="eastAsia"/>
          <w:color w:val="000000" w:themeColor="text1"/>
          <w:lang w:val="de-DE"/>
        </w:rPr>
        <w:t xml:space="preserve"> </w:t>
      </w:r>
      <w:r w:rsidRPr="00192846">
        <w:rPr>
          <w:rFonts w:hint="eastAsia"/>
          <w:color w:val="000000" w:themeColor="text1"/>
          <w:lang w:val="de-DE"/>
        </w:rPr>
        <w:t>있다</w:t>
      </w:r>
      <w:r w:rsidR="0027138A">
        <w:rPr>
          <w:rFonts w:hint="eastAsia"/>
          <w:color w:val="000000" w:themeColor="text1"/>
          <w:lang w:val="de-DE"/>
        </w:rPr>
        <w:t>.</w:t>
      </w:r>
    </w:p>
    <w:p w14:paraId="3EF27533" w14:textId="77777777" w:rsidR="00BD2E9B" w:rsidRPr="005953AC" w:rsidRDefault="00BD2E9B" w:rsidP="00BD2E9B">
      <w:pPr>
        <w:rPr>
          <w:color w:val="000000" w:themeColor="text1"/>
          <w:lang w:val="de-DE"/>
        </w:rPr>
      </w:pPr>
    </w:p>
    <w:p w14:paraId="7686F792" w14:textId="77777777" w:rsidR="00917E21" w:rsidRDefault="00917E21" w:rsidP="00E66412">
      <w:pPr>
        <w:rPr>
          <w:color w:val="000000" w:themeColor="text1"/>
          <w:lang w:val="de-DE"/>
        </w:rPr>
      </w:pPr>
    </w:p>
    <w:p w14:paraId="32D49845" w14:textId="77777777" w:rsidR="00917E21" w:rsidRPr="00F926F3" w:rsidRDefault="00917E21" w:rsidP="00E66412">
      <w:pPr>
        <w:rPr>
          <w:color w:val="000000" w:themeColor="text1"/>
          <w:lang w:val="de-DE"/>
        </w:rPr>
      </w:pPr>
    </w:p>
    <w:p w14:paraId="20E26F34" w14:textId="77777777" w:rsidR="00AA2086" w:rsidRPr="00F926F3" w:rsidRDefault="00AA2086" w:rsidP="00AA2086">
      <w:pPr>
        <w:rPr>
          <w:color w:val="000000" w:themeColor="text1"/>
          <w:lang w:val="de-DE"/>
        </w:rPr>
      </w:pPr>
    </w:p>
    <w:p w14:paraId="29D0D317" w14:textId="77777777" w:rsidR="0006433C" w:rsidRPr="00F926F3" w:rsidRDefault="0006433C" w:rsidP="0006433C">
      <w:pPr>
        <w:rPr>
          <w:color w:val="000000" w:themeColor="text1"/>
        </w:rPr>
        <w:sectPr w:rsidR="0006433C" w:rsidRPr="00F926F3" w:rsidSect="009449AB">
          <w:footerReference w:type="even" r:id="rId22"/>
          <w:footerReference w:type="default" r:id="rId23"/>
          <w:headerReference w:type="first" r:id="rId24"/>
          <w:footerReference w:type="first" r:id="rId25"/>
          <w:type w:val="odd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</w:p>
    <w:p w14:paraId="4B3EF1D8" w14:textId="77777777" w:rsidR="0006433C" w:rsidRPr="00F926F3" w:rsidRDefault="0006433C" w:rsidP="0006433C">
      <w:pPr>
        <w:rPr>
          <w:color w:val="000000" w:themeColor="text1"/>
        </w:rPr>
      </w:pPr>
    </w:p>
    <w:p w14:paraId="48D0D92A" w14:textId="77777777" w:rsidR="0006433C" w:rsidRPr="00F926F3" w:rsidRDefault="0006433C" w:rsidP="0006433C">
      <w:pPr>
        <w:rPr>
          <w:color w:val="000000" w:themeColor="text1"/>
        </w:rPr>
      </w:pPr>
    </w:p>
    <w:p w14:paraId="0F27F71A" w14:textId="77777777" w:rsidR="0006433C" w:rsidRPr="00F926F3" w:rsidRDefault="0006433C" w:rsidP="0006433C">
      <w:pPr>
        <w:rPr>
          <w:color w:val="000000" w:themeColor="text1"/>
        </w:rPr>
      </w:pPr>
    </w:p>
    <w:p w14:paraId="0B3F67EE" w14:textId="77777777" w:rsidR="0006433C" w:rsidRPr="00F926F3" w:rsidRDefault="0006433C" w:rsidP="0006433C">
      <w:pPr>
        <w:rPr>
          <w:color w:val="000000" w:themeColor="text1"/>
        </w:rPr>
      </w:pPr>
    </w:p>
    <w:p w14:paraId="1A82D3E1" w14:textId="77777777" w:rsidR="0006433C" w:rsidRPr="00F926F3" w:rsidRDefault="0006433C" w:rsidP="0006433C">
      <w:pPr>
        <w:rPr>
          <w:color w:val="000000" w:themeColor="text1"/>
        </w:rPr>
      </w:pPr>
    </w:p>
    <w:p w14:paraId="28071DFB" w14:textId="77777777" w:rsidR="0006433C" w:rsidRPr="00F926F3" w:rsidRDefault="0006433C" w:rsidP="0006433C">
      <w:pPr>
        <w:rPr>
          <w:color w:val="000000" w:themeColor="text1"/>
        </w:rPr>
      </w:pPr>
    </w:p>
    <w:p w14:paraId="3415E559" w14:textId="77777777" w:rsidR="0006433C" w:rsidRPr="00F926F3" w:rsidRDefault="0006433C" w:rsidP="0006433C">
      <w:pPr>
        <w:rPr>
          <w:color w:val="000000" w:themeColor="text1"/>
        </w:rPr>
      </w:pPr>
    </w:p>
    <w:p w14:paraId="470C65E4" w14:textId="77777777" w:rsidR="0006433C" w:rsidRPr="00F926F3" w:rsidRDefault="0006433C" w:rsidP="0006433C">
      <w:pPr>
        <w:rPr>
          <w:color w:val="000000" w:themeColor="text1"/>
        </w:rPr>
      </w:pPr>
    </w:p>
    <w:p w14:paraId="41ADBE82" w14:textId="77777777" w:rsidR="0006433C" w:rsidRPr="00F926F3" w:rsidRDefault="0006433C" w:rsidP="0006433C">
      <w:pPr>
        <w:rPr>
          <w:color w:val="000000" w:themeColor="text1"/>
        </w:rPr>
      </w:pPr>
    </w:p>
    <w:p w14:paraId="41726388" w14:textId="77777777" w:rsidR="0006433C" w:rsidRPr="00F926F3" w:rsidRDefault="0006433C" w:rsidP="0006433C">
      <w:pPr>
        <w:rPr>
          <w:color w:val="000000" w:themeColor="text1"/>
        </w:rPr>
      </w:pPr>
    </w:p>
    <w:p w14:paraId="5C613E3B" w14:textId="77777777" w:rsidR="0006433C" w:rsidRPr="00F926F3" w:rsidRDefault="0006433C" w:rsidP="0006433C">
      <w:pPr>
        <w:rPr>
          <w:color w:val="000000" w:themeColor="text1"/>
        </w:rPr>
      </w:pPr>
    </w:p>
    <w:p w14:paraId="199D57DE" w14:textId="77777777" w:rsidR="0006433C" w:rsidRPr="00F926F3" w:rsidRDefault="0006433C" w:rsidP="0006433C">
      <w:pPr>
        <w:rPr>
          <w:color w:val="000000" w:themeColor="text1"/>
        </w:rPr>
      </w:pPr>
    </w:p>
    <w:p w14:paraId="4440B1D8" w14:textId="77777777" w:rsidR="0006433C" w:rsidRPr="00F926F3" w:rsidRDefault="0006433C" w:rsidP="0006433C">
      <w:pPr>
        <w:rPr>
          <w:color w:val="000000" w:themeColor="text1"/>
        </w:rPr>
      </w:pPr>
    </w:p>
    <w:p w14:paraId="00F38F47" w14:textId="77777777" w:rsidR="0006433C" w:rsidRPr="00F926F3" w:rsidRDefault="0006433C" w:rsidP="0006433C">
      <w:pPr>
        <w:rPr>
          <w:color w:val="000000" w:themeColor="text1"/>
        </w:rPr>
      </w:pPr>
    </w:p>
    <w:p w14:paraId="1ACC482C" w14:textId="77777777" w:rsidR="0006433C" w:rsidRPr="00F926F3" w:rsidRDefault="0006433C" w:rsidP="0006433C">
      <w:pPr>
        <w:rPr>
          <w:color w:val="000000" w:themeColor="text1"/>
        </w:rPr>
      </w:pPr>
    </w:p>
    <w:p w14:paraId="29F98E5D" w14:textId="77777777" w:rsidR="0006433C" w:rsidRPr="00F926F3" w:rsidRDefault="007E7BF3" w:rsidP="004A0AF5">
      <w:pPr>
        <w:pStyle w:val="ab"/>
        <w:wordWrap/>
        <w:spacing w:before="170" w:afterLines="20" w:after="48"/>
        <w:jc w:val="center"/>
        <w:rPr>
          <w:color w:val="000000" w:themeColor="text1"/>
        </w:rPr>
      </w:pPr>
      <w:r w:rsidRPr="00F926F3">
        <w:rPr>
          <w:rFonts w:ascii="Arial" w:eastAsia="돋움" w:hAnsi="Arial" w:cs="Arial"/>
          <w:b/>
          <w:color w:val="000000" w:themeColor="text1"/>
          <w:sz w:val="26"/>
          <w:szCs w:val="26"/>
        </w:rPr>
        <w:fldChar w:fldCharType="begin"/>
      </w:r>
      <w:r w:rsidR="0006433C" w:rsidRPr="00F926F3">
        <w:rPr>
          <w:rFonts w:ascii="Arial" w:eastAsia="돋움" w:hAnsi="Arial" w:cs="Arial"/>
          <w:b/>
          <w:color w:val="000000" w:themeColor="text1"/>
          <w:sz w:val="26"/>
          <w:szCs w:val="26"/>
        </w:rPr>
        <w:instrText xml:space="preserve"> </w:instrText>
      </w:r>
      <w:r w:rsidR="0006433C" w:rsidRPr="00F926F3">
        <w:rPr>
          <w:rFonts w:ascii="Arial" w:eastAsia="돋움" w:hAnsi="Arial" w:cs="Arial" w:hint="eastAsia"/>
          <w:b/>
          <w:color w:val="000000" w:themeColor="text1"/>
          <w:sz w:val="26"/>
          <w:szCs w:val="26"/>
        </w:rPr>
        <w:instrText>DOCPROPERTY  KSMark  \* MERGEFORMAT</w:instrText>
      </w:r>
      <w:r w:rsidR="0006433C" w:rsidRPr="00F926F3">
        <w:rPr>
          <w:rFonts w:ascii="Arial" w:eastAsia="돋움" w:hAnsi="Arial" w:cs="Arial"/>
          <w:b/>
          <w:color w:val="000000" w:themeColor="text1"/>
          <w:sz w:val="26"/>
          <w:szCs w:val="26"/>
        </w:rPr>
        <w:instrText xml:space="preserve"> </w:instrText>
      </w:r>
      <w:r w:rsidRPr="00F926F3">
        <w:rPr>
          <w:rFonts w:ascii="Arial" w:eastAsia="돋움" w:hAnsi="Arial" w:cs="Arial"/>
          <w:b/>
          <w:color w:val="000000" w:themeColor="text1"/>
          <w:sz w:val="26"/>
          <w:szCs w:val="26"/>
        </w:rPr>
        <w:fldChar w:fldCharType="end"/>
      </w:r>
      <w:r w:rsidR="00C0052F">
        <w:fldChar w:fldCharType="begin"/>
      </w:r>
      <w:r w:rsidR="00C0052F">
        <w:instrText xml:space="preserve"> DOCPROPERTY  DocKnd  \* MERGEFORMAT </w:instrText>
      </w:r>
      <w:r w:rsidR="00C0052F">
        <w:fldChar w:fldCharType="separate"/>
      </w:r>
      <w:r w:rsidR="00FD71BA" w:rsidRPr="00F926F3">
        <w:rPr>
          <w:rFonts w:ascii="Arial" w:hAnsi="Arial" w:cs="Arial"/>
          <w:b/>
          <w:color w:val="000000" w:themeColor="text1"/>
          <w:sz w:val="26"/>
          <w:szCs w:val="26"/>
        </w:rPr>
        <w:t>K</w:t>
      </w:r>
      <w:r w:rsidR="005B77F2">
        <w:rPr>
          <w:rFonts w:ascii="Arial" w:hAnsi="Arial" w:cs="Arial" w:hint="eastAsia"/>
          <w:b/>
          <w:color w:val="000000" w:themeColor="text1"/>
          <w:sz w:val="26"/>
          <w:szCs w:val="26"/>
        </w:rPr>
        <w:t>S</w:t>
      </w:r>
      <w:r w:rsidR="005B77F2">
        <w:rPr>
          <w:rFonts w:ascii="Arial" w:hAnsi="Arial" w:cs="Arial"/>
          <w:b/>
          <w:color w:val="000000" w:themeColor="text1"/>
          <w:sz w:val="26"/>
          <w:szCs w:val="26"/>
        </w:rPr>
        <w:t xml:space="preserve"> X ITUT X1</w:t>
      </w:r>
      <w:r w:rsidR="00903CA8">
        <w:rPr>
          <w:rFonts w:ascii="Arial" w:hAnsi="Arial" w:cs="Arial"/>
          <w:b/>
          <w:color w:val="000000" w:themeColor="text1"/>
          <w:sz w:val="26"/>
          <w:szCs w:val="26"/>
        </w:rPr>
        <w:t>3</w:t>
      </w:r>
      <w:r w:rsidR="00192846">
        <w:rPr>
          <w:rFonts w:ascii="Arial" w:hAnsi="Arial" w:cs="Arial"/>
          <w:b/>
          <w:color w:val="000000" w:themeColor="text1"/>
          <w:sz w:val="26"/>
          <w:szCs w:val="26"/>
        </w:rPr>
        <w:t>03</w:t>
      </w:r>
      <w:r w:rsidR="00C0052F">
        <w:rPr>
          <w:rFonts w:ascii="Arial" w:hAnsi="Arial" w:cs="Arial"/>
          <w:b/>
          <w:color w:val="000000" w:themeColor="text1"/>
          <w:sz w:val="26"/>
          <w:szCs w:val="26"/>
        </w:rPr>
        <w:fldChar w:fldCharType="end"/>
      </w:r>
      <w:r w:rsidR="0006433C" w:rsidRPr="00F926F3">
        <w:rPr>
          <w:rFonts w:hint="eastAsia"/>
          <w:color w:val="000000" w:themeColor="text1"/>
          <w:position w:val="2"/>
          <w:sz w:val="22"/>
          <w:szCs w:val="22"/>
        </w:rPr>
        <w:t>:</w:t>
      </w:r>
      <w:r w:rsidRPr="00F926F3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fldChar w:fldCharType="begin"/>
      </w:r>
      <w:r w:rsidR="0006433C" w:rsidRPr="00F926F3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instrText xml:space="preserve"> </w:instrText>
      </w:r>
      <w:r w:rsidR="0006433C" w:rsidRPr="00F926F3">
        <w:rPr>
          <w:rFonts w:ascii="Arial" w:hAnsi="Arial" w:cs="Arial" w:hint="eastAsia"/>
          <w:b/>
          <w:color w:val="000000" w:themeColor="text1"/>
          <w:position w:val="2"/>
          <w:sz w:val="22"/>
          <w:szCs w:val="22"/>
        </w:rPr>
        <w:instrText xml:space="preserve">IF </w:instrText>
      </w:r>
      <w:r w:rsidR="00C0052F">
        <w:fldChar w:fldCharType="begin"/>
      </w:r>
      <w:r w:rsidR="00C0052F">
        <w:instrText xml:space="preserve"> DOCPROPERTY "NCKnd" \* MERGEFORMAT </w:instrText>
      </w:r>
      <w:r w:rsidR="00C0052F">
        <w:fldChar w:fldCharType="separate"/>
      </w:r>
      <w:r w:rsidR="00FD71BA" w:rsidRPr="00F926F3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instrText>2</w:instrText>
      </w:r>
      <w:r w:rsidR="00C0052F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fldChar w:fldCharType="end"/>
      </w:r>
      <w:r w:rsidR="0006433C" w:rsidRPr="00F926F3">
        <w:rPr>
          <w:rFonts w:ascii="Arial" w:hAnsi="Arial" w:cs="Arial" w:hint="eastAsia"/>
          <w:b/>
          <w:color w:val="000000" w:themeColor="text1"/>
          <w:position w:val="2"/>
          <w:sz w:val="22"/>
          <w:szCs w:val="22"/>
        </w:rPr>
        <w:instrText xml:space="preserve"> = 1 </w:instrText>
      </w:r>
      <w:r w:rsidR="00C0052F">
        <w:fldChar w:fldCharType="begin"/>
      </w:r>
      <w:r w:rsidR="00C0052F">
        <w:instrText xml:space="preserve"> DOCPROPERTY "NewYear" \* MERGEFORMAT </w:instrText>
      </w:r>
      <w:r w:rsidR="00C0052F">
        <w:fldChar w:fldCharType="separate"/>
      </w:r>
      <w:r w:rsidR="00066043" w:rsidRPr="00F926F3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instrText>2015</w:instrText>
      </w:r>
      <w:r w:rsidR="00C0052F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fldChar w:fldCharType="end"/>
      </w:r>
      <w:r w:rsidR="0006433C" w:rsidRPr="00F926F3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instrText xml:space="preserve"> </w:instrText>
      </w:r>
      <w:r w:rsidRPr="00F926F3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fldChar w:fldCharType="end"/>
      </w:r>
      <w:r w:rsidRPr="00F926F3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fldChar w:fldCharType="begin"/>
      </w:r>
      <w:r w:rsidR="0006433C" w:rsidRPr="00F926F3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instrText xml:space="preserve"> </w:instrText>
      </w:r>
      <w:r w:rsidR="0006433C" w:rsidRPr="00F926F3">
        <w:rPr>
          <w:rFonts w:ascii="Arial" w:hAnsi="Arial" w:cs="Arial" w:hint="eastAsia"/>
          <w:b/>
          <w:color w:val="000000" w:themeColor="text1"/>
          <w:position w:val="2"/>
          <w:sz w:val="22"/>
          <w:szCs w:val="22"/>
        </w:rPr>
        <w:instrText xml:space="preserve">IF </w:instrText>
      </w:r>
      <w:r w:rsidR="00C0052F">
        <w:fldChar w:fldCharType="begin"/>
      </w:r>
      <w:r w:rsidR="00C0052F">
        <w:instrText xml:space="preserve"> DOCPROPERTY "NCKnd" \* MERGEFORMAT </w:instrText>
      </w:r>
      <w:r w:rsidR="00C0052F">
        <w:fldChar w:fldCharType="separate"/>
      </w:r>
      <w:r w:rsidR="00FD71BA" w:rsidRPr="00F926F3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instrText>2</w:instrText>
      </w:r>
      <w:r w:rsidR="00C0052F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fldChar w:fldCharType="end"/>
      </w:r>
      <w:r w:rsidR="0006433C" w:rsidRPr="00F926F3">
        <w:rPr>
          <w:rFonts w:ascii="Arial" w:hAnsi="Arial" w:cs="Arial" w:hint="eastAsia"/>
          <w:b/>
          <w:color w:val="000000" w:themeColor="text1"/>
          <w:position w:val="2"/>
          <w:sz w:val="22"/>
          <w:szCs w:val="22"/>
        </w:rPr>
        <w:instrText xml:space="preserve"> = 2 </w:instrText>
      </w:r>
      <w:r w:rsidR="00C0052F">
        <w:fldChar w:fldCharType="begin"/>
      </w:r>
      <w:r w:rsidR="00C0052F">
        <w:instrText xml:space="preserve"> DOCPROPERTY "ChgYear" \* MERGEFORMAT </w:instrText>
      </w:r>
      <w:r w:rsidR="00C0052F">
        <w:fldChar w:fldCharType="separate"/>
      </w:r>
      <w:r w:rsidR="00FD71BA" w:rsidRPr="00F926F3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instrText>2015</w:instrText>
      </w:r>
      <w:r w:rsidR="00C0052F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fldChar w:fldCharType="end"/>
      </w:r>
      <w:r w:rsidR="0006433C" w:rsidRPr="00F926F3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instrText xml:space="preserve"> </w:instrText>
      </w:r>
      <w:r w:rsidRPr="00F926F3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fldChar w:fldCharType="separate"/>
      </w:r>
      <w:r w:rsidR="00FD71BA" w:rsidRPr="00F926F3">
        <w:rPr>
          <w:rFonts w:ascii="Arial" w:hAnsi="Arial" w:cs="Arial"/>
          <w:b/>
          <w:noProof/>
          <w:color w:val="000000" w:themeColor="text1"/>
          <w:position w:val="2"/>
          <w:sz w:val="22"/>
          <w:szCs w:val="22"/>
        </w:rPr>
        <w:t>20</w:t>
      </w:r>
      <w:r w:rsidRPr="00F926F3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fldChar w:fldCharType="end"/>
      </w:r>
      <w:r w:rsidR="00FA2F38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t>07</w:t>
      </w:r>
      <w:r w:rsidR="0006433C" w:rsidRPr="00F926F3">
        <w:rPr>
          <w:rFonts w:ascii="Arial" w:hAnsi="Arial" w:cs="Arial" w:hint="eastAsia"/>
          <w:b/>
          <w:color w:val="000000" w:themeColor="text1"/>
          <w:position w:val="2"/>
          <w:sz w:val="22"/>
          <w:szCs w:val="22"/>
        </w:rPr>
        <w:t xml:space="preserve"> </w:t>
      </w:r>
      <w:r w:rsidRPr="00F926F3">
        <w:rPr>
          <w:rFonts w:ascii="Arial" w:eastAsia="돋움" w:hAnsi="Arial"/>
          <w:b/>
          <w:color w:val="000000" w:themeColor="text1"/>
          <w:position w:val="2"/>
          <w:sz w:val="22"/>
          <w:szCs w:val="22"/>
        </w:rPr>
        <w:fldChar w:fldCharType="begin"/>
      </w:r>
      <w:r w:rsidR="0006433C" w:rsidRPr="00F926F3">
        <w:rPr>
          <w:rFonts w:ascii="Arial" w:eastAsia="돋움" w:hAnsi="Arial"/>
          <w:b/>
          <w:color w:val="000000" w:themeColor="text1"/>
          <w:position w:val="2"/>
          <w:sz w:val="22"/>
          <w:szCs w:val="22"/>
        </w:rPr>
        <w:instrText xml:space="preserve"> </w:instrText>
      </w:r>
      <w:r w:rsidR="0006433C" w:rsidRPr="00F926F3">
        <w:rPr>
          <w:rFonts w:ascii="Arial" w:eastAsia="돋움" w:hAnsi="Arial" w:hint="eastAsia"/>
          <w:b/>
          <w:color w:val="000000" w:themeColor="text1"/>
          <w:position w:val="2"/>
          <w:sz w:val="22"/>
          <w:szCs w:val="22"/>
        </w:rPr>
        <w:instrText>DOCPROPERTY  Amendment  \* MERGEFORMAT</w:instrText>
      </w:r>
      <w:r w:rsidR="0006433C" w:rsidRPr="00F926F3">
        <w:rPr>
          <w:rFonts w:ascii="Arial" w:eastAsia="돋움" w:hAnsi="Arial"/>
          <w:b/>
          <w:color w:val="000000" w:themeColor="text1"/>
          <w:position w:val="2"/>
          <w:sz w:val="22"/>
          <w:szCs w:val="22"/>
        </w:rPr>
        <w:instrText xml:space="preserve"> </w:instrText>
      </w:r>
      <w:r w:rsidRPr="00F926F3">
        <w:rPr>
          <w:rFonts w:ascii="Arial" w:eastAsia="돋움" w:hAnsi="Arial"/>
          <w:b/>
          <w:color w:val="000000" w:themeColor="text1"/>
          <w:position w:val="2"/>
          <w:sz w:val="22"/>
          <w:szCs w:val="22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06433C" w:rsidRPr="00F926F3" w14:paraId="554C2F1C" w14:textId="77777777">
        <w:trPr>
          <w:trHeight w:hRule="exact" w:val="3427"/>
          <w:jc w:val="center"/>
        </w:trPr>
        <w:tc>
          <w:tcPr>
            <w:tcW w:w="3435" w:type="dxa"/>
            <w:vAlign w:val="center"/>
          </w:tcPr>
          <w:p w14:paraId="65D7449C" w14:textId="77777777" w:rsidR="0006433C" w:rsidRPr="00F926F3" w:rsidRDefault="0006433C" w:rsidP="004A0AF5">
            <w:pPr>
              <w:pStyle w:val="ab"/>
              <w:wordWrap/>
              <w:spacing w:beforeLines="30" w:before="72"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KSKSKS</w:t>
            </w:r>
          </w:p>
          <w:p w14:paraId="0E700D6C" w14:textId="77777777" w:rsidR="0006433C" w:rsidRPr="00F926F3" w:rsidRDefault="0006433C" w:rsidP="0006433C">
            <w:pPr>
              <w:pStyle w:val="ab"/>
              <w:wordWrap/>
              <w:spacing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KSKSK</w:t>
            </w:r>
          </w:p>
          <w:p w14:paraId="7BBFA3E0" w14:textId="77777777" w:rsidR="0006433C" w:rsidRPr="00F926F3" w:rsidRDefault="0006433C" w:rsidP="0006433C">
            <w:pPr>
              <w:pStyle w:val="ab"/>
              <w:wordWrap/>
              <w:spacing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KSKS</w:t>
            </w:r>
          </w:p>
          <w:p w14:paraId="01FEB8B2" w14:textId="77777777" w:rsidR="0006433C" w:rsidRPr="00F926F3" w:rsidRDefault="0006433C" w:rsidP="0006433C">
            <w:pPr>
              <w:pStyle w:val="ab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KSK</w:t>
            </w:r>
          </w:p>
          <w:p w14:paraId="240042EE" w14:textId="77777777" w:rsidR="0006433C" w:rsidRPr="00F926F3" w:rsidRDefault="0006433C" w:rsidP="0006433C">
            <w:pPr>
              <w:pStyle w:val="ab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ascii="Arial" w:hAnsi="Arial" w:cs="Arial" w:hint="eastAsia"/>
                <w:b/>
                <w:bCs/>
                <w:color w:val="000000" w:themeColor="text1"/>
                <w:sz w:val="40"/>
                <w:szCs w:val="40"/>
              </w:rPr>
              <w:t>KS</w:t>
            </w:r>
          </w:p>
          <w:p w14:paraId="39147C21" w14:textId="77777777" w:rsidR="0006433C" w:rsidRPr="00F926F3" w:rsidRDefault="0006433C" w:rsidP="0006433C">
            <w:pPr>
              <w:pStyle w:val="ab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ascii="Arial" w:hAnsi="Arial" w:cs="Arial" w:hint="eastAsia"/>
                <w:b/>
                <w:bCs/>
                <w:color w:val="000000" w:themeColor="text1"/>
                <w:sz w:val="40"/>
                <w:szCs w:val="40"/>
              </w:rPr>
              <w:t>KS</w:t>
            </w:r>
            <w:r w:rsidRPr="00F926F3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</w:t>
            </w:r>
          </w:p>
          <w:p w14:paraId="61EADC65" w14:textId="77777777" w:rsidR="0006433C" w:rsidRPr="00F926F3" w:rsidRDefault="0006433C" w:rsidP="0006433C">
            <w:pPr>
              <w:pStyle w:val="ab"/>
              <w:wordWrap/>
              <w:spacing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KSKS</w:t>
            </w:r>
          </w:p>
          <w:p w14:paraId="0A1609CD" w14:textId="77777777" w:rsidR="0006433C" w:rsidRPr="00F926F3" w:rsidRDefault="0006433C" w:rsidP="0006433C">
            <w:pPr>
              <w:pStyle w:val="ab"/>
              <w:wordWrap/>
              <w:spacing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KSKSK</w:t>
            </w:r>
          </w:p>
          <w:p w14:paraId="0A82C1A9" w14:textId="77777777" w:rsidR="0006433C" w:rsidRPr="00F926F3" w:rsidRDefault="0006433C" w:rsidP="0006433C">
            <w:pPr>
              <w:pStyle w:val="ab"/>
              <w:wordWrap/>
              <w:spacing w:line="360" w:lineRule="exact"/>
              <w:ind w:leftChars="89" w:left="178"/>
              <w:rPr>
                <w:color w:val="000000" w:themeColor="text1"/>
              </w:rPr>
            </w:pPr>
            <w:r w:rsidRPr="00F926F3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KSKSKS</w:t>
            </w:r>
          </w:p>
        </w:tc>
      </w:tr>
    </w:tbl>
    <w:p w14:paraId="66B82048" w14:textId="77777777" w:rsidR="0006433C" w:rsidRPr="00F926F3" w:rsidRDefault="0006433C" w:rsidP="0006433C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16"/>
      </w:tblGrid>
      <w:tr w:rsidR="00917E21" w:rsidRPr="00F926F3" w14:paraId="7034255E" w14:textId="77777777">
        <w:trPr>
          <w:trHeight w:val="363"/>
          <w:jc w:val="center"/>
        </w:trPr>
        <w:tc>
          <w:tcPr>
            <w:tcW w:w="5616" w:type="dxa"/>
          </w:tcPr>
          <w:p w14:paraId="40BB6590" w14:textId="77777777" w:rsidR="0006433C" w:rsidRPr="00F926F3" w:rsidRDefault="00903CA8" w:rsidP="00192846">
            <w:pPr>
              <w:pStyle w:val="ab"/>
              <w:spacing w:line="480" w:lineRule="exact"/>
              <w:jc w:val="center"/>
              <w:rPr>
                <w:rFonts w:ascii="Arial" w:eastAsia="한컴돋움" w:hAnsi="Arial" w:cs="Arial"/>
                <w:b/>
                <w:color w:val="000000" w:themeColor="text1"/>
                <w:w w:val="70"/>
                <w:sz w:val="40"/>
                <w:szCs w:val="40"/>
              </w:rPr>
            </w:pPr>
            <w:r w:rsidRPr="00903CA8">
              <w:rPr>
                <w:rFonts w:ascii="Arial" w:eastAsia="한컴돋움" w:hAnsi="Arial" w:cs="Arial"/>
                <w:b/>
                <w:color w:val="000000" w:themeColor="text1"/>
                <w:w w:val="70"/>
                <w:sz w:val="40"/>
                <w:szCs w:val="40"/>
              </w:rPr>
              <w:t>C</w:t>
            </w:r>
            <w:r w:rsidR="00192846">
              <w:rPr>
                <w:rFonts w:ascii="Arial" w:eastAsia="한컴돋움" w:hAnsi="Arial" w:cs="Arial" w:hint="eastAsia"/>
                <w:b/>
                <w:color w:val="000000" w:themeColor="text1"/>
                <w:w w:val="70"/>
                <w:sz w:val="40"/>
                <w:szCs w:val="40"/>
              </w:rPr>
              <w:t>ommon al</w:t>
            </w:r>
            <w:r w:rsidR="00192846">
              <w:rPr>
                <w:rFonts w:ascii="Arial" w:eastAsia="한컴돋움" w:hAnsi="Arial" w:cs="Arial"/>
                <w:b/>
                <w:color w:val="000000" w:themeColor="text1"/>
                <w:w w:val="70"/>
                <w:sz w:val="40"/>
                <w:szCs w:val="40"/>
              </w:rPr>
              <w:t>erting protocol(CAP 1.1)</w:t>
            </w:r>
            <w:r w:rsidRPr="00903CA8">
              <w:rPr>
                <w:rFonts w:ascii="Arial" w:eastAsia="한컴돋움" w:hAnsi="Arial" w:cs="Arial"/>
                <w:b/>
                <w:color w:val="000000" w:themeColor="text1"/>
                <w:w w:val="70"/>
                <w:sz w:val="40"/>
                <w:szCs w:val="40"/>
              </w:rPr>
              <w:t xml:space="preserve"> </w:t>
            </w:r>
          </w:p>
        </w:tc>
      </w:tr>
      <w:tr w:rsidR="00917E21" w:rsidRPr="00F926F3" w14:paraId="2BAE227F" w14:textId="77777777">
        <w:trPr>
          <w:trHeight w:val="340"/>
          <w:jc w:val="center"/>
        </w:trPr>
        <w:tc>
          <w:tcPr>
            <w:tcW w:w="5616" w:type="dxa"/>
            <w:tcBorders>
              <w:bottom w:val="nil"/>
            </w:tcBorders>
            <w:vAlign w:val="center"/>
          </w:tcPr>
          <w:p w14:paraId="1B8A821C" w14:textId="77777777" w:rsidR="0006433C" w:rsidRPr="00F926F3" w:rsidRDefault="0006433C" w:rsidP="005B77F2">
            <w:pPr>
              <w:pStyle w:val="ab"/>
              <w:rPr>
                <w:color w:val="000000" w:themeColor="text1"/>
                <w:sz w:val="20"/>
              </w:rPr>
            </w:pPr>
            <w:r w:rsidRPr="00F926F3">
              <w:rPr>
                <w:b/>
                <w:bCs/>
                <w:color w:val="000000" w:themeColor="text1"/>
                <w:sz w:val="20"/>
              </w:rPr>
              <w:t>ICS</w:t>
            </w:r>
            <w:r w:rsidR="00911A48" w:rsidRPr="00F926F3">
              <w:rPr>
                <w:rFonts w:hint="eastAsia"/>
                <w:b/>
                <w:bCs/>
                <w:color w:val="000000" w:themeColor="text1"/>
                <w:sz w:val="20"/>
              </w:rPr>
              <w:t xml:space="preserve"> </w:t>
            </w:r>
            <w:r w:rsidR="005B77F2">
              <w:rPr>
                <w:b/>
                <w:bCs/>
                <w:color w:val="000000" w:themeColor="text1"/>
                <w:sz w:val="20"/>
              </w:rPr>
              <w:t>35</w:t>
            </w:r>
            <w:r w:rsidR="00911A48" w:rsidRPr="00F926F3">
              <w:rPr>
                <w:rFonts w:hint="eastAsia"/>
                <w:b/>
                <w:bCs/>
                <w:color w:val="000000" w:themeColor="text1"/>
                <w:sz w:val="20"/>
              </w:rPr>
              <w:t>.</w:t>
            </w:r>
            <w:r w:rsidR="005B77F2">
              <w:rPr>
                <w:b/>
                <w:bCs/>
                <w:color w:val="000000" w:themeColor="text1"/>
                <w:sz w:val="20"/>
              </w:rPr>
              <w:t>04</w:t>
            </w:r>
            <w:r w:rsidR="00911A48" w:rsidRPr="00F926F3">
              <w:rPr>
                <w:rFonts w:hint="eastAsia"/>
                <w:b/>
                <w:bCs/>
                <w:color w:val="000000" w:themeColor="text1"/>
                <w:sz w:val="20"/>
              </w:rPr>
              <w:t>0</w:t>
            </w:r>
            <w:r w:rsidR="007E7BF3" w:rsidRPr="00F926F3">
              <w:rPr>
                <w:b/>
                <w:bCs/>
                <w:color w:val="000000" w:themeColor="text1"/>
                <w:sz w:val="20"/>
              </w:rPr>
              <w:fldChar w:fldCharType="begin"/>
            </w:r>
            <w:r w:rsidRPr="00F926F3">
              <w:rPr>
                <w:b/>
                <w:bCs/>
                <w:color w:val="000000" w:themeColor="text1"/>
                <w:sz w:val="20"/>
              </w:rPr>
              <w:instrText xml:space="preserve"> </w:instrText>
            </w:r>
            <w:r w:rsidRPr="00F926F3">
              <w:rPr>
                <w:rFonts w:hint="eastAsia"/>
                <w:b/>
                <w:bCs/>
                <w:color w:val="000000" w:themeColor="text1"/>
                <w:sz w:val="20"/>
              </w:rPr>
              <w:instrText>DOCPROPERTY  ICS  \* MERGEFORMAT</w:instrText>
            </w:r>
            <w:r w:rsidRPr="00F926F3">
              <w:rPr>
                <w:b/>
                <w:bCs/>
                <w:color w:val="000000" w:themeColor="text1"/>
                <w:sz w:val="20"/>
              </w:rPr>
              <w:instrText xml:space="preserve"> </w:instrText>
            </w:r>
            <w:r w:rsidR="007E7BF3" w:rsidRPr="00F926F3">
              <w:rPr>
                <w:b/>
                <w:bCs/>
                <w:color w:val="000000" w:themeColor="text1"/>
                <w:sz w:val="20"/>
              </w:rPr>
              <w:fldChar w:fldCharType="end"/>
            </w:r>
          </w:p>
        </w:tc>
      </w:tr>
    </w:tbl>
    <w:p w14:paraId="526E3010" w14:textId="77777777" w:rsidR="0006433C" w:rsidRPr="00F926F3" w:rsidRDefault="0006433C" w:rsidP="0006433C">
      <w:pPr>
        <w:rPr>
          <w:color w:val="000000" w:themeColor="text1"/>
        </w:rPr>
      </w:pPr>
    </w:p>
    <w:p w14:paraId="6836AC0E" w14:textId="77777777" w:rsidR="00BD583F" w:rsidRPr="00F926F3" w:rsidRDefault="00BD583F" w:rsidP="0006433C">
      <w:pPr>
        <w:rPr>
          <w:color w:val="000000" w:themeColor="text1"/>
        </w:rPr>
      </w:pPr>
    </w:p>
    <w:p w14:paraId="1473718D" w14:textId="77777777" w:rsidR="00BD583F" w:rsidRDefault="00BD583F" w:rsidP="0006433C">
      <w:pPr>
        <w:rPr>
          <w:color w:val="000000" w:themeColor="text1"/>
        </w:rPr>
      </w:pPr>
    </w:p>
    <w:p w14:paraId="2BD7E73F" w14:textId="77777777" w:rsidR="00917E21" w:rsidRDefault="00917E21" w:rsidP="0006433C">
      <w:pPr>
        <w:rPr>
          <w:color w:val="000000" w:themeColor="text1"/>
        </w:rPr>
      </w:pPr>
    </w:p>
    <w:p w14:paraId="14CF1822" w14:textId="77777777" w:rsidR="00917E21" w:rsidRDefault="00917E21" w:rsidP="0006433C">
      <w:pPr>
        <w:rPr>
          <w:color w:val="000000" w:themeColor="text1"/>
        </w:rPr>
      </w:pPr>
    </w:p>
    <w:p w14:paraId="67DD8553" w14:textId="77777777" w:rsidR="00917E21" w:rsidRDefault="00917E21" w:rsidP="0006433C">
      <w:pPr>
        <w:rPr>
          <w:color w:val="000000" w:themeColor="text1"/>
        </w:rPr>
      </w:pPr>
    </w:p>
    <w:p w14:paraId="3850AB1A" w14:textId="77777777" w:rsidR="00903CA8" w:rsidRDefault="00903CA8" w:rsidP="0006433C">
      <w:pPr>
        <w:rPr>
          <w:color w:val="000000" w:themeColor="text1"/>
        </w:rPr>
      </w:pPr>
    </w:p>
    <w:p w14:paraId="09C0D825" w14:textId="77777777" w:rsidR="00192846" w:rsidRDefault="00192846" w:rsidP="0006433C">
      <w:pPr>
        <w:rPr>
          <w:color w:val="000000" w:themeColor="text1"/>
        </w:rPr>
      </w:pPr>
    </w:p>
    <w:p w14:paraId="4630B2CC" w14:textId="77777777" w:rsidR="00192846" w:rsidRDefault="00192846" w:rsidP="0006433C">
      <w:pPr>
        <w:rPr>
          <w:color w:val="000000" w:themeColor="text1"/>
        </w:rPr>
      </w:pPr>
    </w:p>
    <w:p w14:paraId="55480E28" w14:textId="77777777" w:rsidR="00903CA8" w:rsidRDefault="00903CA8" w:rsidP="0006433C">
      <w:pPr>
        <w:rPr>
          <w:color w:val="000000" w:themeColor="text1"/>
        </w:rPr>
      </w:pPr>
    </w:p>
    <w:p w14:paraId="4853EA66" w14:textId="77777777" w:rsidR="00917E21" w:rsidRPr="00F926F3" w:rsidRDefault="00917E21" w:rsidP="0006433C">
      <w:pPr>
        <w:rPr>
          <w:color w:val="000000" w:themeColor="text1"/>
        </w:rPr>
      </w:pPr>
    </w:p>
    <w:p w14:paraId="56542B09" w14:textId="77777777" w:rsidR="005D4221" w:rsidRPr="00F926F3" w:rsidRDefault="005D4221" w:rsidP="0006433C">
      <w:pPr>
        <w:rPr>
          <w:color w:val="000000" w:themeColor="text1"/>
        </w:rPr>
      </w:pPr>
    </w:p>
    <w:p w14:paraId="7603EC41" w14:textId="77777777" w:rsidR="005D4221" w:rsidRPr="00F926F3" w:rsidRDefault="005D4221" w:rsidP="0006433C">
      <w:pPr>
        <w:rPr>
          <w:color w:val="000000" w:themeColor="text1"/>
        </w:rPr>
      </w:pPr>
    </w:p>
    <w:p w14:paraId="0F8B80B6" w14:textId="77777777" w:rsidR="00BD583F" w:rsidRPr="00F926F3" w:rsidRDefault="00BD583F" w:rsidP="0006433C">
      <w:pPr>
        <w:rPr>
          <w:color w:val="000000" w:themeColor="text1"/>
        </w:rPr>
      </w:pPr>
    </w:p>
    <w:p w14:paraId="75D58CC6" w14:textId="77777777" w:rsidR="00BD583F" w:rsidRPr="00F926F3" w:rsidRDefault="00BD583F" w:rsidP="0006433C">
      <w:pPr>
        <w:rPr>
          <w:color w:val="000000" w:themeColor="text1"/>
        </w:rPr>
      </w:pPr>
    </w:p>
    <w:p w14:paraId="1C866CC9" w14:textId="77777777" w:rsidR="00F52E5D" w:rsidRPr="00F926F3" w:rsidRDefault="00F52E5D" w:rsidP="00BD583F">
      <w:pPr>
        <w:jc w:val="center"/>
        <w:rPr>
          <w:color w:val="000000" w:themeColor="text1"/>
        </w:rPr>
      </w:pPr>
    </w:p>
    <w:sectPr w:rsidR="00F52E5D" w:rsidRPr="00F926F3" w:rsidSect="006A4C44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type w:val="evenPage"/>
      <w:pgSz w:w="11906" w:h="16838" w:code="9"/>
      <w:pgMar w:top="1616" w:right="1276" w:bottom="1616" w:left="1276" w:header="1049" w:footer="1049" w:gutter="0"/>
      <w:cols w:space="720"/>
      <w:titlePg/>
      <w:docGrid w:linePitch="3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516071" w14:textId="77777777" w:rsidR="00C0052F" w:rsidRDefault="00C0052F">
      <w:r>
        <w:separator/>
      </w:r>
    </w:p>
  </w:endnote>
  <w:endnote w:type="continuationSeparator" w:id="0">
    <w:p w14:paraId="25013020" w14:textId="77777777" w:rsidR="00C0052F" w:rsidRDefault="00C0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CE9F7" w14:textId="77777777" w:rsidR="00E832C8" w:rsidRDefault="007E7BF3" w:rsidP="006A4C44">
    <w:pPr>
      <w:pStyle w:val="ae"/>
      <w:tabs>
        <w:tab w:val="left" w:pos="4669"/>
      </w:tabs>
    </w:pPr>
    <w:r w:rsidRPr="003828F4">
      <w:rPr>
        <w:rStyle w:val="af"/>
        <w:b/>
        <w:sz w:val="22"/>
        <w:szCs w:val="22"/>
      </w:rPr>
      <w:fldChar w:fldCharType="begin"/>
    </w:r>
    <w:r w:rsidR="00E832C8" w:rsidRPr="003828F4">
      <w:rPr>
        <w:rStyle w:val="af"/>
        <w:b/>
        <w:sz w:val="22"/>
        <w:szCs w:val="22"/>
      </w:rPr>
      <w:instrText xml:space="preserve"> PAGE </w:instrText>
    </w:r>
    <w:r w:rsidRPr="003828F4">
      <w:rPr>
        <w:rStyle w:val="af"/>
        <w:b/>
        <w:sz w:val="22"/>
        <w:szCs w:val="22"/>
      </w:rPr>
      <w:fldChar w:fldCharType="separate"/>
    </w:r>
    <w:r w:rsidR="00E832C8">
      <w:rPr>
        <w:rStyle w:val="af"/>
        <w:b/>
        <w:noProof/>
        <w:sz w:val="22"/>
        <w:szCs w:val="22"/>
      </w:rPr>
      <w:t>4</w:t>
    </w:r>
    <w:r w:rsidRPr="003828F4">
      <w:rPr>
        <w:rStyle w:val="af"/>
        <w:b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B5582" w14:textId="77777777" w:rsidR="00E832C8" w:rsidRPr="000447B3" w:rsidRDefault="00E832C8" w:rsidP="006A4C44">
    <w:pPr>
      <w:pStyle w:val="ae"/>
      <w:jc w:val="right"/>
      <w:rPr>
        <w:rFonts w:cs="Arial"/>
        <w:b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13F0B2" w14:textId="77777777" w:rsidR="00E832C8" w:rsidRDefault="00E832C8" w:rsidP="003C66E5">
    <w:pPr>
      <w:pStyle w:val="ae"/>
      <w:tabs>
        <w:tab w:val="left" w:pos="4669"/>
      </w:tabs>
      <w:jc w:val="center"/>
    </w:pPr>
    <w:r>
      <w:rPr>
        <w:rStyle w:val="af"/>
        <w:rFonts w:hint="eastAsia"/>
        <w:b/>
        <w:sz w:val="22"/>
        <w:szCs w:val="22"/>
      </w:rPr>
      <w:t>－</w:t>
    </w:r>
    <w:r w:rsidR="007E7BF3" w:rsidRPr="003828F4">
      <w:rPr>
        <w:rStyle w:val="af"/>
        <w:b/>
        <w:sz w:val="22"/>
        <w:szCs w:val="22"/>
      </w:rPr>
      <w:fldChar w:fldCharType="begin"/>
    </w:r>
    <w:r w:rsidRPr="003828F4">
      <w:rPr>
        <w:rStyle w:val="af"/>
        <w:b/>
        <w:sz w:val="22"/>
        <w:szCs w:val="22"/>
      </w:rPr>
      <w:instrText xml:space="preserve"> PAGE </w:instrText>
    </w:r>
    <w:r w:rsidR="007E7BF3" w:rsidRPr="003828F4">
      <w:rPr>
        <w:rStyle w:val="af"/>
        <w:b/>
        <w:sz w:val="22"/>
        <w:szCs w:val="22"/>
      </w:rPr>
      <w:fldChar w:fldCharType="separate"/>
    </w:r>
    <w:r w:rsidR="001F297F">
      <w:rPr>
        <w:rStyle w:val="af"/>
        <w:b/>
        <w:noProof/>
        <w:sz w:val="22"/>
        <w:szCs w:val="22"/>
      </w:rPr>
      <w:t>ii</w:t>
    </w:r>
    <w:r w:rsidR="007E7BF3" w:rsidRPr="003828F4">
      <w:rPr>
        <w:rStyle w:val="af"/>
        <w:b/>
        <w:sz w:val="22"/>
        <w:szCs w:val="22"/>
      </w:rPr>
      <w:fldChar w:fldCharType="end"/>
    </w:r>
    <w:r>
      <w:rPr>
        <w:rStyle w:val="af"/>
        <w:rFonts w:hint="eastAsia"/>
        <w:b/>
        <w:sz w:val="22"/>
        <w:szCs w:val="22"/>
      </w:rPr>
      <w:t>－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847B3" w14:textId="77777777" w:rsidR="00E832C8" w:rsidRPr="00EF4077" w:rsidRDefault="00E832C8" w:rsidP="00EF4077">
    <w:pPr>
      <w:pStyle w:val="ae"/>
      <w:jc w:val="center"/>
      <w:rPr>
        <w:b/>
        <w:sz w:val="22"/>
        <w:szCs w:val="22"/>
      </w:rPr>
    </w:pPr>
    <w:r>
      <w:rPr>
        <w:rStyle w:val="af"/>
        <w:rFonts w:hint="eastAsia"/>
        <w:b/>
        <w:sz w:val="22"/>
        <w:szCs w:val="22"/>
      </w:rPr>
      <w:t>－</w:t>
    </w:r>
    <w:r w:rsidR="007E7BF3" w:rsidRPr="00EF4077">
      <w:rPr>
        <w:rStyle w:val="af"/>
        <w:b/>
        <w:sz w:val="22"/>
        <w:szCs w:val="22"/>
      </w:rPr>
      <w:fldChar w:fldCharType="begin"/>
    </w:r>
    <w:r w:rsidRPr="00EF4077">
      <w:rPr>
        <w:rStyle w:val="af"/>
        <w:b/>
        <w:sz w:val="22"/>
        <w:szCs w:val="22"/>
      </w:rPr>
      <w:instrText xml:space="preserve"> PAGE </w:instrText>
    </w:r>
    <w:r w:rsidR="007E7BF3" w:rsidRPr="00EF4077">
      <w:rPr>
        <w:rStyle w:val="af"/>
        <w:b/>
        <w:sz w:val="22"/>
        <w:szCs w:val="22"/>
      </w:rPr>
      <w:fldChar w:fldCharType="separate"/>
    </w:r>
    <w:r w:rsidR="001F297F">
      <w:rPr>
        <w:rStyle w:val="af"/>
        <w:b/>
        <w:noProof/>
        <w:sz w:val="22"/>
        <w:szCs w:val="22"/>
      </w:rPr>
      <w:t>iii</w:t>
    </w:r>
    <w:r w:rsidR="007E7BF3" w:rsidRPr="00EF4077">
      <w:rPr>
        <w:rStyle w:val="af"/>
        <w:b/>
        <w:sz w:val="22"/>
        <w:szCs w:val="22"/>
      </w:rPr>
      <w:fldChar w:fldCharType="end"/>
    </w:r>
    <w:r>
      <w:rPr>
        <w:rStyle w:val="af"/>
        <w:rFonts w:hint="eastAsia"/>
        <w:b/>
        <w:sz w:val="22"/>
        <w:szCs w:val="22"/>
      </w:rPr>
      <w:t>－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6EEE90" w14:textId="77777777" w:rsidR="00E832C8" w:rsidRPr="003C66E5" w:rsidRDefault="00E832C8" w:rsidP="003C66E5">
    <w:pPr>
      <w:pStyle w:val="ae"/>
      <w:jc w:val="center"/>
      <w:rPr>
        <w:b/>
        <w:sz w:val="22"/>
        <w:szCs w:val="22"/>
      </w:rPr>
    </w:pPr>
    <w:r w:rsidRPr="003C66E5">
      <w:rPr>
        <w:rStyle w:val="af"/>
        <w:rFonts w:hint="eastAsia"/>
        <w:b/>
        <w:sz w:val="22"/>
        <w:szCs w:val="22"/>
      </w:rPr>
      <w:t>－</w:t>
    </w:r>
    <w:r w:rsidR="007E7BF3" w:rsidRPr="003C66E5">
      <w:rPr>
        <w:rStyle w:val="af"/>
        <w:b/>
        <w:sz w:val="22"/>
        <w:szCs w:val="22"/>
      </w:rPr>
      <w:fldChar w:fldCharType="begin"/>
    </w:r>
    <w:r w:rsidRPr="003C66E5">
      <w:rPr>
        <w:rStyle w:val="af"/>
        <w:b/>
        <w:sz w:val="22"/>
        <w:szCs w:val="22"/>
      </w:rPr>
      <w:instrText xml:space="preserve"> PAGE </w:instrText>
    </w:r>
    <w:r w:rsidR="007E7BF3" w:rsidRPr="003C66E5">
      <w:rPr>
        <w:rStyle w:val="af"/>
        <w:b/>
        <w:sz w:val="22"/>
        <w:szCs w:val="22"/>
      </w:rPr>
      <w:fldChar w:fldCharType="separate"/>
    </w:r>
    <w:r w:rsidR="00C04FF2">
      <w:rPr>
        <w:rStyle w:val="af"/>
        <w:b/>
        <w:noProof/>
        <w:sz w:val="22"/>
        <w:szCs w:val="22"/>
      </w:rPr>
      <w:t>i</w:t>
    </w:r>
    <w:r w:rsidR="007E7BF3" w:rsidRPr="003C66E5">
      <w:rPr>
        <w:rStyle w:val="af"/>
        <w:b/>
        <w:sz w:val="22"/>
        <w:szCs w:val="22"/>
      </w:rPr>
      <w:fldChar w:fldCharType="end"/>
    </w:r>
    <w:r w:rsidRPr="003C66E5">
      <w:rPr>
        <w:rStyle w:val="af"/>
        <w:rFonts w:hint="eastAsia"/>
        <w:b/>
        <w:sz w:val="22"/>
        <w:szCs w:val="22"/>
      </w:rPr>
      <w:t>－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2"/>
        <w:szCs w:val="22"/>
      </w:rPr>
      <w:id w:val="1770355422"/>
      <w:docPartObj>
        <w:docPartGallery w:val="Page Numbers (Bottom of Page)"/>
        <w:docPartUnique/>
      </w:docPartObj>
    </w:sdtPr>
    <w:sdtEndPr/>
    <w:sdtContent>
      <w:p w14:paraId="0CE196D8" w14:textId="77777777" w:rsidR="00E832C8" w:rsidRPr="009449AB" w:rsidRDefault="007E7BF3">
        <w:pPr>
          <w:pStyle w:val="ae"/>
          <w:rPr>
            <w:b/>
            <w:sz w:val="22"/>
            <w:szCs w:val="22"/>
          </w:rPr>
        </w:pPr>
        <w:r w:rsidRPr="009449AB">
          <w:rPr>
            <w:b/>
            <w:sz w:val="22"/>
            <w:szCs w:val="22"/>
          </w:rPr>
          <w:fldChar w:fldCharType="begin"/>
        </w:r>
        <w:r w:rsidR="00E832C8" w:rsidRPr="009449AB">
          <w:rPr>
            <w:b/>
            <w:sz w:val="22"/>
            <w:szCs w:val="22"/>
          </w:rPr>
          <w:instrText>PAGE   \* MERGEFORMAT</w:instrText>
        </w:r>
        <w:r w:rsidRPr="009449AB">
          <w:rPr>
            <w:b/>
            <w:sz w:val="22"/>
            <w:szCs w:val="22"/>
          </w:rPr>
          <w:fldChar w:fldCharType="separate"/>
        </w:r>
        <w:r w:rsidR="001F297F" w:rsidRPr="001F297F">
          <w:rPr>
            <w:b/>
            <w:noProof/>
            <w:sz w:val="22"/>
            <w:szCs w:val="22"/>
            <w:lang w:val="ko-KR"/>
          </w:rPr>
          <w:t>2</w:t>
        </w:r>
        <w:r w:rsidRPr="009449AB">
          <w:rPr>
            <w:b/>
            <w:sz w:val="22"/>
            <w:szCs w:val="22"/>
          </w:rPr>
          <w:fldChar w:fldCharType="end"/>
        </w:r>
      </w:p>
    </w:sdtContent>
  </w:sdt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3857614"/>
      <w:docPartObj>
        <w:docPartGallery w:val="Page Numbers (Bottom of Page)"/>
        <w:docPartUnique/>
      </w:docPartObj>
    </w:sdtPr>
    <w:sdtEndPr>
      <w:rPr>
        <w:b/>
        <w:sz w:val="22"/>
        <w:szCs w:val="22"/>
      </w:rPr>
    </w:sdtEndPr>
    <w:sdtContent>
      <w:p w14:paraId="3E0727AE" w14:textId="77777777" w:rsidR="00E832C8" w:rsidRPr="009449AB" w:rsidRDefault="007E7BF3" w:rsidP="009449AB">
        <w:pPr>
          <w:pStyle w:val="ae"/>
          <w:jc w:val="right"/>
          <w:rPr>
            <w:b/>
            <w:sz w:val="22"/>
            <w:szCs w:val="22"/>
          </w:rPr>
        </w:pPr>
        <w:r w:rsidRPr="009449AB">
          <w:rPr>
            <w:b/>
            <w:sz w:val="22"/>
            <w:szCs w:val="22"/>
          </w:rPr>
          <w:fldChar w:fldCharType="begin"/>
        </w:r>
        <w:r w:rsidR="00E832C8" w:rsidRPr="009449AB">
          <w:rPr>
            <w:b/>
            <w:sz w:val="22"/>
            <w:szCs w:val="22"/>
          </w:rPr>
          <w:instrText>PAGE   \* MERGEFORMAT</w:instrText>
        </w:r>
        <w:r w:rsidRPr="009449AB">
          <w:rPr>
            <w:b/>
            <w:sz w:val="22"/>
            <w:szCs w:val="22"/>
          </w:rPr>
          <w:fldChar w:fldCharType="separate"/>
        </w:r>
        <w:r w:rsidR="001F297F" w:rsidRPr="001F297F">
          <w:rPr>
            <w:b/>
            <w:noProof/>
            <w:sz w:val="22"/>
            <w:szCs w:val="22"/>
            <w:lang w:val="ko-KR"/>
          </w:rPr>
          <w:t>3</w:t>
        </w:r>
        <w:r w:rsidRPr="009449AB">
          <w:rPr>
            <w:b/>
            <w:sz w:val="22"/>
            <w:szCs w:val="22"/>
          </w:rPr>
          <w:fldChar w:fldCharType="end"/>
        </w:r>
      </w:p>
    </w:sdtContent>
  </w:sdt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2598195"/>
      <w:docPartObj>
        <w:docPartGallery w:val="Page Numbers (Bottom of Page)"/>
        <w:docPartUnique/>
      </w:docPartObj>
    </w:sdtPr>
    <w:sdtEndPr>
      <w:rPr>
        <w:b/>
        <w:sz w:val="22"/>
        <w:szCs w:val="22"/>
      </w:rPr>
    </w:sdtEndPr>
    <w:sdtContent>
      <w:p w14:paraId="3872C464" w14:textId="77777777" w:rsidR="00E832C8" w:rsidRPr="009449AB" w:rsidRDefault="007E7BF3">
        <w:pPr>
          <w:pStyle w:val="ae"/>
          <w:jc w:val="right"/>
          <w:rPr>
            <w:b/>
            <w:sz w:val="22"/>
            <w:szCs w:val="22"/>
          </w:rPr>
        </w:pPr>
        <w:r w:rsidRPr="009449AB">
          <w:rPr>
            <w:b/>
            <w:sz w:val="22"/>
            <w:szCs w:val="22"/>
          </w:rPr>
          <w:fldChar w:fldCharType="begin"/>
        </w:r>
        <w:r w:rsidR="00E832C8" w:rsidRPr="009449AB">
          <w:rPr>
            <w:b/>
            <w:sz w:val="22"/>
            <w:szCs w:val="22"/>
          </w:rPr>
          <w:instrText>PAGE   \* MERGEFORMAT</w:instrText>
        </w:r>
        <w:r w:rsidRPr="009449AB">
          <w:rPr>
            <w:b/>
            <w:sz w:val="22"/>
            <w:szCs w:val="22"/>
          </w:rPr>
          <w:fldChar w:fldCharType="separate"/>
        </w:r>
        <w:r w:rsidR="001F297F" w:rsidRPr="001F297F">
          <w:rPr>
            <w:b/>
            <w:noProof/>
            <w:sz w:val="22"/>
            <w:szCs w:val="22"/>
            <w:lang w:val="ko-KR"/>
          </w:rPr>
          <w:t>1</w:t>
        </w:r>
        <w:r w:rsidRPr="009449AB">
          <w:rPr>
            <w:b/>
            <w:sz w:val="22"/>
            <w:szCs w:val="22"/>
          </w:rPr>
          <w:fldChar w:fldCharType="end"/>
        </w:r>
      </w:p>
    </w:sdtContent>
  </w:sdt>
  <w:p w14:paraId="25E4F7F6" w14:textId="77777777" w:rsidR="00E832C8" w:rsidRPr="00EF4077" w:rsidRDefault="00E832C8" w:rsidP="00EF4077">
    <w:pPr>
      <w:pStyle w:val="ae"/>
      <w:rPr>
        <w:szCs w:val="22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5EFACE" w14:textId="77777777" w:rsidR="00E832C8" w:rsidRPr="00B62A64" w:rsidRDefault="00E832C8" w:rsidP="006A4C44">
    <w:pPr>
      <w:pStyle w:val="ae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1027F7" w14:textId="77777777" w:rsidR="00E832C8" w:rsidRPr="002621E6" w:rsidRDefault="00E832C8" w:rsidP="006A4C44">
    <w:pPr>
      <w:pStyle w:val="ae"/>
      <w:jc w:val="right"/>
      <w:rPr>
        <w:rFonts w:cs="Arial"/>
        <w:b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BACB3" w14:textId="77777777" w:rsidR="00E832C8" w:rsidRDefault="00E832C8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4864FD" w14:textId="77777777" w:rsidR="00C0052F" w:rsidRDefault="00C0052F">
      <w:r>
        <w:separator/>
      </w:r>
    </w:p>
  </w:footnote>
  <w:footnote w:type="continuationSeparator" w:id="0">
    <w:p w14:paraId="41891E2D" w14:textId="77777777" w:rsidR="00C0052F" w:rsidRDefault="00C00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7A97BD" w14:textId="77777777" w:rsidR="00E832C8" w:rsidRPr="00963BB5" w:rsidRDefault="00E832C8" w:rsidP="00963BB5">
    <w:pPr>
      <w:pStyle w:val="ad"/>
    </w:pPr>
    <w:r>
      <w:rPr>
        <w:rFonts w:cs="Arial" w:hint="eastAsia"/>
        <w:sz w:val="22"/>
        <w:szCs w:val="22"/>
      </w:rPr>
      <w:t xml:space="preserve">KS </w:t>
    </w:r>
    <w:r>
      <w:rPr>
        <w:rFonts w:cs="Arial"/>
        <w:sz w:val="22"/>
        <w:szCs w:val="22"/>
      </w:rPr>
      <w:t>X ITUT X1303</w:t>
    </w:r>
    <w:r>
      <w:rPr>
        <w:rFonts w:cs="Arial" w:hint="eastAsia"/>
        <w:sz w:val="22"/>
        <w:szCs w:val="22"/>
      </w:rPr>
      <w:t>:20</w:t>
    </w:r>
    <w:r w:rsidR="00FA2F38">
      <w:rPr>
        <w:rFonts w:cs="Arial"/>
        <w:sz w:val="22"/>
        <w:szCs w:val="22"/>
      </w:rPr>
      <w:t>07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2DC422" w14:textId="77777777" w:rsidR="00E832C8" w:rsidRPr="006D3B49" w:rsidRDefault="00E832C8" w:rsidP="006A4C44">
    <w:pPr>
      <w:pStyle w:val="ad"/>
      <w:tabs>
        <w:tab w:val="clear" w:pos="4252"/>
        <w:tab w:val="clear" w:pos="8504"/>
      </w:tabs>
      <w:adjustRightInd w:val="0"/>
      <w:jc w:val="right"/>
      <w:rPr>
        <w:rFonts w:cs="Arial"/>
        <w:sz w:val="22"/>
        <w:szCs w:val="22"/>
      </w:rPr>
    </w:pPr>
    <w:r>
      <w:rPr>
        <w:rFonts w:cs="Arial" w:hint="eastAsia"/>
        <w:sz w:val="22"/>
        <w:szCs w:val="22"/>
      </w:rPr>
      <w:t xml:space="preserve">KS </w:t>
    </w:r>
    <w:r>
      <w:rPr>
        <w:rFonts w:cs="Arial"/>
        <w:sz w:val="22"/>
        <w:szCs w:val="22"/>
      </w:rPr>
      <w:t>X ITUT X1303</w:t>
    </w:r>
    <w:r>
      <w:rPr>
        <w:rFonts w:cs="Arial" w:hint="eastAsia"/>
        <w:sz w:val="22"/>
        <w:szCs w:val="22"/>
      </w:rPr>
      <w:t>:20</w:t>
    </w:r>
    <w:r w:rsidR="00FA2F38">
      <w:rPr>
        <w:rFonts w:cs="Arial"/>
        <w:sz w:val="22"/>
        <w:szCs w:val="22"/>
      </w:rPr>
      <w:t>07</w:t>
    </w:r>
    <w:r w:rsidR="007E7BF3" w:rsidRPr="006D3B49">
      <w:rPr>
        <w:rFonts w:cs="Arial"/>
        <w:sz w:val="22"/>
        <w:szCs w:val="22"/>
      </w:rPr>
      <w:fldChar w:fldCharType="begin"/>
    </w:r>
    <w:r w:rsidRPr="006D3B49">
      <w:rPr>
        <w:rFonts w:cs="Arial"/>
        <w:sz w:val="22"/>
        <w:szCs w:val="22"/>
      </w:rPr>
      <w:instrText xml:space="preserve"> DOCPROPERTY  Amendment  \* MERGEFORMAT </w:instrText>
    </w:r>
    <w:r w:rsidR="007E7BF3" w:rsidRPr="006D3B49">
      <w:rPr>
        <w:rFonts w:cs="Arial"/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EA6D7" w14:textId="77777777" w:rsidR="00E832C8" w:rsidRPr="005D4421" w:rsidRDefault="00E832C8" w:rsidP="00963BB5">
    <w:pPr>
      <w:pStyle w:val="ad"/>
      <w:jc w:val="right"/>
    </w:pPr>
    <w:r>
      <w:rPr>
        <w:rFonts w:cs="Arial" w:hint="eastAsia"/>
        <w:sz w:val="22"/>
        <w:szCs w:val="22"/>
      </w:rPr>
      <w:t>KS</w:t>
    </w:r>
    <w:r>
      <w:rPr>
        <w:rFonts w:cs="Arial"/>
        <w:sz w:val="22"/>
        <w:szCs w:val="22"/>
      </w:rPr>
      <w:t xml:space="preserve"> X ITUT X1303</w:t>
    </w:r>
    <w:r>
      <w:rPr>
        <w:rFonts w:cs="Arial" w:hint="eastAsia"/>
        <w:sz w:val="22"/>
        <w:szCs w:val="22"/>
      </w:rPr>
      <w:t>:20</w:t>
    </w:r>
    <w:r w:rsidR="00FA2F38">
      <w:rPr>
        <w:rFonts w:cs="Arial"/>
        <w:sz w:val="22"/>
        <w:szCs w:val="22"/>
      </w:rPr>
      <w:t>07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B7156" w14:textId="77777777" w:rsidR="00E832C8" w:rsidRPr="00DC7FA5" w:rsidRDefault="00E832C8" w:rsidP="00DC7FA5">
    <w:pPr>
      <w:pStyle w:val="ad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254CBF" w14:textId="77777777" w:rsidR="00DC7FA5" w:rsidRPr="00DC7FA5" w:rsidRDefault="00DC7FA5" w:rsidP="00DC7FA5">
    <w:pPr>
      <w:pStyle w:val="ad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69C434" w14:textId="77777777" w:rsidR="00E832C8" w:rsidRPr="00B62A64" w:rsidRDefault="00E832C8" w:rsidP="006A4C44">
    <w:pPr>
      <w:pStyle w:val="ad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9C7A36" w14:textId="77777777" w:rsidR="00E832C8" w:rsidRPr="003E4218" w:rsidRDefault="00E832C8" w:rsidP="006A4C44">
    <w:pPr>
      <w:pStyle w:val="ad"/>
      <w:rPr>
        <w:szCs w:val="22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1A8B22" w14:textId="77777777" w:rsidR="00E832C8" w:rsidRDefault="00E832C8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30CEC2C4"/>
    <w:lvl w:ilvl="0">
      <w:start w:val="1"/>
      <w:numFmt w:val="bullet"/>
      <w:pStyle w:val="5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1">
    <w:nsid w:val="055A7294"/>
    <w:multiLevelType w:val="multilevel"/>
    <w:tmpl w:val="4DB0D5D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2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3">
    <w:nsid w:val="088577EB"/>
    <w:multiLevelType w:val="multilevel"/>
    <w:tmpl w:val="F0DCE186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5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17461246"/>
    <w:multiLevelType w:val="multilevel"/>
    <w:tmpl w:val="54468B34"/>
    <w:lvl w:ilvl="0">
      <w:start w:val="1"/>
      <w:numFmt w:val="bullet"/>
      <w:pStyle w:val="21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8">
    <w:nsid w:val="216268BC"/>
    <w:multiLevelType w:val="multilevel"/>
    <w:tmpl w:val="9A32EAD4"/>
    <w:lvl w:ilvl="0">
      <w:start w:val="1"/>
      <w:numFmt w:val="bullet"/>
      <w:pStyle w:val="4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>
    <w:nsid w:val="23010923"/>
    <w:multiLevelType w:val="multilevel"/>
    <w:tmpl w:val="A67C9354"/>
    <w:lvl w:ilvl="0">
      <w:start w:val="1"/>
      <w:numFmt w:val="bullet"/>
      <w:pStyle w:val="3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0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2">
    <w:nsid w:val="33AC7EB8"/>
    <w:multiLevelType w:val="multilevel"/>
    <w:tmpl w:val="5A3419BE"/>
    <w:lvl w:ilvl="0">
      <w:start w:val="1"/>
      <w:numFmt w:val="decimal"/>
      <w:pStyle w:val="13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lang w:val="en-US"/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13">
    <w:nsid w:val="3E2541BF"/>
    <w:multiLevelType w:val="multilevel"/>
    <w:tmpl w:val="0409001D"/>
    <w:name w:val="Claue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4">
    <w:nsid w:val="3FE211B3"/>
    <w:multiLevelType w:val="hybridMultilevel"/>
    <w:tmpl w:val="4DFC3CFE"/>
    <w:lvl w:ilvl="0" w:tplc="B3D8FB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430F4F09"/>
    <w:multiLevelType w:val="multilevel"/>
    <w:tmpl w:val="0D4C7C76"/>
    <w:lvl w:ilvl="0">
      <w:start w:val="1"/>
      <w:numFmt w:val="lowerLetter"/>
      <w:pStyle w:val="a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6">
    <w:nsid w:val="50434F82"/>
    <w:multiLevelType w:val="multilevel"/>
    <w:tmpl w:val="7C8226DE"/>
    <w:lvl w:ilvl="0">
      <w:start w:val="1"/>
      <w:numFmt w:val="decimal"/>
      <w:pStyle w:val="14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52166816"/>
    <w:multiLevelType w:val="multilevel"/>
    <w:tmpl w:val="0409001D"/>
    <w:name w:val="ClaueListNum7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8">
    <w:nsid w:val="596C5592"/>
    <w:multiLevelType w:val="multilevel"/>
    <w:tmpl w:val="1160FD02"/>
    <w:lvl w:ilvl="0">
      <w:start w:val="1"/>
      <w:numFmt w:val="decimal"/>
      <w:pStyle w:val="15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9">
    <w:nsid w:val="63614E86"/>
    <w:multiLevelType w:val="hybridMultilevel"/>
    <w:tmpl w:val="2DF0B672"/>
    <w:lvl w:ilvl="0" w:tplc="BD1EB03C">
      <w:start w:val="1"/>
      <w:numFmt w:val="bullet"/>
      <w:lvlText w:val=""/>
      <w:lvlJc w:val="left"/>
      <w:pPr>
        <w:ind w:left="800" w:hanging="400"/>
      </w:pPr>
      <w:rPr>
        <w:rFonts w:ascii="Wingdings" w:eastAsia="바탕" w:hAnsi="Wingdings" w:hint="default"/>
        <w:color w:val="auto"/>
        <w:lang w:val="en-GB"/>
      </w:rPr>
    </w:lvl>
    <w:lvl w:ilvl="1" w:tplc="531CBA94">
      <w:numFmt w:val="bullet"/>
      <w:lvlText w:val="—"/>
      <w:lvlJc w:val="left"/>
      <w:pPr>
        <w:ind w:left="1160" w:hanging="360"/>
      </w:pPr>
      <w:rPr>
        <w:rFonts w:ascii="바탕" w:eastAsia="바탕" w:hAnsi="바탕" w:cs="Times New Roman" w:hint="eastAsia"/>
        <w:b/>
        <w:color w:val="000000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649A38E8"/>
    <w:multiLevelType w:val="hybridMultilevel"/>
    <w:tmpl w:val="5A8C487C"/>
    <w:lvl w:ilvl="0" w:tplc="F7A64C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6B2C5134"/>
    <w:multiLevelType w:val="multilevel"/>
    <w:tmpl w:val="C1185D3A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hAnsi="Arial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22">
    <w:nsid w:val="717B3D24"/>
    <w:multiLevelType w:val="hybridMultilevel"/>
    <w:tmpl w:val="FDFEA5E0"/>
    <w:name w:val="ClaueListNum6"/>
    <w:lvl w:ilvl="0" w:tplc="5B24F198">
      <w:start w:val="4"/>
      <w:numFmt w:val="bullet"/>
      <w:pStyle w:val="a5"/>
      <w:lvlText w:val="-"/>
      <w:lvlJc w:val="left"/>
      <w:pPr>
        <w:ind w:left="60" w:hanging="360"/>
      </w:pPr>
      <w:rPr>
        <w:rFonts w:ascii="Arial" w:eastAsia="바탕" w:hAnsi="Arial" w:hint="default"/>
      </w:rPr>
    </w:lvl>
    <w:lvl w:ilvl="1" w:tplc="06869ECC">
      <w:start w:val="1"/>
      <w:numFmt w:val="bullet"/>
      <w:lvlText w:val=""/>
      <w:lvlJc w:val="left"/>
      <w:pPr>
        <w:ind w:left="500" w:hanging="400"/>
      </w:pPr>
      <w:rPr>
        <w:rFonts w:ascii="Wingdings" w:hAnsi="Wingdings" w:hint="default"/>
      </w:rPr>
    </w:lvl>
    <w:lvl w:ilvl="2" w:tplc="A20634C2">
      <w:start w:val="1"/>
      <w:numFmt w:val="bullet"/>
      <w:lvlText w:val=""/>
      <w:lvlJc w:val="left"/>
      <w:pPr>
        <w:ind w:left="900" w:hanging="400"/>
      </w:pPr>
      <w:rPr>
        <w:rFonts w:ascii="Wingdings" w:hAnsi="Wingdings" w:hint="default"/>
      </w:rPr>
    </w:lvl>
    <w:lvl w:ilvl="3" w:tplc="411C6482">
      <w:start w:val="1"/>
      <w:numFmt w:val="bullet"/>
      <w:lvlText w:val=""/>
      <w:lvlJc w:val="left"/>
      <w:pPr>
        <w:ind w:left="1300" w:hanging="400"/>
      </w:pPr>
      <w:rPr>
        <w:rFonts w:ascii="Wingdings" w:hAnsi="Wingdings" w:hint="default"/>
      </w:rPr>
    </w:lvl>
    <w:lvl w:ilvl="4" w:tplc="2FE4926A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5" w:tplc="9232EFA8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6" w:tplc="B1B04052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7" w:tplc="1804D3FC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8" w:tplc="F0860CD4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</w:abstractNum>
  <w:abstractNum w:abstractNumId="23">
    <w:nsid w:val="72225CA9"/>
    <w:multiLevelType w:val="hybridMultilevel"/>
    <w:tmpl w:val="215E8C08"/>
    <w:lvl w:ilvl="0" w:tplc="169E1C32">
      <w:numFmt w:val="bullet"/>
      <w:lvlText w:val="–"/>
      <w:lvlJc w:val="left"/>
      <w:pPr>
        <w:ind w:left="76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72880A28"/>
    <w:multiLevelType w:val="multilevel"/>
    <w:tmpl w:val="4DE6D994"/>
    <w:lvl w:ilvl="0">
      <w:start w:val="1"/>
      <w:numFmt w:val="lowerLetter"/>
      <w:pStyle w:val="20cm0cm"/>
      <w:lvlText w:val="%1)"/>
      <w:lvlJc w:val="left"/>
      <w:pPr>
        <w:tabs>
          <w:tab w:val="num" w:pos="425"/>
        </w:tabs>
        <w:ind w:left="425" w:hanging="425"/>
      </w:pPr>
      <w:rPr>
        <w:rFonts w:ascii="Arial" w:eastAsia="돋움" w:hAnsi="Arial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567"/>
      </w:pPr>
      <w:rPr>
        <w:rFonts w:ascii="Arial" w:eastAsia="돋움" w:hAnsi="Arial" w:cs="Times New Roman" w:hint="default"/>
        <w:b/>
        <w:i w:val="0"/>
      </w:rPr>
    </w:lvl>
    <w:lvl w:ilvl="2">
      <w:start w:val="1"/>
      <w:numFmt w:val="decimal"/>
      <w:lvlText w:val="%2.%3)"/>
      <w:lvlJc w:val="left"/>
      <w:pPr>
        <w:tabs>
          <w:tab w:val="num" w:pos="709"/>
        </w:tabs>
        <w:ind w:left="709" w:hanging="709"/>
      </w:pPr>
      <w:rPr>
        <w:rFonts w:ascii="Arial" w:eastAsia="돋움" w:hAnsi="Arial" w:cs="Times New Roman" w:hint="default"/>
        <w:b/>
        <w:i w:val="0"/>
      </w:rPr>
    </w:lvl>
    <w:lvl w:ilvl="3">
      <w:start w:val="1"/>
      <w:numFmt w:val="decimal"/>
      <w:lvlText w:val="%2.%3.%4)"/>
      <w:lvlJc w:val="left"/>
      <w:pPr>
        <w:tabs>
          <w:tab w:val="num" w:pos="850"/>
        </w:tabs>
        <w:ind w:left="850" w:hanging="850"/>
      </w:pPr>
      <w:rPr>
        <w:rFonts w:ascii="Arial" w:eastAsia="돋움" w:hAnsi="Arial" w:cs="Times New Roman" w:hint="default"/>
        <w:b/>
        <w:i w:val="0"/>
      </w:rPr>
    </w:lvl>
    <w:lvl w:ilvl="4">
      <w:start w:val="1"/>
      <w:numFmt w:val="decimal"/>
      <w:lvlText w:val="%2.%3.%4.%5)"/>
      <w:lvlJc w:val="left"/>
      <w:pPr>
        <w:tabs>
          <w:tab w:val="num" w:pos="992"/>
        </w:tabs>
        <w:ind w:left="992" w:hanging="992"/>
      </w:pPr>
      <w:rPr>
        <w:rFonts w:ascii="Arial" w:eastAsia="돋움" w:hAnsi="Arial" w:cs="Times New Roman" w:hint="default"/>
        <w:b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cs="Times New Roman"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cs="Times New Roman"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cs="Times New Roman"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cs="Times New Roman" w:hint="eastAsia"/>
      </w:rPr>
    </w:lvl>
  </w:abstractNum>
  <w:abstractNum w:abstractNumId="25">
    <w:nsid w:val="73106F04"/>
    <w:multiLevelType w:val="multilevel"/>
    <w:tmpl w:val="4F14219C"/>
    <w:lvl w:ilvl="0">
      <w:start w:val="1"/>
      <w:numFmt w:val="bullet"/>
      <w:pStyle w:val="a6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8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">
    <w:nsid w:val="75924179"/>
    <w:multiLevelType w:val="hybridMultilevel"/>
    <w:tmpl w:val="6F64C758"/>
    <w:name w:val="ClaueListNum"/>
    <w:lvl w:ilvl="0" w:tplc="95F0B6F8">
      <w:start w:val="1"/>
      <w:numFmt w:val="lowerLetter"/>
      <w:lvlText w:val="%1)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B6FECBDA">
      <w:start w:val="1"/>
      <w:numFmt w:val="decimal"/>
      <w:lvlText w:val="%2)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 w:tplc="F0C67B16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92A8C056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4D4E1B34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221257E8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FB3A78F2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3D6E14C8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BC4893A2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7">
    <w:nsid w:val="77D202A5"/>
    <w:multiLevelType w:val="hybridMultilevel"/>
    <w:tmpl w:val="5874CE2A"/>
    <w:lvl w:ilvl="0" w:tplc="8806B3B2">
      <w:start w:val="1"/>
      <w:numFmt w:val="decimal"/>
      <w:lvlText w:val="%1)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28">
    <w:nsid w:val="7A7A671A"/>
    <w:multiLevelType w:val="hybridMultilevel"/>
    <w:tmpl w:val="37507F0E"/>
    <w:lvl w:ilvl="0" w:tplc="245060BA">
      <w:start w:val="1"/>
      <w:numFmt w:val="decimal"/>
      <w:lvlText w:val="%1)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21"/>
  </w:num>
  <w:num w:numId="5">
    <w:abstractNumId w:val="8"/>
  </w:num>
  <w:num w:numId="6">
    <w:abstractNumId w:val="9"/>
  </w:num>
  <w:num w:numId="7">
    <w:abstractNumId w:val="6"/>
  </w:num>
  <w:num w:numId="8">
    <w:abstractNumId w:val="3"/>
  </w:num>
  <w:num w:numId="9">
    <w:abstractNumId w:val="1"/>
  </w:num>
  <w:num w:numId="10">
    <w:abstractNumId w:val="7"/>
  </w:num>
  <w:num w:numId="11">
    <w:abstractNumId w:val="15"/>
  </w:num>
  <w:num w:numId="12">
    <w:abstractNumId w:val="11"/>
  </w:num>
  <w:num w:numId="13">
    <w:abstractNumId w:val="25"/>
  </w:num>
  <w:num w:numId="14">
    <w:abstractNumId w:val="18"/>
  </w:num>
  <w:num w:numId="15">
    <w:abstractNumId w:val="10"/>
  </w:num>
  <w:num w:numId="16">
    <w:abstractNumId w:val="5"/>
  </w:num>
  <w:num w:numId="17">
    <w:abstractNumId w:val="16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2"/>
  </w:num>
  <w:num w:numId="21">
    <w:abstractNumId w:val="0"/>
  </w:num>
  <w:num w:numId="22">
    <w:abstractNumId w:val="19"/>
  </w:num>
  <w:num w:numId="23">
    <w:abstractNumId w:val="21"/>
  </w:num>
  <w:num w:numId="24">
    <w:abstractNumId w:val="21"/>
  </w:num>
  <w:num w:numId="25">
    <w:abstractNumId w:val="21"/>
  </w:num>
  <w:num w:numId="26">
    <w:abstractNumId w:val="21"/>
  </w:num>
  <w:num w:numId="27">
    <w:abstractNumId w:val="23"/>
  </w:num>
  <w:num w:numId="28">
    <w:abstractNumId w:val="20"/>
  </w:num>
  <w:num w:numId="29">
    <w:abstractNumId w:val="27"/>
  </w:num>
  <w:num w:numId="30">
    <w:abstractNumId w:val="14"/>
  </w:num>
  <w:num w:numId="31">
    <w:abstractNumId w:val="28"/>
  </w:num>
  <w:num w:numId="32">
    <w:abstractNumId w:val="12"/>
  </w:num>
  <w:num w:numId="33">
    <w:abstractNumId w:val="21"/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</w:num>
  <w:num w:numId="36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bordersDoNotSurroundHeader/>
  <w:bordersDoNotSurroundFooter/>
  <w:hideSpellingErrors/>
  <w:activeWritingStyle w:appName="MSWord" w:lang="ko-KR" w:vendorID="64" w:dllVersion="131077" w:nlCheck="1" w:checkStyle="1"/>
  <w:activeWritingStyle w:appName="MSWord" w:lang="en-GB" w:vendorID="64" w:dllVersion="131078" w:nlCheck="1" w:checkStyle="0"/>
  <w:activeWritingStyle w:appName="MSWord" w:lang="en-US" w:vendorID="64" w:dllVersion="131078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NotTrackFormatting/>
  <w:defaultTabStop w:val="4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6433C"/>
    <w:rsid w:val="00000F64"/>
    <w:rsid w:val="00000FE7"/>
    <w:rsid w:val="000057E7"/>
    <w:rsid w:val="00006F3F"/>
    <w:rsid w:val="00010AC1"/>
    <w:rsid w:val="00011661"/>
    <w:rsid w:val="00012A71"/>
    <w:rsid w:val="00014BB8"/>
    <w:rsid w:val="00015967"/>
    <w:rsid w:val="00016A13"/>
    <w:rsid w:val="00017190"/>
    <w:rsid w:val="00017E69"/>
    <w:rsid w:val="00025AFC"/>
    <w:rsid w:val="000315DE"/>
    <w:rsid w:val="00031A1B"/>
    <w:rsid w:val="00031EAD"/>
    <w:rsid w:val="000331F6"/>
    <w:rsid w:val="00035AF3"/>
    <w:rsid w:val="00035F73"/>
    <w:rsid w:val="00036067"/>
    <w:rsid w:val="00041565"/>
    <w:rsid w:val="000415CB"/>
    <w:rsid w:val="00041863"/>
    <w:rsid w:val="0004261F"/>
    <w:rsid w:val="00045BB1"/>
    <w:rsid w:val="000469FE"/>
    <w:rsid w:val="0004722C"/>
    <w:rsid w:val="00050719"/>
    <w:rsid w:val="0005404D"/>
    <w:rsid w:val="0005767F"/>
    <w:rsid w:val="00057746"/>
    <w:rsid w:val="00063622"/>
    <w:rsid w:val="000637EF"/>
    <w:rsid w:val="0006433C"/>
    <w:rsid w:val="00066043"/>
    <w:rsid w:val="000670AF"/>
    <w:rsid w:val="000677BE"/>
    <w:rsid w:val="00072695"/>
    <w:rsid w:val="00072D24"/>
    <w:rsid w:val="00074BAF"/>
    <w:rsid w:val="00074DA3"/>
    <w:rsid w:val="00075A66"/>
    <w:rsid w:val="000762DD"/>
    <w:rsid w:val="00076892"/>
    <w:rsid w:val="0007779E"/>
    <w:rsid w:val="0008342C"/>
    <w:rsid w:val="00085CA0"/>
    <w:rsid w:val="00087FDA"/>
    <w:rsid w:val="000908E8"/>
    <w:rsid w:val="000909E4"/>
    <w:rsid w:val="000933DE"/>
    <w:rsid w:val="00093C1B"/>
    <w:rsid w:val="00096F89"/>
    <w:rsid w:val="000A0B76"/>
    <w:rsid w:val="000A1F80"/>
    <w:rsid w:val="000A2802"/>
    <w:rsid w:val="000A3D11"/>
    <w:rsid w:val="000A63D1"/>
    <w:rsid w:val="000A666B"/>
    <w:rsid w:val="000B1ED4"/>
    <w:rsid w:val="000B794A"/>
    <w:rsid w:val="000B7CB2"/>
    <w:rsid w:val="000B7FDC"/>
    <w:rsid w:val="000C1D86"/>
    <w:rsid w:val="000C2789"/>
    <w:rsid w:val="000C443D"/>
    <w:rsid w:val="000C61F0"/>
    <w:rsid w:val="000C6A3C"/>
    <w:rsid w:val="000C7543"/>
    <w:rsid w:val="000D0D42"/>
    <w:rsid w:val="000D1587"/>
    <w:rsid w:val="000D1F28"/>
    <w:rsid w:val="000D40BF"/>
    <w:rsid w:val="000D4183"/>
    <w:rsid w:val="000D440F"/>
    <w:rsid w:val="000E07AD"/>
    <w:rsid w:val="000E14C8"/>
    <w:rsid w:val="000E16A1"/>
    <w:rsid w:val="000E1CE7"/>
    <w:rsid w:val="000E3195"/>
    <w:rsid w:val="000E32DF"/>
    <w:rsid w:val="000E5F0C"/>
    <w:rsid w:val="000F0D72"/>
    <w:rsid w:val="000F1C5E"/>
    <w:rsid w:val="000F2484"/>
    <w:rsid w:val="000F7CFA"/>
    <w:rsid w:val="00100854"/>
    <w:rsid w:val="0010132D"/>
    <w:rsid w:val="001106A3"/>
    <w:rsid w:val="0011168F"/>
    <w:rsid w:val="00112229"/>
    <w:rsid w:val="001129CA"/>
    <w:rsid w:val="001148B9"/>
    <w:rsid w:val="00115459"/>
    <w:rsid w:val="00116BEA"/>
    <w:rsid w:val="00117C2A"/>
    <w:rsid w:val="00120779"/>
    <w:rsid w:val="00121503"/>
    <w:rsid w:val="001220C7"/>
    <w:rsid w:val="00122B52"/>
    <w:rsid w:val="00122D1F"/>
    <w:rsid w:val="00125FCB"/>
    <w:rsid w:val="001317CE"/>
    <w:rsid w:val="001328AC"/>
    <w:rsid w:val="00132B55"/>
    <w:rsid w:val="001341CE"/>
    <w:rsid w:val="00134759"/>
    <w:rsid w:val="00141109"/>
    <w:rsid w:val="001425E0"/>
    <w:rsid w:val="00145049"/>
    <w:rsid w:val="001458F0"/>
    <w:rsid w:val="0014768B"/>
    <w:rsid w:val="00151B51"/>
    <w:rsid w:val="00151BE5"/>
    <w:rsid w:val="0015416E"/>
    <w:rsid w:val="00155BD5"/>
    <w:rsid w:val="00156A93"/>
    <w:rsid w:val="0016064F"/>
    <w:rsid w:val="00160C09"/>
    <w:rsid w:val="00165C6D"/>
    <w:rsid w:val="0016700A"/>
    <w:rsid w:val="00172574"/>
    <w:rsid w:val="00172EC5"/>
    <w:rsid w:val="00172EC9"/>
    <w:rsid w:val="00174BBA"/>
    <w:rsid w:val="00174E17"/>
    <w:rsid w:val="00180DB5"/>
    <w:rsid w:val="001820D8"/>
    <w:rsid w:val="00182175"/>
    <w:rsid w:val="001833DF"/>
    <w:rsid w:val="00184B17"/>
    <w:rsid w:val="00185002"/>
    <w:rsid w:val="001878B2"/>
    <w:rsid w:val="00187AEC"/>
    <w:rsid w:val="00190197"/>
    <w:rsid w:val="001901C7"/>
    <w:rsid w:val="00190BD4"/>
    <w:rsid w:val="00190F16"/>
    <w:rsid w:val="00191C0B"/>
    <w:rsid w:val="00192846"/>
    <w:rsid w:val="001933DB"/>
    <w:rsid w:val="00193FEF"/>
    <w:rsid w:val="001A0277"/>
    <w:rsid w:val="001A0530"/>
    <w:rsid w:val="001A0DBB"/>
    <w:rsid w:val="001A0E8A"/>
    <w:rsid w:val="001A3828"/>
    <w:rsid w:val="001A7DF7"/>
    <w:rsid w:val="001B1DF0"/>
    <w:rsid w:val="001B2B0C"/>
    <w:rsid w:val="001B307C"/>
    <w:rsid w:val="001B3EFF"/>
    <w:rsid w:val="001B3F7A"/>
    <w:rsid w:val="001B472B"/>
    <w:rsid w:val="001B67BD"/>
    <w:rsid w:val="001B7F78"/>
    <w:rsid w:val="001C3B71"/>
    <w:rsid w:val="001C5344"/>
    <w:rsid w:val="001C5D35"/>
    <w:rsid w:val="001C6884"/>
    <w:rsid w:val="001C7E79"/>
    <w:rsid w:val="001D0DD9"/>
    <w:rsid w:val="001D1270"/>
    <w:rsid w:val="001D1FB2"/>
    <w:rsid w:val="001D4C55"/>
    <w:rsid w:val="001D59AB"/>
    <w:rsid w:val="001D64B1"/>
    <w:rsid w:val="001D64F2"/>
    <w:rsid w:val="001D77DC"/>
    <w:rsid w:val="001E0E75"/>
    <w:rsid w:val="001E14A7"/>
    <w:rsid w:val="001E2B61"/>
    <w:rsid w:val="001E32CB"/>
    <w:rsid w:val="001E38B3"/>
    <w:rsid w:val="001E4BE0"/>
    <w:rsid w:val="001E5C46"/>
    <w:rsid w:val="001E6EB3"/>
    <w:rsid w:val="001E6F64"/>
    <w:rsid w:val="001F01D3"/>
    <w:rsid w:val="001F0B78"/>
    <w:rsid w:val="001F297F"/>
    <w:rsid w:val="001F5B67"/>
    <w:rsid w:val="001F6B6E"/>
    <w:rsid w:val="001F6FEE"/>
    <w:rsid w:val="00200917"/>
    <w:rsid w:val="00203EE2"/>
    <w:rsid w:val="0020734D"/>
    <w:rsid w:val="0020746B"/>
    <w:rsid w:val="002101A5"/>
    <w:rsid w:val="00211728"/>
    <w:rsid w:val="00214E15"/>
    <w:rsid w:val="0022106D"/>
    <w:rsid w:val="002212E9"/>
    <w:rsid w:val="00227811"/>
    <w:rsid w:val="002278DB"/>
    <w:rsid w:val="002362CA"/>
    <w:rsid w:val="00243AF3"/>
    <w:rsid w:val="00244645"/>
    <w:rsid w:val="00245057"/>
    <w:rsid w:val="00245A4E"/>
    <w:rsid w:val="00246D54"/>
    <w:rsid w:val="00247568"/>
    <w:rsid w:val="00250E93"/>
    <w:rsid w:val="0025130F"/>
    <w:rsid w:val="00251327"/>
    <w:rsid w:val="00254109"/>
    <w:rsid w:val="00254724"/>
    <w:rsid w:val="0025570B"/>
    <w:rsid w:val="0025575A"/>
    <w:rsid w:val="00260208"/>
    <w:rsid w:val="0026365B"/>
    <w:rsid w:val="00264645"/>
    <w:rsid w:val="00267033"/>
    <w:rsid w:val="0027138A"/>
    <w:rsid w:val="00272221"/>
    <w:rsid w:val="00273B8C"/>
    <w:rsid w:val="00274016"/>
    <w:rsid w:val="00275283"/>
    <w:rsid w:val="00275575"/>
    <w:rsid w:val="00276441"/>
    <w:rsid w:val="00276CC0"/>
    <w:rsid w:val="00292A35"/>
    <w:rsid w:val="00294AB0"/>
    <w:rsid w:val="00294D0B"/>
    <w:rsid w:val="00296CBE"/>
    <w:rsid w:val="0029736A"/>
    <w:rsid w:val="00297E8A"/>
    <w:rsid w:val="00297EC6"/>
    <w:rsid w:val="00297EC8"/>
    <w:rsid w:val="002A1506"/>
    <w:rsid w:val="002A28F1"/>
    <w:rsid w:val="002A4D6A"/>
    <w:rsid w:val="002B19BD"/>
    <w:rsid w:val="002B19C1"/>
    <w:rsid w:val="002B309D"/>
    <w:rsid w:val="002B59D3"/>
    <w:rsid w:val="002B7589"/>
    <w:rsid w:val="002B7DD7"/>
    <w:rsid w:val="002C18A2"/>
    <w:rsid w:val="002C28FA"/>
    <w:rsid w:val="002C2FF9"/>
    <w:rsid w:val="002C4A14"/>
    <w:rsid w:val="002C6985"/>
    <w:rsid w:val="002C75C6"/>
    <w:rsid w:val="002C7624"/>
    <w:rsid w:val="002D4443"/>
    <w:rsid w:val="002D5540"/>
    <w:rsid w:val="002D7D3B"/>
    <w:rsid w:val="002E1434"/>
    <w:rsid w:val="002E2993"/>
    <w:rsid w:val="002E2E90"/>
    <w:rsid w:val="002E66A7"/>
    <w:rsid w:val="002F00B2"/>
    <w:rsid w:val="002F1C97"/>
    <w:rsid w:val="002F1D86"/>
    <w:rsid w:val="002F2518"/>
    <w:rsid w:val="002F2921"/>
    <w:rsid w:val="002F317A"/>
    <w:rsid w:val="002F4FDA"/>
    <w:rsid w:val="002F5A49"/>
    <w:rsid w:val="002F6A81"/>
    <w:rsid w:val="002F745B"/>
    <w:rsid w:val="003004D5"/>
    <w:rsid w:val="00300852"/>
    <w:rsid w:val="00301963"/>
    <w:rsid w:val="00305797"/>
    <w:rsid w:val="003059F3"/>
    <w:rsid w:val="00305A56"/>
    <w:rsid w:val="00307603"/>
    <w:rsid w:val="003128ED"/>
    <w:rsid w:val="0031494E"/>
    <w:rsid w:val="00315B55"/>
    <w:rsid w:val="00315F31"/>
    <w:rsid w:val="00317BB8"/>
    <w:rsid w:val="00322EFC"/>
    <w:rsid w:val="00325489"/>
    <w:rsid w:val="00325D25"/>
    <w:rsid w:val="00326A44"/>
    <w:rsid w:val="003276B0"/>
    <w:rsid w:val="00327796"/>
    <w:rsid w:val="003278B3"/>
    <w:rsid w:val="003314CA"/>
    <w:rsid w:val="00331D5E"/>
    <w:rsid w:val="00331EBD"/>
    <w:rsid w:val="00332BA1"/>
    <w:rsid w:val="00333537"/>
    <w:rsid w:val="0033394E"/>
    <w:rsid w:val="00336D22"/>
    <w:rsid w:val="00336D99"/>
    <w:rsid w:val="00337827"/>
    <w:rsid w:val="00340659"/>
    <w:rsid w:val="00341E96"/>
    <w:rsid w:val="0034368E"/>
    <w:rsid w:val="00352DB8"/>
    <w:rsid w:val="0035382A"/>
    <w:rsid w:val="00353C93"/>
    <w:rsid w:val="00354E7A"/>
    <w:rsid w:val="00357B11"/>
    <w:rsid w:val="003610C6"/>
    <w:rsid w:val="00372854"/>
    <w:rsid w:val="00373412"/>
    <w:rsid w:val="003738D0"/>
    <w:rsid w:val="00376242"/>
    <w:rsid w:val="00376CCC"/>
    <w:rsid w:val="00376F2C"/>
    <w:rsid w:val="00381748"/>
    <w:rsid w:val="00381BFB"/>
    <w:rsid w:val="00381F2F"/>
    <w:rsid w:val="003821C8"/>
    <w:rsid w:val="00382CC2"/>
    <w:rsid w:val="00383B27"/>
    <w:rsid w:val="00385C1D"/>
    <w:rsid w:val="00390896"/>
    <w:rsid w:val="00390B10"/>
    <w:rsid w:val="00390D89"/>
    <w:rsid w:val="003964D2"/>
    <w:rsid w:val="003A663D"/>
    <w:rsid w:val="003A6A2B"/>
    <w:rsid w:val="003B04C6"/>
    <w:rsid w:val="003B2509"/>
    <w:rsid w:val="003B2A51"/>
    <w:rsid w:val="003B5AD8"/>
    <w:rsid w:val="003B6EB0"/>
    <w:rsid w:val="003B76F3"/>
    <w:rsid w:val="003C08CF"/>
    <w:rsid w:val="003C0CC7"/>
    <w:rsid w:val="003C12AB"/>
    <w:rsid w:val="003C2BB6"/>
    <w:rsid w:val="003C4ACB"/>
    <w:rsid w:val="003C5108"/>
    <w:rsid w:val="003C5A7D"/>
    <w:rsid w:val="003C66E5"/>
    <w:rsid w:val="003C6BEF"/>
    <w:rsid w:val="003D0B26"/>
    <w:rsid w:val="003D134E"/>
    <w:rsid w:val="003D18FC"/>
    <w:rsid w:val="003D3011"/>
    <w:rsid w:val="003D3912"/>
    <w:rsid w:val="003D7D83"/>
    <w:rsid w:val="003E0EBC"/>
    <w:rsid w:val="003E0F73"/>
    <w:rsid w:val="003E3FFC"/>
    <w:rsid w:val="003E443E"/>
    <w:rsid w:val="003E4F08"/>
    <w:rsid w:val="003E53FE"/>
    <w:rsid w:val="003E5EA5"/>
    <w:rsid w:val="003F7FFD"/>
    <w:rsid w:val="00400AA1"/>
    <w:rsid w:val="00400C69"/>
    <w:rsid w:val="00401849"/>
    <w:rsid w:val="00401997"/>
    <w:rsid w:val="004042FA"/>
    <w:rsid w:val="00404F8F"/>
    <w:rsid w:val="00405766"/>
    <w:rsid w:val="0040644A"/>
    <w:rsid w:val="004074C1"/>
    <w:rsid w:val="004132DD"/>
    <w:rsid w:val="004138B4"/>
    <w:rsid w:val="00414EE3"/>
    <w:rsid w:val="00415546"/>
    <w:rsid w:val="00416509"/>
    <w:rsid w:val="0041687A"/>
    <w:rsid w:val="00417B58"/>
    <w:rsid w:val="00420CC3"/>
    <w:rsid w:val="00422D2D"/>
    <w:rsid w:val="00423663"/>
    <w:rsid w:val="004246DC"/>
    <w:rsid w:val="00427DD2"/>
    <w:rsid w:val="00432974"/>
    <w:rsid w:val="004340D9"/>
    <w:rsid w:val="00435928"/>
    <w:rsid w:val="00442978"/>
    <w:rsid w:val="00442B4E"/>
    <w:rsid w:val="0044346C"/>
    <w:rsid w:val="00444D1D"/>
    <w:rsid w:val="00452803"/>
    <w:rsid w:val="00452F6B"/>
    <w:rsid w:val="004532D0"/>
    <w:rsid w:val="00454ACB"/>
    <w:rsid w:val="004563B6"/>
    <w:rsid w:val="00457CCB"/>
    <w:rsid w:val="004624A1"/>
    <w:rsid w:val="00463310"/>
    <w:rsid w:val="00463601"/>
    <w:rsid w:val="00463AEF"/>
    <w:rsid w:val="00464C4E"/>
    <w:rsid w:val="00465ED2"/>
    <w:rsid w:val="00471E95"/>
    <w:rsid w:val="00472E2F"/>
    <w:rsid w:val="00476670"/>
    <w:rsid w:val="0048011B"/>
    <w:rsid w:val="00480BE5"/>
    <w:rsid w:val="0048409D"/>
    <w:rsid w:val="00487B0A"/>
    <w:rsid w:val="004902E2"/>
    <w:rsid w:val="00492138"/>
    <w:rsid w:val="00492DAD"/>
    <w:rsid w:val="00494362"/>
    <w:rsid w:val="004A0133"/>
    <w:rsid w:val="004A079B"/>
    <w:rsid w:val="004A0AF5"/>
    <w:rsid w:val="004A2D03"/>
    <w:rsid w:val="004A703E"/>
    <w:rsid w:val="004A77FE"/>
    <w:rsid w:val="004B2087"/>
    <w:rsid w:val="004B24AD"/>
    <w:rsid w:val="004B3608"/>
    <w:rsid w:val="004B45CA"/>
    <w:rsid w:val="004B6C0B"/>
    <w:rsid w:val="004B7F3D"/>
    <w:rsid w:val="004C0096"/>
    <w:rsid w:val="004C1FA8"/>
    <w:rsid w:val="004C2BB7"/>
    <w:rsid w:val="004C44CA"/>
    <w:rsid w:val="004C476C"/>
    <w:rsid w:val="004C686C"/>
    <w:rsid w:val="004D3C51"/>
    <w:rsid w:val="004D74DA"/>
    <w:rsid w:val="004E001D"/>
    <w:rsid w:val="004E0FC6"/>
    <w:rsid w:val="004E1115"/>
    <w:rsid w:val="004E4A3D"/>
    <w:rsid w:val="004E50B5"/>
    <w:rsid w:val="004E623B"/>
    <w:rsid w:val="004E7A8A"/>
    <w:rsid w:val="004F1181"/>
    <w:rsid w:val="004F19BB"/>
    <w:rsid w:val="004F37BC"/>
    <w:rsid w:val="004F4676"/>
    <w:rsid w:val="004F5577"/>
    <w:rsid w:val="004F66C1"/>
    <w:rsid w:val="00500EC0"/>
    <w:rsid w:val="00503AF9"/>
    <w:rsid w:val="005042FB"/>
    <w:rsid w:val="005044FB"/>
    <w:rsid w:val="00506B81"/>
    <w:rsid w:val="00507EF2"/>
    <w:rsid w:val="00510244"/>
    <w:rsid w:val="00513B23"/>
    <w:rsid w:val="0051730F"/>
    <w:rsid w:val="0051780E"/>
    <w:rsid w:val="00517F77"/>
    <w:rsid w:val="00523D2B"/>
    <w:rsid w:val="00525543"/>
    <w:rsid w:val="00526363"/>
    <w:rsid w:val="0052783E"/>
    <w:rsid w:val="00527D23"/>
    <w:rsid w:val="00535C39"/>
    <w:rsid w:val="00536C94"/>
    <w:rsid w:val="00537266"/>
    <w:rsid w:val="00537E43"/>
    <w:rsid w:val="00541155"/>
    <w:rsid w:val="00542004"/>
    <w:rsid w:val="00542DB0"/>
    <w:rsid w:val="00543629"/>
    <w:rsid w:val="005444A9"/>
    <w:rsid w:val="005504EB"/>
    <w:rsid w:val="005507D1"/>
    <w:rsid w:val="00550B5B"/>
    <w:rsid w:val="00550E24"/>
    <w:rsid w:val="00551B7A"/>
    <w:rsid w:val="0055285A"/>
    <w:rsid w:val="00552C4E"/>
    <w:rsid w:val="00554B73"/>
    <w:rsid w:val="0055761B"/>
    <w:rsid w:val="0056005A"/>
    <w:rsid w:val="00560FA9"/>
    <w:rsid w:val="00563206"/>
    <w:rsid w:val="0056492D"/>
    <w:rsid w:val="005666CA"/>
    <w:rsid w:val="00571231"/>
    <w:rsid w:val="00571260"/>
    <w:rsid w:val="005751DC"/>
    <w:rsid w:val="0057685D"/>
    <w:rsid w:val="00577532"/>
    <w:rsid w:val="005812A4"/>
    <w:rsid w:val="00581DDC"/>
    <w:rsid w:val="00582DAA"/>
    <w:rsid w:val="00590623"/>
    <w:rsid w:val="00590B99"/>
    <w:rsid w:val="00592CD9"/>
    <w:rsid w:val="00592CFB"/>
    <w:rsid w:val="00592D82"/>
    <w:rsid w:val="005939C6"/>
    <w:rsid w:val="00594DB7"/>
    <w:rsid w:val="005953AC"/>
    <w:rsid w:val="005957D3"/>
    <w:rsid w:val="005A00F4"/>
    <w:rsid w:val="005A0581"/>
    <w:rsid w:val="005A2540"/>
    <w:rsid w:val="005A5B72"/>
    <w:rsid w:val="005A6AC9"/>
    <w:rsid w:val="005B1CBA"/>
    <w:rsid w:val="005B4E3D"/>
    <w:rsid w:val="005B7214"/>
    <w:rsid w:val="005B77F2"/>
    <w:rsid w:val="005B7B36"/>
    <w:rsid w:val="005C13D9"/>
    <w:rsid w:val="005C21DB"/>
    <w:rsid w:val="005C2DEE"/>
    <w:rsid w:val="005C40EF"/>
    <w:rsid w:val="005C4DB9"/>
    <w:rsid w:val="005C7390"/>
    <w:rsid w:val="005D10B3"/>
    <w:rsid w:val="005D4221"/>
    <w:rsid w:val="005D4421"/>
    <w:rsid w:val="005D49A7"/>
    <w:rsid w:val="005D54F3"/>
    <w:rsid w:val="005D5E49"/>
    <w:rsid w:val="005E1F1B"/>
    <w:rsid w:val="005F1404"/>
    <w:rsid w:val="005F2519"/>
    <w:rsid w:val="005F39E5"/>
    <w:rsid w:val="005F55B6"/>
    <w:rsid w:val="005F7C25"/>
    <w:rsid w:val="0060098D"/>
    <w:rsid w:val="006048D7"/>
    <w:rsid w:val="00610F06"/>
    <w:rsid w:val="0061263F"/>
    <w:rsid w:val="00612F62"/>
    <w:rsid w:val="00613171"/>
    <w:rsid w:val="006149E9"/>
    <w:rsid w:val="00616274"/>
    <w:rsid w:val="006162A2"/>
    <w:rsid w:val="00616D28"/>
    <w:rsid w:val="006179E4"/>
    <w:rsid w:val="00617E29"/>
    <w:rsid w:val="0062012C"/>
    <w:rsid w:val="00620853"/>
    <w:rsid w:val="006210E0"/>
    <w:rsid w:val="0062550C"/>
    <w:rsid w:val="00625EC2"/>
    <w:rsid w:val="006271A1"/>
    <w:rsid w:val="00630319"/>
    <w:rsid w:val="00630573"/>
    <w:rsid w:val="006313CC"/>
    <w:rsid w:val="00631F7C"/>
    <w:rsid w:val="0063204B"/>
    <w:rsid w:val="00636729"/>
    <w:rsid w:val="006375AF"/>
    <w:rsid w:val="00643A07"/>
    <w:rsid w:val="00644D71"/>
    <w:rsid w:val="006459A1"/>
    <w:rsid w:val="00645B5B"/>
    <w:rsid w:val="00646B42"/>
    <w:rsid w:val="006474ED"/>
    <w:rsid w:val="006538F2"/>
    <w:rsid w:val="00656025"/>
    <w:rsid w:val="00657672"/>
    <w:rsid w:val="00663C95"/>
    <w:rsid w:val="0066451C"/>
    <w:rsid w:val="00664E27"/>
    <w:rsid w:val="006654EE"/>
    <w:rsid w:val="00665583"/>
    <w:rsid w:val="006655A3"/>
    <w:rsid w:val="006657FB"/>
    <w:rsid w:val="0066791E"/>
    <w:rsid w:val="00671358"/>
    <w:rsid w:val="006758CF"/>
    <w:rsid w:val="006760C3"/>
    <w:rsid w:val="00677B13"/>
    <w:rsid w:val="00677BE1"/>
    <w:rsid w:val="00680896"/>
    <w:rsid w:val="00680A89"/>
    <w:rsid w:val="006829D2"/>
    <w:rsid w:val="00684190"/>
    <w:rsid w:val="0068420B"/>
    <w:rsid w:val="00684F6A"/>
    <w:rsid w:val="0068534A"/>
    <w:rsid w:val="0068663F"/>
    <w:rsid w:val="00687767"/>
    <w:rsid w:val="00690879"/>
    <w:rsid w:val="00690B45"/>
    <w:rsid w:val="0069427D"/>
    <w:rsid w:val="00694C83"/>
    <w:rsid w:val="00697B40"/>
    <w:rsid w:val="00697DE7"/>
    <w:rsid w:val="006A10F6"/>
    <w:rsid w:val="006A3B96"/>
    <w:rsid w:val="006A4C44"/>
    <w:rsid w:val="006B0862"/>
    <w:rsid w:val="006B1831"/>
    <w:rsid w:val="006B1EE4"/>
    <w:rsid w:val="006B2A6E"/>
    <w:rsid w:val="006B4ECD"/>
    <w:rsid w:val="006B59CF"/>
    <w:rsid w:val="006B6B18"/>
    <w:rsid w:val="006C0327"/>
    <w:rsid w:val="006C3322"/>
    <w:rsid w:val="006C3FD7"/>
    <w:rsid w:val="006C6847"/>
    <w:rsid w:val="006C6A64"/>
    <w:rsid w:val="006C6DDC"/>
    <w:rsid w:val="006C6E9F"/>
    <w:rsid w:val="006D2F31"/>
    <w:rsid w:val="006D37B0"/>
    <w:rsid w:val="006D3B49"/>
    <w:rsid w:val="006D61ED"/>
    <w:rsid w:val="006D6342"/>
    <w:rsid w:val="006E0D56"/>
    <w:rsid w:val="006E120F"/>
    <w:rsid w:val="006E20FD"/>
    <w:rsid w:val="006E2A7B"/>
    <w:rsid w:val="006E3355"/>
    <w:rsid w:val="006E3D23"/>
    <w:rsid w:val="006E512E"/>
    <w:rsid w:val="006E6141"/>
    <w:rsid w:val="006E653C"/>
    <w:rsid w:val="006E71E6"/>
    <w:rsid w:val="006F0167"/>
    <w:rsid w:val="006F090E"/>
    <w:rsid w:val="006F1930"/>
    <w:rsid w:val="006F2520"/>
    <w:rsid w:val="006F40D7"/>
    <w:rsid w:val="006F45DC"/>
    <w:rsid w:val="006F68F1"/>
    <w:rsid w:val="006F6F19"/>
    <w:rsid w:val="006F71EC"/>
    <w:rsid w:val="006F7C6B"/>
    <w:rsid w:val="0070005B"/>
    <w:rsid w:val="0070044F"/>
    <w:rsid w:val="00701D54"/>
    <w:rsid w:val="00705291"/>
    <w:rsid w:val="00710565"/>
    <w:rsid w:val="00710748"/>
    <w:rsid w:val="0071207A"/>
    <w:rsid w:val="00712D8F"/>
    <w:rsid w:val="007141EC"/>
    <w:rsid w:val="00716613"/>
    <w:rsid w:val="00717D27"/>
    <w:rsid w:val="00723410"/>
    <w:rsid w:val="00723DA4"/>
    <w:rsid w:val="00724B7F"/>
    <w:rsid w:val="007264E1"/>
    <w:rsid w:val="00727BA5"/>
    <w:rsid w:val="00730CEB"/>
    <w:rsid w:val="007314C4"/>
    <w:rsid w:val="00731A13"/>
    <w:rsid w:val="00735663"/>
    <w:rsid w:val="00735B2B"/>
    <w:rsid w:val="007362BB"/>
    <w:rsid w:val="00736E90"/>
    <w:rsid w:val="007430B0"/>
    <w:rsid w:val="0074467D"/>
    <w:rsid w:val="00744B6D"/>
    <w:rsid w:val="00744C21"/>
    <w:rsid w:val="007450C3"/>
    <w:rsid w:val="0075011B"/>
    <w:rsid w:val="007507E9"/>
    <w:rsid w:val="007525D3"/>
    <w:rsid w:val="00752F1E"/>
    <w:rsid w:val="007546FE"/>
    <w:rsid w:val="00757ACC"/>
    <w:rsid w:val="007655BC"/>
    <w:rsid w:val="0077428E"/>
    <w:rsid w:val="00774652"/>
    <w:rsid w:val="00775379"/>
    <w:rsid w:val="0077637E"/>
    <w:rsid w:val="00776754"/>
    <w:rsid w:val="00776D8A"/>
    <w:rsid w:val="00780602"/>
    <w:rsid w:val="00781A4F"/>
    <w:rsid w:val="00781CB7"/>
    <w:rsid w:val="0078497E"/>
    <w:rsid w:val="00787183"/>
    <w:rsid w:val="007948E7"/>
    <w:rsid w:val="0079645D"/>
    <w:rsid w:val="00797A50"/>
    <w:rsid w:val="00797E24"/>
    <w:rsid w:val="00797EFA"/>
    <w:rsid w:val="007A085B"/>
    <w:rsid w:val="007A0CD8"/>
    <w:rsid w:val="007A4DF9"/>
    <w:rsid w:val="007A61E1"/>
    <w:rsid w:val="007A6F10"/>
    <w:rsid w:val="007A7062"/>
    <w:rsid w:val="007B0B6C"/>
    <w:rsid w:val="007B2AC0"/>
    <w:rsid w:val="007B454A"/>
    <w:rsid w:val="007B6321"/>
    <w:rsid w:val="007B67C3"/>
    <w:rsid w:val="007C1B92"/>
    <w:rsid w:val="007C249E"/>
    <w:rsid w:val="007C39E2"/>
    <w:rsid w:val="007C4FEE"/>
    <w:rsid w:val="007C77C1"/>
    <w:rsid w:val="007C79F0"/>
    <w:rsid w:val="007D037C"/>
    <w:rsid w:val="007D17D4"/>
    <w:rsid w:val="007D1BEA"/>
    <w:rsid w:val="007D227C"/>
    <w:rsid w:val="007D3204"/>
    <w:rsid w:val="007D5B75"/>
    <w:rsid w:val="007D7170"/>
    <w:rsid w:val="007E015A"/>
    <w:rsid w:val="007E3C7B"/>
    <w:rsid w:val="007E5CB0"/>
    <w:rsid w:val="007E65AE"/>
    <w:rsid w:val="007E7211"/>
    <w:rsid w:val="007E7BF3"/>
    <w:rsid w:val="007F2336"/>
    <w:rsid w:val="007F388F"/>
    <w:rsid w:val="007F4EDE"/>
    <w:rsid w:val="00801DB7"/>
    <w:rsid w:val="008020F8"/>
    <w:rsid w:val="008046EF"/>
    <w:rsid w:val="00804C60"/>
    <w:rsid w:val="00812838"/>
    <w:rsid w:val="00814563"/>
    <w:rsid w:val="008148D4"/>
    <w:rsid w:val="00814E1C"/>
    <w:rsid w:val="0081602C"/>
    <w:rsid w:val="00816990"/>
    <w:rsid w:val="00817561"/>
    <w:rsid w:val="00820641"/>
    <w:rsid w:val="00820FF0"/>
    <w:rsid w:val="00822870"/>
    <w:rsid w:val="00825447"/>
    <w:rsid w:val="00825639"/>
    <w:rsid w:val="00826CDA"/>
    <w:rsid w:val="00827CD6"/>
    <w:rsid w:val="00831157"/>
    <w:rsid w:val="008321C0"/>
    <w:rsid w:val="008362A9"/>
    <w:rsid w:val="00837C08"/>
    <w:rsid w:val="008416AD"/>
    <w:rsid w:val="0084227D"/>
    <w:rsid w:val="00844D6C"/>
    <w:rsid w:val="008467A0"/>
    <w:rsid w:val="0085203E"/>
    <w:rsid w:val="008531B9"/>
    <w:rsid w:val="00853754"/>
    <w:rsid w:val="00854B46"/>
    <w:rsid w:val="00857210"/>
    <w:rsid w:val="00861145"/>
    <w:rsid w:val="0086159B"/>
    <w:rsid w:val="0086297F"/>
    <w:rsid w:val="008638DF"/>
    <w:rsid w:val="0086580A"/>
    <w:rsid w:val="008662EB"/>
    <w:rsid w:val="00870273"/>
    <w:rsid w:val="00870275"/>
    <w:rsid w:val="008737DE"/>
    <w:rsid w:val="00880955"/>
    <w:rsid w:val="0088416D"/>
    <w:rsid w:val="008841DE"/>
    <w:rsid w:val="00885129"/>
    <w:rsid w:val="00885B41"/>
    <w:rsid w:val="0089135D"/>
    <w:rsid w:val="0089330C"/>
    <w:rsid w:val="00893336"/>
    <w:rsid w:val="00895EEB"/>
    <w:rsid w:val="00895FDB"/>
    <w:rsid w:val="008969C9"/>
    <w:rsid w:val="008A2A24"/>
    <w:rsid w:val="008A3806"/>
    <w:rsid w:val="008A4DB7"/>
    <w:rsid w:val="008A52D5"/>
    <w:rsid w:val="008A73E2"/>
    <w:rsid w:val="008B062C"/>
    <w:rsid w:val="008B17B6"/>
    <w:rsid w:val="008B1900"/>
    <w:rsid w:val="008B2086"/>
    <w:rsid w:val="008B7102"/>
    <w:rsid w:val="008C466D"/>
    <w:rsid w:val="008D2A21"/>
    <w:rsid w:val="008D53E6"/>
    <w:rsid w:val="008D5880"/>
    <w:rsid w:val="008D619F"/>
    <w:rsid w:val="008D7AEA"/>
    <w:rsid w:val="008E066C"/>
    <w:rsid w:val="008E0CC6"/>
    <w:rsid w:val="008E181F"/>
    <w:rsid w:val="008E417F"/>
    <w:rsid w:val="008E6980"/>
    <w:rsid w:val="008E70AA"/>
    <w:rsid w:val="008F45DC"/>
    <w:rsid w:val="008F67C5"/>
    <w:rsid w:val="00900A05"/>
    <w:rsid w:val="00900BF8"/>
    <w:rsid w:val="00900C7B"/>
    <w:rsid w:val="00903CA8"/>
    <w:rsid w:val="00905F2C"/>
    <w:rsid w:val="0090728C"/>
    <w:rsid w:val="009101CD"/>
    <w:rsid w:val="009103DF"/>
    <w:rsid w:val="009105D1"/>
    <w:rsid w:val="009115FA"/>
    <w:rsid w:val="00911A48"/>
    <w:rsid w:val="00912765"/>
    <w:rsid w:val="00914879"/>
    <w:rsid w:val="009160EF"/>
    <w:rsid w:val="00916A8B"/>
    <w:rsid w:val="009176CE"/>
    <w:rsid w:val="00917E21"/>
    <w:rsid w:val="00922A3A"/>
    <w:rsid w:val="00926169"/>
    <w:rsid w:val="00930E30"/>
    <w:rsid w:val="00931329"/>
    <w:rsid w:val="009402DF"/>
    <w:rsid w:val="0094183F"/>
    <w:rsid w:val="00941DBA"/>
    <w:rsid w:val="00942AAD"/>
    <w:rsid w:val="0094380B"/>
    <w:rsid w:val="009449AB"/>
    <w:rsid w:val="009469B5"/>
    <w:rsid w:val="00947974"/>
    <w:rsid w:val="00952697"/>
    <w:rsid w:val="0095317F"/>
    <w:rsid w:val="00957D70"/>
    <w:rsid w:val="00957FA3"/>
    <w:rsid w:val="00962F1B"/>
    <w:rsid w:val="00963BB5"/>
    <w:rsid w:val="009640D6"/>
    <w:rsid w:val="009646D5"/>
    <w:rsid w:val="00964B85"/>
    <w:rsid w:val="0096507E"/>
    <w:rsid w:val="0096718B"/>
    <w:rsid w:val="00967EFC"/>
    <w:rsid w:val="0097226A"/>
    <w:rsid w:val="00974FB4"/>
    <w:rsid w:val="0097683F"/>
    <w:rsid w:val="00980053"/>
    <w:rsid w:val="00980D13"/>
    <w:rsid w:val="00980F0C"/>
    <w:rsid w:val="009813E1"/>
    <w:rsid w:val="0098350E"/>
    <w:rsid w:val="0098752F"/>
    <w:rsid w:val="009876CA"/>
    <w:rsid w:val="009878C2"/>
    <w:rsid w:val="00991D30"/>
    <w:rsid w:val="00994F48"/>
    <w:rsid w:val="00996BC6"/>
    <w:rsid w:val="00996F76"/>
    <w:rsid w:val="00997202"/>
    <w:rsid w:val="00997718"/>
    <w:rsid w:val="009A1689"/>
    <w:rsid w:val="009A1F61"/>
    <w:rsid w:val="009A3238"/>
    <w:rsid w:val="009A4DE4"/>
    <w:rsid w:val="009A51C4"/>
    <w:rsid w:val="009A581F"/>
    <w:rsid w:val="009B0DD5"/>
    <w:rsid w:val="009B1C8B"/>
    <w:rsid w:val="009B44B9"/>
    <w:rsid w:val="009B4E67"/>
    <w:rsid w:val="009C27C4"/>
    <w:rsid w:val="009C3AE7"/>
    <w:rsid w:val="009C4C6C"/>
    <w:rsid w:val="009C589A"/>
    <w:rsid w:val="009C6EA1"/>
    <w:rsid w:val="009C76F4"/>
    <w:rsid w:val="009D1A07"/>
    <w:rsid w:val="009D237B"/>
    <w:rsid w:val="009D2B2D"/>
    <w:rsid w:val="009D36C3"/>
    <w:rsid w:val="009D62BE"/>
    <w:rsid w:val="009E171B"/>
    <w:rsid w:val="009E285A"/>
    <w:rsid w:val="009E48BA"/>
    <w:rsid w:val="009E6864"/>
    <w:rsid w:val="009E710D"/>
    <w:rsid w:val="009F1EC8"/>
    <w:rsid w:val="009F30E7"/>
    <w:rsid w:val="009F378D"/>
    <w:rsid w:val="009F466A"/>
    <w:rsid w:val="009F521A"/>
    <w:rsid w:val="009F6137"/>
    <w:rsid w:val="009F6553"/>
    <w:rsid w:val="009F7B07"/>
    <w:rsid w:val="009F7DF4"/>
    <w:rsid w:val="00A000CE"/>
    <w:rsid w:val="00A01155"/>
    <w:rsid w:val="00A0139E"/>
    <w:rsid w:val="00A021F2"/>
    <w:rsid w:val="00A10E34"/>
    <w:rsid w:val="00A15776"/>
    <w:rsid w:val="00A21173"/>
    <w:rsid w:val="00A2119B"/>
    <w:rsid w:val="00A23401"/>
    <w:rsid w:val="00A23969"/>
    <w:rsid w:val="00A241B3"/>
    <w:rsid w:val="00A248D0"/>
    <w:rsid w:val="00A25722"/>
    <w:rsid w:val="00A25874"/>
    <w:rsid w:val="00A25AD5"/>
    <w:rsid w:val="00A268A3"/>
    <w:rsid w:val="00A30AD2"/>
    <w:rsid w:val="00A3205B"/>
    <w:rsid w:val="00A33360"/>
    <w:rsid w:val="00A34CB4"/>
    <w:rsid w:val="00A34D5B"/>
    <w:rsid w:val="00A34EFE"/>
    <w:rsid w:val="00A40401"/>
    <w:rsid w:val="00A4402A"/>
    <w:rsid w:val="00A450D6"/>
    <w:rsid w:val="00A465E1"/>
    <w:rsid w:val="00A5075B"/>
    <w:rsid w:val="00A50B07"/>
    <w:rsid w:val="00A5205E"/>
    <w:rsid w:val="00A534CD"/>
    <w:rsid w:val="00A535C2"/>
    <w:rsid w:val="00A5762B"/>
    <w:rsid w:val="00A61432"/>
    <w:rsid w:val="00A61681"/>
    <w:rsid w:val="00A62C0B"/>
    <w:rsid w:val="00A64630"/>
    <w:rsid w:val="00A66838"/>
    <w:rsid w:val="00A711C7"/>
    <w:rsid w:val="00A7217A"/>
    <w:rsid w:val="00A77527"/>
    <w:rsid w:val="00A8162F"/>
    <w:rsid w:val="00A8264E"/>
    <w:rsid w:val="00A83E0F"/>
    <w:rsid w:val="00A841CE"/>
    <w:rsid w:val="00A8448E"/>
    <w:rsid w:val="00A84BF2"/>
    <w:rsid w:val="00A86A3D"/>
    <w:rsid w:val="00A86B11"/>
    <w:rsid w:val="00A9055D"/>
    <w:rsid w:val="00A9141C"/>
    <w:rsid w:val="00A91950"/>
    <w:rsid w:val="00A92031"/>
    <w:rsid w:val="00A92AA3"/>
    <w:rsid w:val="00A9318A"/>
    <w:rsid w:val="00AA0983"/>
    <w:rsid w:val="00AA2086"/>
    <w:rsid w:val="00AA216B"/>
    <w:rsid w:val="00AA29A7"/>
    <w:rsid w:val="00AA3D1F"/>
    <w:rsid w:val="00AA3DF8"/>
    <w:rsid w:val="00AA5DCB"/>
    <w:rsid w:val="00AA6F52"/>
    <w:rsid w:val="00AB0F14"/>
    <w:rsid w:val="00AB110B"/>
    <w:rsid w:val="00AB11AD"/>
    <w:rsid w:val="00AB185C"/>
    <w:rsid w:val="00AB6542"/>
    <w:rsid w:val="00AB7B61"/>
    <w:rsid w:val="00AC0BE6"/>
    <w:rsid w:val="00AC1553"/>
    <w:rsid w:val="00AC3840"/>
    <w:rsid w:val="00AD6401"/>
    <w:rsid w:val="00AD6BA4"/>
    <w:rsid w:val="00AD6E2B"/>
    <w:rsid w:val="00AE0BA1"/>
    <w:rsid w:val="00AE1732"/>
    <w:rsid w:val="00AE1BFA"/>
    <w:rsid w:val="00AE2222"/>
    <w:rsid w:val="00AE28F6"/>
    <w:rsid w:val="00AE48A9"/>
    <w:rsid w:val="00AE4C6B"/>
    <w:rsid w:val="00AE5145"/>
    <w:rsid w:val="00AE52CE"/>
    <w:rsid w:val="00AE6190"/>
    <w:rsid w:val="00AE6CB0"/>
    <w:rsid w:val="00AF20C4"/>
    <w:rsid w:val="00AF3084"/>
    <w:rsid w:val="00AF353E"/>
    <w:rsid w:val="00AF4481"/>
    <w:rsid w:val="00AF6123"/>
    <w:rsid w:val="00AF7761"/>
    <w:rsid w:val="00B000F8"/>
    <w:rsid w:val="00B02966"/>
    <w:rsid w:val="00B04344"/>
    <w:rsid w:val="00B1099A"/>
    <w:rsid w:val="00B10DDE"/>
    <w:rsid w:val="00B1108D"/>
    <w:rsid w:val="00B20D6E"/>
    <w:rsid w:val="00B21182"/>
    <w:rsid w:val="00B211C3"/>
    <w:rsid w:val="00B21D4B"/>
    <w:rsid w:val="00B223BA"/>
    <w:rsid w:val="00B2359A"/>
    <w:rsid w:val="00B2398E"/>
    <w:rsid w:val="00B27CED"/>
    <w:rsid w:val="00B3041A"/>
    <w:rsid w:val="00B32E8E"/>
    <w:rsid w:val="00B34A4B"/>
    <w:rsid w:val="00B363F4"/>
    <w:rsid w:val="00B412CF"/>
    <w:rsid w:val="00B41F7F"/>
    <w:rsid w:val="00B4270A"/>
    <w:rsid w:val="00B440E3"/>
    <w:rsid w:val="00B45A73"/>
    <w:rsid w:val="00B45DC6"/>
    <w:rsid w:val="00B46C7D"/>
    <w:rsid w:val="00B47C71"/>
    <w:rsid w:val="00B47FD2"/>
    <w:rsid w:val="00B527B8"/>
    <w:rsid w:val="00B566C5"/>
    <w:rsid w:val="00B56B69"/>
    <w:rsid w:val="00B60045"/>
    <w:rsid w:val="00B60672"/>
    <w:rsid w:val="00B63C9D"/>
    <w:rsid w:val="00B63E5F"/>
    <w:rsid w:val="00B64364"/>
    <w:rsid w:val="00B67209"/>
    <w:rsid w:val="00B75E12"/>
    <w:rsid w:val="00B76A5C"/>
    <w:rsid w:val="00B77EFA"/>
    <w:rsid w:val="00B841F7"/>
    <w:rsid w:val="00B84E4F"/>
    <w:rsid w:val="00B86DAC"/>
    <w:rsid w:val="00B879C2"/>
    <w:rsid w:val="00B87C8A"/>
    <w:rsid w:val="00B90767"/>
    <w:rsid w:val="00B921C2"/>
    <w:rsid w:val="00B926CE"/>
    <w:rsid w:val="00B948A8"/>
    <w:rsid w:val="00BA4EB2"/>
    <w:rsid w:val="00BB00A2"/>
    <w:rsid w:val="00BB115D"/>
    <w:rsid w:val="00BB4767"/>
    <w:rsid w:val="00BB56B6"/>
    <w:rsid w:val="00BB65BD"/>
    <w:rsid w:val="00BC063E"/>
    <w:rsid w:val="00BC1FDD"/>
    <w:rsid w:val="00BC57CB"/>
    <w:rsid w:val="00BC658A"/>
    <w:rsid w:val="00BC7D23"/>
    <w:rsid w:val="00BD1392"/>
    <w:rsid w:val="00BD2E9B"/>
    <w:rsid w:val="00BD4BD3"/>
    <w:rsid w:val="00BD583F"/>
    <w:rsid w:val="00BD5F69"/>
    <w:rsid w:val="00BD6919"/>
    <w:rsid w:val="00BE21EB"/>
    <w:rsid w:val="00BE3034"/>
    <w:rsid w:val="00BE6616"/>
    <w:rsid w:val="00BF10BE"/>
    <w:rsid w:val="00BF4A66"/>
    <w:rsid w:val="00BF5E5C"/>
    <w:rsid w:val="00BF7327"/>
    <w:rsid w:val="00BF7BF7"/>
    <w:rsid w:val="00C0052F"/>
    <w:rsid w:val="00C02662"/>
    <w:rsid w:val="00C0355C"/>
    <w:rsid w:val="00C04FF2"/>
    <w:rsid w:val="00C074FB"/>
    <w:rsid w:val="00C13441"/>
    <w:rsid w:val="00C1369A"/>
    <w:rsid w:val="00C174A9"/>
    <w:rsid w:val="00C2198F"/>
    <w:rsid w:val="00C23593"/>
    <w:rsid w:val="00C24638"/>
    <w:rsid w:val="00C25418"/>
    <w:rsid w:val="00C25FD7"/>
    <w:rsid w:val="00C2615C"/>
    <w:rsid w:val="00C26A50"/>
    <w:rsid w:val="00C30554"/>
    <w:rsid w:val="00C3146B"/>
    <w:rsid w:val="00C32C06"/>
    <w:rsid w:val="00C34A0D"/>
    <w:rsid w:val="00C34BCE"/>
    <w:rsid w:val="00C34D47"/>
    <w:rsid w:val="00C35553"/>
    <w:rsid w:val="00C377A2"/>
    <w:rsid w:val="00C43822"/>
    <w:rsid w:val="00C45462"/>
    <w:rsid w:val="00C45786"/>
    <w:rsid w:val="00C45D7E"/>
    <w:rsid w:val="00C501E4"/>
    <w:rsid w:val="00C50A80"/>
    <w:rsid w:val="00C534A4"/>
    <w:rsid w:val="00C53819"/>
    <w:rsid w:val="00C53972"/>
    <w:rsid w:val="00C547F9"/>
    <w:rsid w:val="00C54A5B"/>
    <w:rsid w:val="00C55C1B"/>
    <w:rsid w:val="00C56CCD"/>
    <w:rsid w:val="00C56D78"/>
    <w:rsid w:val="00C56F6F"/>
    <w:rsid w:val="00C57C6C"/>
    <w:rsid w:val="00C60384"/>
    <w:rsid w:val="00C60D98"/>
    <w:rsid w:val="00C62570"/>
    <w:rsid w:val="00C63A96"/>
    <w:rsid w:val="00C6611A"/>
    <w:rsid w:val="00C7089C"/>
    <w:rsid w:val="00C72DE3"/>
    <w:rsid w:val="00C734AD"/>
    <w:rsid w:val="00C7750B"/>
    <w:rsid w:val="00C811C7"/>
    <w:rsid w:val="00C82228"/>
    <w:rsid w:val="00C862BA"/>
    <w:rsid w:val="00C931D0"/>
    <w:rsid w:val="00C932E2"/>
    <w:rsid w:val="00C93C02"/>
    <w:rsid w:val="00C9428B"/>
    <w:rsid w:val="00C957A3"/>
    <w:rsid w:val="00CA0408"/>
    <w:rsid w:val="00CA3B04"/>
    <w:rsid w:val="00CA45B6"/>
    <w:rsid w:val="00CA7D20"/>
    <w:rsid w:val="00CB1D13"/>
    <w:rsid w:val="00CB24ED"/>
    <w:rsid w:val="00CB3589"/>
    <w:rsid w:val="00CB3B43"/>
    <w:rsid w:val="00CB42E2"/>
    <w:rsid w:val="00CC055F"/>
    <w:rsid w:val="00CC0A9B"/>
    <w:rsid w:val="00CC0F47"/>
    <w:rsid w:val="00CC1ABC"/>
    <w:rsid w:val="00CC3628"/>
    <w:rsid w:val="00CD21CF"/>
    <w:rsid w:val="00CD3132"/>
    <w:rsid w:val="00CD32AE"/>
    <w:rsid w:val="00CD5AF6"/>
    <w:rsid w:val="00CD6985"/>
    <w:rsid w:val="00CE0C04"/>
    <w:rsid w:val="00CE1823"/>
    <w:rsid w:val="00CE1EE1"/>
    <w:rsid w:val="00CE28BF"/>
    <w:rsid w:val="00CE3307"/>
    <w:rsid w:val="00CE3682"/>
    <w:rsid w:val="00CE49A3"/>
    <w:rsid w:val="00CE5E9B"/>
    <w:rsid w:val="00CE6300"/>
    <w:rsid w:val="00CE7135"/>
    <w:rsid w:val="00CF1026"/>
    <w:rsid w:val="00CF3000"/>
    <w:rsid w:val="00CF3168"/>
    <w:rsid w:val="00CF499C"/>
    <w:rsid w:val="00CF4C7A"/>
    <w:rsid w:val="00CF550D"/>
    <w:rsid w:val="00CF554D"/>
    <w:rsid w:val="00CF56CC"/>
    <w:rsid w:val="00D00587"/>
    <w:rsid w:val="00D01585"/>
    <w:rsid w:val="00D01BD6"/>
    <w:rsid w:val="00D04055"/>
    <w:rsid w:val="00D04DC3"/>
    <w:rsid w:val="00D06B83"/>
    <w:rsid w:val="00D06ECE"/>
    <w:rsid w:val="00D103CA"/>
    <w:rsid w:val="00D13111"/>
    <w:rsid w:val="00D13ED8"/>
    <w:rsid w:val="00D20810"/>
    <w:rsid w:val="00D2272A"/>
    <w:rsid w:val="00D2288D"/>
    <w:rsid w:val="00D23376"/>
    <w:rsid w:val="00D23437"/>
    <w:rsid w:val="00D23533"/>
    <w:rsid w:val="00D23BCB"/>
    <w:rsid w:val="00D23BDC"/>
    <w:rsid w:val="00D2515C"/>
    <w:rsid w:val="00D261D8"/>
    <w:rsid w:val="00D2665B"/>
    <w:rsid w:val="00D26C1C"/>
    <w:rsid w:val="00D317C4"/>
    <w:rsid w:val="00D33E65"/>
    <w:rsid w:val="00D34675"/>
    <w:rsid w:val="00D353F2"/>
    <w:rsid w:val="00D35CBB"/>
    <w:rsid w:val="00D35D68"/>
    <w:rsid w:val="00D36090"/>
    <w:rsid w:val="00D375D4"/>
    <w:rsid w:val="00D40729"/>
    <w:rsid w:val="00D40D89"/>
    <w:rsid w:val="00D411B0"/>
    <w:rsid w:val="00D42328"/>
    <w:rsid w:val="00D452B0"/>
    <w:rsid w:val="00D46C3D"/>
    <w:rsid w:val="00D46E4D"/>
    <w:rsid w:val="00D50D06"/>
    <w:rsid w:val="00D51B1E"/>
    <w:rsid w:val="00D5361F"/>
    <w:rsid w:val="00D54390"/>
    <w:rsid w:val="00D54551"/>
    <w:rsid w:val="00D56DA6"/>
    <w:rsid w:val="00D6193F"/>
    <w:rsid w:val="00D631E5"/>
    <w:rsid w:val="00D71A00"/>
    <w:rsid w:val="00D733B2"/>
    <w:rsid w:val="00D75E6E"/>
    <w:rsid w:val="00D76BC1"/>
    <w:rsid w:val="00D80445"/>
    <w:rsid w:val="00D811CA"/>
    <w:rsid w:val="00D84108"/>
    <w:rsid w:val="00D91E78"/>
    <w:rsid w:val="00D9238F"/>
    <w:rsid w:val="00D927D2"/>
    <w:rsid w:val="00D952AA"/>
    <w:rsid w:val="00D95318"/>
    <w:rsid w:val="00D9607C"/>
    <w:rsid w:val="00D978A2"/>
    <w:rsid w:val="00DA072D"/>
    <w:rsid w:val="00DA2367"/>
    <w:rsid w:val="00DA4BF9"/>
    <w:rsid w:val="00DA6684"/>
    <w:rsid w:val="00DA7104"/>
    <w:rsid w:val="00DB1D57"/>
    <w:rsid w:val="00DB2A57"/>
    <w:rsid w:val="00DB467B"/>
    <w:rsid w:val="00DB517D"/>
    <w:rsid w:val="00DB79E2"/>
    <w:rsid w:val="00DB7FE4"/>
    <w:rsid w:val="00DC08DD"/>
    <w:rsid w:val="00DC6434"/>
    <w:rsid w:val="00DC707A"/>
    <w:rsid w:val="00DC7FA5"/>
    <w:rsid w:val="00DD0FDC"/>
    <w:rsid w:val="00DD143A"/>
    <w:rsid w:val="00DD387D"/>
    <w:rsid w:val="00DD4222"/>
    <w:rsid w:val="00DD475C"/>
    <w:rsid w:val="00DD4CC2"/>
    <w:rsid w:val="00DD59FF"/>
    <w:rsid w:val="00DD7D17"/>
    <w:rsid w:val="00DE195B"/>
    <w:rsid w:val="00DF1485"/>
    <w:rsid w:val="00DF1A84"/>
    <w:rsid w:val="00DF35E9"/>
    <w:rsid w:val="00DF5769"/>
    <w:rsid w:val="00DF5BA8"/>
    <w:rsid w:val="00E00847"/>
    <w:rsid w:val="00E02EC4"/>
    <w:rsid w:val="00E02FA4"/>
    <w:rsid w:val="00E0555D"/>
    <w:rsid w:val="00E05DFD"/>
    <w:rsid w:val="00E070C3"/>
    <w:rsid w:val="00E1204A"/>
    <w:rsid w:val="00E1369C"/>
    <w:rsid w:val="00E15049"/>
    <w:rsid w:val="00E15190"/>
    <w:rsid w:val="00E16DB9"/>
    <w:rsid w:val="00E210A6"/>
    <w:rsid w:val="00E211B5"/>
    <w:rsid w:val="00E21566"/>
    <w:rsid w:val="00E22FBD"/>
    <w:rsid w:val="00E26E01"/>
    <w:rsid w:val="00E32C0E"/>
    <w:rsid w:val="00E405D7"/>
    <w:rsid w:val="00E41B9B"/>
    <w:rsid w:val="00E41CD9"/>
    <w:rsid w:val="00E4278E"/>
    <w:rsid w:val="00E43CD5"/>
    <w:rsid w:val="00E451DF"/>
    <w:rsid w:val="00E52564"/>
    <w:rsid w:val="00E54CE2"/>
    <w:rsid w:val="00E551EA"/>
    <w:rsid w:val="00E62900"/>
    <w:rsid w:val="00E62909"/>
    <w:rsid w:val="00E648CF"/>
    <w:rsid w:val="00E65413"/>
    <w:rsid w:val="00E6545F"/>
    <w:rsid w:val="00E66019"/>
    <w:rsid w:val="00E66412"/>
    <w:rsid w:val="00E66624"/>
    <w:rsid w:val="00E67672"/>
    <w:rsid w:val="00E715B8"/>
    <w:rsid w:val="00E74A64"/>
    <w:rsid w:val="00E75D5C"/>
    <w:rsid w:val="00E80633"/>
    <w:rsid w:val="00E81F61"/>
    <w:rsid w:val="00E82E19"/>
    <w:rsid w:val="00E832C8"/>
    <w:rsid w:val="00E85408"/>
    <w:rsid w:val="00E8726F"/>
    <w:rsid w:val="00E875A8"/>
    <w:rsid w:val="00E9262F"/>
    <w:rsid w:val="00E92F88"/>
    <w:rsid w:val="00E9366A"/>
    <w:rsid w:val="00E94F7B"/>
    <w:rsid w:val="00E95D35"/>
    <w:rsid w:val="00E973D9"/>
    <w:rsid w:val="00E97E24"/>
    <w:rsid w:val="00EA0A2C"/>
    <w:rsid w:val="00EA0F15"/>
    <w:rsid w:val="00EA343E"/>
    <w:rsid w:val="00EA5A8D"/>
    <w:rsid w:val="00EA71A7"/>
    <w:rsid w:val="00EA79F0"/>
    <w:rsid w:val="00EA7F2D"/>
    <w:rsid w:val="00EB4797"/>
    <w:rsid w:val="00EB484D"/>
    <w:rsid w:val="00EB61AD"/>
    <w:rsid w:val="00EB71F6"/>
    <w:rsid w:val="00EC00DE"/>
    <w:rsid w:val="00EC1424"/>
    <w:rsid w:val="00EC439C"/>
    <w:rsid w:val="00EC72B6"/>
    <w:rsid w:val="00EC7D6A"/>
    <w:rsid w:val="00ED191E"/>
    <w:rsid w:val="00ED210E"/>
    <w:rsid w:val="00ED226B"/>
    <w:rsid w:val="00ED46F7"/>
    <w:rsid w:val="00ED4B7B"/>
    <w:rsid w:val="00ED77F7"/>
    <w:rsid w:val="00EE4B60"/>
    <w:rsid w:val="00EE5994"/>
    <w:rsid w:val="00EE6F92"/>
    <w:rsid w:val="00EF0572"/>
    <w:rsid w:val="00EF0D4A"/>
    <w:rsid w:val="00EF1942"/>
    <w:rsid w:val="00EF20D8"/>
    <w:rsid w:val="00EF4077"/>
    <w:rsid w:val="00EF4617"/>
    <w:rsid w:val="00EF5F53"/>
    <w:rsid w:val="00F00356"/>
    <w:rsid w:val="00F0059E"/>
    <w:rsid w:val="00F0219F"/>
    <w:rsid w:val="00F04577"/>
    <w:rsid w:val="00F0509B"/>
    <w:rsid w:val="00F07130"/>
    <w:rsid w:val="00F10349"/>
    <w:rsid w:val="00F12ECD"/>
    <w:rsid w:val="00F13C7B"/>
    <w:rsid w:val="00F14495"/>
    <w:rsid w:val="00F15F72"/>
    <w:rsid w:val="00F16C2E"/>
    <w:rsid w:val="00F17085"/>
    <w:rsid w:val="00F20E03"/>
    <w:rsid w:val="00F20F4E"/>
    <w:rsid w:val="00F21918"/>
    <w:rsid w:val="00F22A68"/>
    <w:rsid w:val="00F330E7"/>
    <w:rsid w:val="00F33531"/>
    <w:rsid w:val="00F35203"/>
    <w:rsid w:val="00F359C5"/>
    <w:rsid w:val="00F40B84"/>
    <w:rsid w:val="00F414DD"/>
    <w:rsid w:val="00F429E5"/>
    <w:rsid w:val="00F457A4"/>
    <w:rsid w:val="00F45E97"/>
    <w:rsid w:val="00F5165F"/>
    <w:rsid w:val="00F529A5"/>
    <w:rsid w:val="00F52E5D"/>
    <w:rsid w:val="00F55451"/>
    <w:rsid w:val="00F564AF"/>
    <w:rsid w:val="00F61097"/>
    <w:rsid w:val="00F62ADD"/>
    <w:rsid w:val="00F648A4"/>
    <w:rsid w:val="00F64DE8"/>
    <w:rsid w:val="00F66745"/>
    <w:rsid w:val="00F67DBB"/>
    <w:rsid w:val="00F70160"/>
    <w:rsid w:val="00F7045D"/>
    <w:rsid w:val="00F7420D"/>
    <w:rsid w:val="00F74342"/>
    <w:rsid w:val="00F75B2F"/>
    <w:rsid w:val="00F77DEB"/>
    <w:rsid w:val="00F8191A"/>
    <w:rsid w:val="00F81A6D"/>
    <w:rsid w:val="00F82703"/>
    <w:rsid w:val="00F82CE2"/>
    <w:rsid w:val="00F84C72"/>
    <w:rsid w:val="00F86629"/>
    <w:rsid w:val="00F8676D"/>
    <w:rsid w:val="00F873F9"/>
    <w:rsid w:val="00F87D1F"/>
    <w:rsid w:val="00F926F3"/>
    <w:rsid w:val="00F96D91"/>
    <w:rsid w:val="00FA0633"/>
    <w:rsid w:val="00FA25EB"/>
    <w:rsid w:val="00FA2F38"/>
    <w:rsid w:val="00FA43A4"/>
    <w:rsid w:val="00FA7797"/>
    <w:rsid w:val="00FB17A4"/>
    <w:rsid w:val="00FB2B36"/>
    <w:rsid w:val="00FB3597"/>
    <w:rsid w:val="00FB44FC"/>
    <w:rsid w:val="00FB5AFA"/>
    <w:rsid w:val="00FC20ED"/>
    <w:rsid w:val="00FC2875"/>
    <w:rsid w:val="00FC32E3"/>
    <w:rsid w:val="00FC3B5E"/>
    <w:rsid w:val="00FC4077"/>
    <w:rsid w:val="00FC532E"/>
    <w:rsid w:val="00FC586D"/>
    <w:rsid w:val="00FC6C0C"/>
    <w:rsid w:val="00FD1C68"/>
    <w:rsid w:val="00FD2599"/>
    <w:rsid w:val="00FD71BA"/>
    <w:rsid w:val="00FD7EF3"/>
    <w:rsid w:val="00FE01CE"/>
    <w:rsid w:val="00FE0CF1"/>
    <w:rsid w:val="00FE44C9"/>
    <w:rsid w:val="00FE7060"/>
    <w:rsid w:val="00FE7BE5"/>
    <w:rsid w:val="00FF1701"/>
    <w:rsid w:val="00FF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4:docId w14:val="521786CA"/>
  <w15:docId w15:val="{E07423FA-56FC-4518-A62A-CDD13E9D3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7">
    <w:name w:val="Normal"/>
    <w:qFormat/>
    <w:rsid w:val="006149E9"/>
    <w:pPr>
      <w:widowControl w:val="0"/>
      <w:wordWrap w:val="0"/>
      <w:autoSpaceDE w:val="0"/>
      <w:autoSpaceDN w:val="0"/>
      <w:spacing w:line="264" w:lineRule="auto"/>
      <w:jc w:val="both"/>
    </w:pPr>
    <w:rPr>
      <w:rFonts w:ascii="Arial" w:hAnsi="Arial"/>
      <w:lang w:val="en-GB"/>
    </w:rPr>
  </w:style>
  <w:style w:type="paragraph" w:styleId="13">
    <w:name w:val="heading 1"/>
    <w:aliases w:val="[KSDT] 조항 1"/>
    <w:basedOn w:val="a7"/>
    <w:next w:val="a7"/>
    <w:link w:val="1Char"/>
    <w:qFormat/>
    <w:rsid w:val="00510244"/>
    <w:pPr>
      <w:numPr>
        <w:numId w:val="1"/>
      </w:numPr>
      <w:tabs>
        <w:tab w:val="clear" w:pos="0"/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,표지 회색 심볼"/>
    <w:basedOn w:val="13"/>
    <w:next w:val="a7"/>
    <w:link w:val="2Char"/>
    <w:qFormat/>
    <w:rsid w:val="00FF1701"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"/>
    <w:basedOn w:val="13"/>
    <w:next w:val="a7"/>
    <w:link w:val="3Char"/>
    <w:qFormat/>
    <w:rsid w:val="00275283"/>
    <w:pPr>
      <w:numPr>
        <w:ilvl w:val="2"/>
      </w:numPr>
      <w:tabs>
        <w:tab w:val="clear" w:pos="0"/>
        <w:tab w:val="clear" w:pos="300"/>
        <w:tab w:val="left" w:pos="660"/>
      </w:tabs>
      <w:adjustRightInd w:val="0"/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7"/>
    <w:link w:val="4Char"/>
    <w:qFormat/>
    <w:rsid w:val="00275283"/>
    <w:pPr>
      <w:numPr>
        <w:ilvl w:val="3"/>
      </w:numPr>
      <w:tabs>
        <w:tab w:val="clear" w:pos="0"/>
        <w:tab w:val="left" w:pos="860"/>
      </w:tabs>
      <w:outlineLvl w:val="3"/>
    </w:pPr>
  </w:style>
  <w:style w:type="paragraph" w:styleId="51">
    <w:name w:val="heading 5"/>
    <w:aliases w:val="[KSDT] 조항 1.1.1.1.1"/>
    <w:basedOn w:val="44"/>
    <w:next w:val="a7"/>
    <w:link w:val="5Char"/>
    <w:qFormat/>
    <w:rsid w:val="00FF1701"/>
    <w:pPr>
      <w:numPr>
        <w:ilvl w:val="4"/>
      </w:numPr>
      <w:tabs>
        <w:tab w:val="clear" w:pos="0"/>
        <w:tab w:val="left" w:pos="1100"/>
      </w:tabs>
      <w:outlineLvl w:val="4"/>
    </w:pPr>
  </w:style>
  <w:style w:type="paragraph" w:styleId="6">
    <w:name w:val="heading 6"/>
    <w:aliases w:val="[KSDT] 조항 1.1.1.1.1.1"/>
    <w:basedOn w:val="51"/>
    <w:next w:val="a7"/>
    <w:link w:val="6Char"/>
    <w:qFormat/>
    <w:rsid w:val="00FF1701"/>
    <w:pPr>
      <w:numPr>
        <w:ilvl w:val="5"/>
      </w:numPr>
      <w:tabs>
        <w:tab w:val="clear" w:pos="0"/>
        <w:tab w:val="clear" w:pos="1100"/>
        <w:tab w:val="left" w:pos="1300"/>
      </w:tabs>
      <w:outlineLvl w:val="5"/>
    </w:pPr>
  </w:style>
  <w:style w:type="paragraph" w:styleId="7">
    <w:name w:val="heading 7"/>
    <w:basedOn w:val="a7"/>
    <w:next w:val="a7"/>
    <w:link w:val="7Char"/>
    <w:qFormat/>
    <w:rsid w:val="005B7B36"/>
    <w:pPr>
      <w:keepNext/>
      <w:tabs>
        <w:tab w:val="center" w:pos="2336"/>
      </w:tabs>
      <w:spacing w:line="980" w:lineRule="exact"/>
      <w:outlineLvl w:val="6"/>
    </w:pPr>
    <w:rPr>
      <w:rFonts w:eastAsia="돋움"/>
      <w:b/>
      <w:sz w:val="104"/>
    </w:rPr>
  </w:style>
  <w:style w:type="paragraph" w:styleId="9">
    <w:name w:val="heading 9"/>
    <w:basedOn w:val="a7"/>
    <w:next w:val="a7"/>
    <w:link w:val="9Char"/>
    <w:qFormat/>
    <w:rsid w:val="0006433C"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customStyle="1" w:styleId="1Char">
    <w:name w:val="제목 1 Char"/>
    <w:aliases w:val="[KSDT] 조항 1 Char"/>
    <w:link w:val="13"/>
    <w:rsid w:val="00974FB4"/>
    <w:rPr>
      <w:rFonts w:ascii="Arial" w:eastAsia="돋움" w:hAnsi="Arial"/>
      <w:b/>
      <w:sz w:val="24"/>
      <w:lang w:val="de-DE" w:eastAsia="ja-JP"/>
    </w:rPr>
  </w:style>
  <w:style w:type="character" w:customStyle="1" w:styleId="2Char">
    <w:name w:val="제목 2 Char"/>
    <w:aliases w:val="[KSDT] 조항 1.1 Char,표지 회색 심볼 Char"/>
    <w:link w:val="24"/>
    <w:locked/>
    <w:rsid w:val="000E5F0C"/>
    <w:rPr>
      <w:rFonts w:ascii="Arial" w:eastAsia="돋움" w:hAnsi="Arial"/>
      <w:b/>
      <w:lang w:val="de-DE" w:eastAsia="ja-JP"/>
    </w:rPr>
  </w:style>
  <w:style w:type="character" w:customStyle="1" w:styleId="3Char">
    <w:name w:val="제목 3 Char"/>
    <w:aliases w:val="[KSDT] 조항 1.1.1 Char"/>
    <w:link w:val="34"/>
    <w:locked/>
    <w:rsid w:val="000E5F0C"/>
    <w:rPr>
      <w:rFonts w:ascii="Arial" w:eastAsia="돋움" w:hAnsi="Arial"/>
      <w:b/>
      <w:lang w:val="de-DE" w:eastAsia="ja-JP"/>
    </w:rPr>
  </w:style>
  <w:style w:type="paragraph" w:customStyle="1" w:styleId="KSDTKS">
    <w:name w:val="[KSDT] 표지 KS"/>
    <w:basedOn w:val="13"/>
    <w:next w:val="a7"/>
    <w:rsid w:val="00781CB7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7"/>
    <w:next w:val="a7"/>
    <w:rsid w:val="00697B40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7"/>
    <w:next w:val="a7"/>
    <w:rsid w:val="007A7062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7"/>
    <w:next w:val="a7"/>
    <w:rsid w:val="007D227C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7"/>
    <w:next w:val="a7"/>
    <w:link w:val="KSDTChar"/>
    <w:rsid w:val="006E512E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link w:val="KSDT2"/>
    <w:rsid w:val="00DD387D"/>
    <w:rPr>
      <w:rFonts w:ascii="Arial" w:eastAsia="바탕" w:hAnsi="Arial" w:cs="바탕"/>
      <w:color w:val="000000"/>
      <w:spacing w:val="-21"/>
      <w:sz w:val="44"/>
      <w:lang w:val="en-GB" w:eastAsia="ko-KR" w:bidi="ar-SA"/>
    </w:rPr>
  </w:style>
  <w:style w:type="paragraph" w:customStyle="1" w:styleId="ab">
    <w:name w:val="바탕글"/>
    <w:aliases w:val="줄 간격: 1줄,첫 줄:  15 글자,오른쪽 2 글자"/>
    <w:link w:val="Char"/>
    <w:rsid w:val="006E512E"/>
    <w:pPr>
      <w:widowControl w:val="0"/>
      <w:wordWrap w:val="0"/>
      <w:autoSpaceDE w:val="0"/>
      <w:autoSpaceDN w:val="0"/>
      <w:adjustRightInd w:val="0"/>
      <w:jc w:val="both"/>
    </w:pPr>
    <w:rPr>
      <w:color w:val="000000"/>
      <w:sz w:val="19"/>
    </w:rPr>
  </w:style>
  <w:style w:type="character" w:customStyle="1" w:styleId="Char">
    <w:name w:val="바탕글 Char"/>
    <w:link w:val="ab"/>
    <w:rsid w:val="0006433C"/>
    <w:rPr>
      <w:color w:val="000000"/>
      <w:sz w:val="19"/>
      <w:lang w:val="en-US" w:eastAsia="ko-KR" w:bidi="ar-SA"/>
    </w:rPr>
  </w:style>
  <w:style w:type="character" w:customStyle="1" w:styleId="KSDT3">
    <w:name w:val="[KSDT] 표지 발효년"/>
    <w:rsid w:val="00DD387D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7"/>
    <w:next w:val="a7"/>
    <w:rsid w:val="00E41B9B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7"/>
    <w:next w:val="a7"/>
    <w:rsid w:val="00731A13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7"/>
    <w:next w:val="a7"/>
    <w:rsid w:val="007D227C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7"/>
    <w:next w:val="a7"/>
    <w:rsid w:val="005504EB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7"/>
    <w:next w:val="a7"/>
    <w:link w:val="KSDTChar0"/>
    <w:rsid w:val="00996F76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link w:val="KSDT8"/>
    <w:rsid w:val="00996F76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character" w:customStyle="1" w:styleId="KSDT9">
    <w:name w:val="[KSDT] 머리글 규격번호"/>
    <w:rsid w:val="00817561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7"/>
    <w:next w:val="a7"/>
    <w:link w:val="KSDTChar1"/>
    <w:rsid w:val="00315F31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link w:val="KSDTb"/>
    <w:rsid w:val="00A5205E"/>
    <w:rPr>
      <w:rFonts w:ascii="Arial" w:eastAsia="바탕" w:hAnsi="Arial" w:cs="바탕"/>
      <w:b/>
      <w:bCs/>
      <w:kern w:val="2"/>
      <w:lang w:val="en-GB" w:eastAsia="ko-KR" w:bidi="ar-SA"/>
    </w:rPr>
  </w:style>
  <w:style w:type="paragraph" w:customStyle="1" w:styleId="KSDTc">
    <w:name w:val="[KSDT] 표지 심의부회 내용"/>
    <w:basedOn w:val="a7"/>
    <w:next w:val="a7"/>
    <w:rsid w:val="00315F31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7"/>
    <w:link w:val="KSDTChar2"/>
    <w:rsid w:val="00996F76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sid w:val="00996F76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paragraph" w:customStyle="1" w:styleId="KSDTe">
    <w:name w:val="[KSDT] 표지 표준열람"/>
    <w:basedOn w:val="a7"/>
    <w:next w:val="a7"/>
    <w:rsid w:val="007D227C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7"/>
    <w:next w:val="a7"/>
    <w:rsid w:val="00B47C71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7"/>
    <w:next w:val="a7"/>
    <w:rsid w:val="00C534A4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7"/>
    <w:next w:val="a7"/>
    <w:rsid w:val="00C534A4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7"/>
    <w:next w:val="a7"/>
    <w:rsid w:val="00D04DC3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7"/>
    <w:next w:val="a7"/>
    <w:rsid w:val="007D227C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7"/>
    <w:next w:val="a7"/>
    <w:rsid w:val="004E50B5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7"/>
    <w:next w:val="a7"/>
    <w:rsid w:val="007D227C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f5">
    <w:name w:val="[KSDT] 본문 규격번호"/>
    <w:basedOn w:val="a7"/>
    <w:next w:val="a7"/>
    <w:rsid w:val="007D227C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7"/>
    <w:next w:val="a7"/>
    <w:rsid w:val="007D227C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7"/>
    <w:link w:val="KSDTChar3"/>
    <w:rsid w:val="007D227C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link w:val="KSDTf7"/>
    <w:rsid w:val="007D227C"/>
    <w:rPr>
      <w:rFonts w:eastAsia="돋움" w:cs="바탕"/>
      <w:b/>
      <w:bCs/>
      <w:color w:val="000000"/>
      <w:w w:val="90"/>
      <w:sz w:val="40"/>
      <w:lang w:val="en-GB" w:eastAsia="ko-KR" w:bidi="ar-SA"/>
    </w:rPr>
  </w:style>
  <w:style w:type="paragraph" w:customStyle="1" w:styleId="KSDTf8">
    <w:name w:val="[KSDT] 본문 규격서 제목 영어"/>
    <w:basedOn w:val="a7"/>
    <w:next w:val="a7"/>
    <w:rsid w:val="00797EFA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A1">
    <w:name w:val="[KSDT] A.1"/>
    <w:basedOn w:val="24"/>
    <w:next w:val="a7"/>
    <w:rsid w:val="00E15190"/>
    <w:pPr>
      <w:numPr>
        <w:numId w:val="4"/>
      </w:numPr>
      <w:tabs>
        <w:tab w:val="clear" w:pos="500"/>
      </w:tabs>
    </w:pPr>
    <w:rPr>
      <w:sz w:val="24"/>
    </w:rPr>
  </w:style>
  <w:style w:type="paragraph" w:customStyle="1" w:styleId="KSDTA11">
    <w:name w:val="[KSDT] A.1.1"/>
    <w:basedOn w:val="34"/>
    <w:next w:val="a7"/>
    <w:rsid w:val="00203EE2"/>
    <w:pPr>
      <w:numPr>
        <w:numId w:val="4"/>
      </w:numPr>
    </w:pPr>
  </w:style>
  <w:style w:type="paragraph" w:customStyle="1" w:styleId="KSDTA111">
    <w:name w:val="[KSDT] A.1.1.1"/>
    <w:basedOn w:val="44"/>
    <w:next w:val="a7"/>
    <w:rsid w:val="00203EE2"/>
    <w:pPr>
      <w:numPr>
        <w:numId w:val="4"/>
      </w:numPr>
      <w:tabs>
        <w:tab w:val="clear" w:pos="0"/>
        <w:tab w:val="num" w:pos="900"/>
      </w:tabs>
    </w:pPr>
  </w:style>
  <w:style w:type="paragraph" w:customStyle="1" w:styleId="KSDTA1111">
    <w:name w:val="[KSDT] A.1.1.1.1"/>
    <w:basedOn w:val="51"/>
    <w:next w:val="a7"/>
    <w:rsid w:val="00203EE2"/>
    <w:pPr>
      <w:numPr>
        <w:numId w:val="4"/>
      </w:numPr>
      <w:tabs>
        <w:tab w:val="clear" w:pos="0"/>
        <w:tab w:val="num" w:pos="1100"/>
      </w:tabs>
    </w:pPr>
  </w:style>
  <w:style w:type="paragraph" w:customStyle="1" w:styleId="KSDTA11111">
    <w:name w:val="[KSDT] A.1.1.1.1.1"/>
    <w:basedOn w:val="6"/>
    <w:next w:val="a7"/>
    <w:rsid w:val="00203EE2"/>
    <w:pPr>
      <w:numPr>
        <w:numId w:val="4"/>
      </w:numPr>
      <w:tabs>
        <w:tab w:val="clear" w:pos="0"/>
      </w:tabs>
    </w:pPr>
  </w:style>
  <w:style w:type="paragraph" w:customStyle="1" w:styleId="KSDT10">
    <w:name w:val="[KSDT] 부속서 1"/>
    <w:basedOn w:val="a7"/>
    <w:next w:val="a7"/>
    <w:rsid w:val="00781CB7"/>
    <w:pPr>
      <w:keepNext/>
      <w:pageBreakBefore/>
      <w:widowControl/>
      <w:numPr>
        <w:numId w:val="3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7"/>
    <w:next w:val="a7"/>
    <w:rsid w:val="00781CB7"/>
    <w:pPr>
      <w:widowControl/>
      <w:numPr>
        <w:numId w:val="2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a">
    <w:name w:val="List Bullet"/>
    <w:basedOn w:val="a7"/>
    <w:next w:val="a7"/>
    <w:autoRedefine/>
    <w:rsid w:val="00D23533"/>
    <w:pPr>
      <w:widowControl/>
      <w:numPr>
        <w:numId w:val="8"/>
      </w:numPr>
    </w:pPr>
    <w:rPr>
      <w:lang w:val="de-DE" w:eastAsia="ja-JP"/>
    </w:rPr>
  </w:style>
  <w:style w:type="paragraph" w:styleId="21">
    <w:name w:val="List Bullet 2"/>
    <w:basedOn w:val="a7"/>
    <w:next w:val="a7"/>
    <w:autoRedefine/>
    <w:rsid w:val="00D23533"/>
    <w:pPr>
      <w:widowControl/>
      <w:numPr>
        <w:ilvl w:val="1"/>
        <w:numId w:val="7"/>
      </w:numPr>
    </w:pPr>
    <w:rPr>
      <w:lang w:val="de-DE"/>
    </w:rPr>
  </w:style>
  <w:style w:type="paragraph" w:styleId="32">
    <w:name w:val="List Bullet 3"/>
    <w:basedOn w:val="a7"/>
    <w:next w:val="a7"/>
    <w:autoRedefine/>
    <w:rsid w:val="00D23533"/>
    <w:pPr>
      <w:widowControl/>
      <w:numPr>
        <w:ilvl w:val="2"/>
        <w:numId w:val="6"/>
      </w:numPr>
    </w:pPr>
    <w:rPr>
      <w:lang w:val="de-DE" w:eastAsia="ja-JP"/>
    </w:rPr>
  </w:style>
  <w:style w:type="paragraph" w:styleId="42">
    <w:name w:val="List Bullet 4"/>
    <w:basedOn w:val="a7"/>
    <w:next w:val="a7"/>
    <w:autoRedefine/>
    <w:rsid w:val="00D23533"/>
    <w:pPr>
      <w:widowControl/>
      <w:numPr>
        <w:ilvl w:val="3"/>
        <w:numId w:val="5"/>
      </w:numPr>
    </w:pPr>
    <w:rPr>
      <w:lang w:val="de-DE" w:eastAsia="ja-JP"/>
    </w:rPr>
  </w:style>
  <w:style w:type="paragraph" w:styleId="a6">
    <w:name w:val="List"/>
    <w:basedOn w:val="a7"/>
    <w:next w:val="a7"/>
    <w:rsid w:val="00781CB7"/>
    <w:pPr>
      <w:widowControl/>
      <w:numPr>
        <w:numId w:val="13"/>
      </w:numPr>
    </w:pPr>
    <w:rPr>
      <w:lang w:val="de-DE" w:eastAsia="ja-JP"/>
    </w:rPr>
  </w:style>
  <w:style w:type="paragraph" w:styleId="28">
    <w:name w:val="List 2"/>
    <w:basedOn w:val="a7"/>
    <w:next w:val="a7"/>
    <w:rsid w:val="00781CB7"/>
    <w:pPr>
      <w:widowControl/>
      <w:numPr>
        <w:ilvl w:val="1"/>
        <w:numId w:val="13"/>
      </w:numPr>
    </w:pPr>
    <w:rPr>
      <w:lang w:val="de-DE" w:eastAsia="ja-JP"/>
    </w:rPr>
  </w:style>
  <w:style w:type="paragraph" w:styleId="38">
    <w:name w:val="List 3"/>
    <w:basedOn w:val="a7"/>
    <w:next w:val="a7"/>
    <w:rsid w:val="00781CB7"/>
    <w:pPr>
      <w:widowControl/>
      <w:numPr>
        <w:ilvl w:val="2"/>
        <w:numId w:val="13"/>
      </w:numPr>
    </w:pPr>
    <w:rPr>
      <w:lang w:val="de-DE" w:eastAsia="ja-JP"/>
    </w:rPr>
  </w:style>
  <w:style w:type="paragraph" w:styleId="48">
    <w:name w:val="List 4"/>
    <w:basedOn w:val="a7"/>
    <w:next w:val="a7"/>
    <w:rsid w:val="00781CB7"/>
    <w:pPr>
      <w:widowControl/>
      <w:numPr>
        <w:ilvl w:val="3"/>
        <w:numId w:val="13"/>
      </w:numPr>
    </w:pPr>
    <w:rPr>
      <w:lang w:val="de-DE" w:eastAsia="ja-JP"/>
    </w:rPr>
  </w:style>
  <w:style w:type="paragraph" w:styleId="a4">
    <w:name w:val="List Number"/>
    <w:basedOn w:val="a7"/>
    <w:next w:val="a7"/>
    <w:rsid w:val="00F52E5D"/>
    <w:pPr>
      <w:widowControl/>
      <w:numPr>
        <w:numId w:val="11"/>
      </w:numPr>
      <w:tabs>
        <w:tab w:val="clear" w:pos="283"/>
        <w:tab w:val="left" w:pos="300"/>
      </w:tabs>
      <w:ind w:left="150" w:hangingChars="150" w:hanging="150"/>
    </w:pPr>
    <w:rPr>
      <w:lang w:val="de-DE" w:eastAsia="ja-JP"/>
    </w:rPr>
  </w:style>
  <w:style w:type="paragraph" w:styleId="25">
    <w:name w:val="List Number 2"/>
    <w:basedOn w:val="a7"/>
    <w:next w:val="a7"/>
    <w:rsid w:val="007A6F10"/>
    <w:pPr>
      <w:widowControl/>
      <w:numPr>
        <w:ilvl w:val="1"/>
        <w:numId w:val="11"/>
      </w:numPr>
      <w:tabs>
        <w:tab w:val="clear" w:pos="567"/>
        <w:tab w:val="left" w:pos="500"/>
      </w:tabs>
      <w:ind w:leftChars="100" w:left="253" w:hangingChars="153" w:hanging="153"/>
    </w:pPr>
    <w:rPr>
      <w:lang w:val="de-DE" w:eastAsia="ja-JP"/>
    </w:rPr>
  </w:style>
  <w:style w:type="paragraph" w:styleId="35">
    <w:name w:val="List Number 3"/>
    <w:basedOn w:val="a7"/>
    <w:next w:val="a7"/>
    <w:rsid w:val="00B948A8"/>
    <w:pPr>
      <w:widowControl/>
      <w:numPr>
        <w:ilvl w:val="2"/>
        <w:numId w:val="11"/>
      </w:numPr>
    </w:pPr>
    <w:rPr>
      <w:lang w:val="de-DE" w:eastAsia="ja-JP"/>
    </w:rPr>
  </w:style>
  <w:style w:type="paragraph" w:styleId="45">
    <w:name w:val="List Number 4"/>
    <w:basedOn w:val="a7"/>
    <w:next w:val="a7"/>
    <w:rsid w:val="00B948A8"/>
    <w:pPr>
      <w:widowControl/>
      <w:numPr>
        <w:ilvl w:val="3"/>
        <w:numId w:val="11"/>
      </w:numPr>
    </w:pPr>
    <w:rPr>
      <w:lang w:val="de-DE" w:eastAsia="ja-JP"/>
    </w:rPr>
  </w:style>
  <w:style w:type="paragraph" w:customStyle="1" w:styleId="a1">
    <w:name w:val="번호매기기 a) 1"/>
    <w:basedOn w:val="a7"/>
    <w:next w:val="a7"/>
    <w:rsid w:val="007A6F10"/>
    <w:pPr>
      <w:numPr>
        <w:ilvl w:val="1"/>
        <w:numId w:val="12"/>
      </w:numPr>
      <w:tabs>
        <w:tab w:val="clear" w:pos="567"/>
        <w:tab w:val="left" w:pos="500"/>
      </w:tabs>
      <w:ind w:leftChars="100" w:left="253" w:hangingChars="153" w:hanging="153"/>
    </w:pPr>
  </w:style>
  <w:style w:type="paragraph" w:customStyle="1" w:styleId="KSDTf9">
    <w:name w:val="[KSDT] 부속서 제목"/>
    <w:basedOn w:val="a7"/>
    <w:next w:val="a7"/>
    <w:rsid w:val="007D227C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7"/>
    <w:next w:val="a7"/>
    <w:link w:val="KSDTChar4"/>
    <w:rsid w:val="009115FA"/>
    <w:pPr>
      <w:adjustRightInd w:val="0"/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link w:val="KSDTfa"/>
    <w:rsid w:val="009115FA"/>
    <w:rPr>
      <w:rFonts w:ascii="Arial" w:eastAsia="바탕" w:hAnsi="Arial" w:cs="바탕"/>
      <w:spacing w:val="-15"/>
      <w:sz w:val="26"/>
      <w:lang w:val="en-GB" w:eastAsia="ko-KR" w:bidi="ar-SA"/>
    </w:rPr>
  </w:style>
  <w:style w:type="paragraph" w:customStyle="1" w:styleId="KSDTfb">
    <w:name w:val="[KSDT] 뒷표지 년도"/>
    <w:basedOn w:val="a7"/>
    <w:next w:val="a7"/>
    <w:rsid w:val="009115FA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7"/>
    <w:next w:val="a7"/>
    <w:rsid w:val="009115FA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rsid w:val="00174BBA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7"/>
    <w:rsid w:val="003E5EA5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7"/>
    <w:next w:val="a7"/>
    <w:rsid w:val="006B6B18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7"/>
    <w:next w:val="a7"/>
    <w:rsid w:val="003E5EA5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9">
    <w:name w:val="제목2"/>
    <w:basedOn w:val="a7"/>
    <w:rsid w:val="00200917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KSDTA">
    <w:name w:val="[KSDT] 부속서 A"/>
    <w:basedOn w:val="a7"/>
    <w:next w:val="a7"/>
    <w:rsid w:val="00781CB7"/>
    <w:pPr>
      <w:keepNext/>
      <w:pageBreakBefore/>
      <w:widowControl/>
      <w:numPr>
        <w:numId w:val="4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e">
    <w:name w:val="[KSDT] 수식"/>
    <w:basedOn w:val="a7"/>
    <w:next w:val="a7"/>
    <w:rsid w:val="00781CB7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">
    <w:name w:val="보기1"/>
    <w:basedOn w:val="a7"/>
    <w:next w:val="a7"/>
    <w:rsid w:val="00523D2B"/>
    <w:pPr>
      <w:numPr>
        <w:numId w:val="9"/>
      </w:numPr>
      <w:adjustRightInd w:val="0"/>
    </w:pPr>
  </w:style>
  <w:style w:type="paragraph" w:customStyle="1" w:styleId="2">
    <w:name w:val="보기2"/>
    <w:basedOn w:val="a7"/>
    <w:next w:val="a7"/>
    <w:rsid w:val="006C6E9F"/>
    <w:pPr>
      <w:numPr>
        <w:ilvl w:val="1"/>
        <w:numId w:val="9"/>
      </w:numPr>
    </w:pPr>
  </w:style>
  <w:style w:type="paragraph" w:customStyle="1" w:styleId="3">
    <w:name w:val="보기3"/>
    <w:basedOn w:val="a7"/>
    <w:next w:val="a7"/>
    <w:rsid w:val="006C6E9F"/>
    <w:pPr>
      <w:numPr>
        <w:ilvl w:val="2"/>
        <w:numId w:val="9"/>
      </w:numPr>
    </w:pPr>
  </w:style>
  <w:style w:type="paragraph" w:customStyle="1" w:styleId="4">
    <w:name w:val="보기4"/>
    <w:basedOn w:val="a7"/>
    <w:next w:val="a7"/>
    <w:rsid w:val="006C6E9F"/>
    <w:pPr>
      <w:numPr>
        <w:ilvl w:val="3"/>
        <w:numId w:val="9"/>
      </w:numPr>
    </w:pPr>
  </w:style>
  <w:style w:type="paragraph" w:customStyle="1" w:styleId="10">
    <w:name w:val="참고1"/>
    <w:basedOn w:val="a7"/>
    <w:rsid w:val="00523D2B"/>
    <w:pPr>
      <w:numPr>
        <w:numId w:val="16"/>
      </w:numPr>
      <w:tabs>
        <w:tab w:val="clear" w:pos="560"/>
        <w:tab w:val="left" w:pos="600"/>
      </w:tabs>
      <w:ind w:left="300" w:hangingChars="300" w:hanging="300"/>
    </w:pPr>
  </w:style>
  <w:style w:type="paragraph" w:customStyle="1" w:styleId="11">
    <w:name w:val="보기1(번호)"/>
    <w:basedOn w:val="a7"/>
    <w:next w:val="a7"/>
    <w:rsid w:val="00523D2B"/>
    <w:pPr>
      <w:numPr>
        <w:numId w:val="10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7"/>
    <w:next w:val="a7"/>
    <w:rsid w:val="00E85408"/>
    <w:pPr>
      <w:numPr>
        <w:ilvl w:val="1"/>
        <w:numId w:val="10"/>
      </w:numPr>
    </w:pPr>
  </w:style>
  <w:style w:type="paragraph" w:customStyle="1" w:styleId="31">
    <w:name w:val="보기3(번호)"/>
    <w:basedOn w:val="a7"/>
    <w:next w:val="a7"/>
    <w:rsid w:val="00E85408"/>
    <w:pPr>
      <w:numPr>
        <w:ilvl w:val="2"/>
        <w:numId w:val="10"/>
      </w:numPr>
    </w:pPr>
  </w:style>
  <w:style w:type="paragraph" w:customStyle="1" w:styleId="41">
    <w:name w:val="보기4(번호)"/>
    <w:basedOn w:val="a7"/>
    <w:next w:val="a7"/>
    <w:rsid w:val="00E85408"/>
    <w:pPr>
      <w:numPr>
        <w:ilvl w:val="3"/>
        <w:numId w:val="10"/>
      </w:numPr>
    </w:pPr>
  </w:style>
  <w:style w:type="paragraph" w:customStyle="1" w:styleId="14">
    <w:name w:val="참고1(번호)"/>
    <w:basedOn w:val="a7"/>
    <w:rsid w:val="00523D2B"/>
    <w:pPr>
      <w:numPr>
        <w:numId w:val="17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7"/>
    <w:rsid w:val="006B4ECD"/>
    <w:rPr>
      <w:b w:val="0"/>
      <w:bCs w:val="0"/>
    </w:rPr>
  </w:style>
  <w:style w:type="paragraph" w:customStyle="1" w:styleId="KSDTff0">
    <w:name w:val="[KSDT] 머리말 제목"/>
    <w:basedOn w:val="a7"/>
    <w:next w:val="a7"/>
    <w:rsid w:val="00C377A2"/>
    <w:pPr>
      <w:jc w:val="center"/>
    </w:pPr>
    <w:rPr>
      <w:rFonts w:eastAsia="돋움"/>
      <w:b/>
      <w:sz w:val="32"/>
    </w:rPr>
  </w:style>
  <w:style w:type="paragraph" w:customStyle="1" w:styleId="KSDTff1">
    <w:name w:val="[KSDT] 표제목"/>
    <w:basedOn w:val="KSDTb"/>
    <w:next w:val="a7"/>
    <w:link w:val="KSDTChar5"/>
    <w:rsid w:val="001C5D35"/>
    <w:pPr>
      <w:spacing w:line="264" w:lineRule="auto"/>
    </w:pPr>
    <w:rPr>
      <w:rFonts w:eastAsia="돋움"/>
    </w:rPr>
  </w:style>
  <w:style w:type="character" w:customStyle="1" w:styleId="KSDTChar5">
    <w:name w:val="[KSDT] 표제목 Char"/>
    <w:link w:val="KSDTff1"/>
    <w:rsid w:val="001C5D35"/>
    <w:rPr>
      <w:rFonts w:ascii="Arial" w:eastAsia="돋움" w:hAnsi="Arial" w:cs="바탕"/>
      <w:b/>
      <w:bCs/>
      <w:kern w:val="2"/>
      <w:lang w:val="en-GB" w:eastAsia="ko-KR" w:bidi="ar-SA"/>
    </w:rPr>
  </w:style>
  <w:style w:type="paragraph" w:customStyle="1" w:styleId="KSDTA10">
    <w:name w:val="[KSDT] A.1(본문용)"/>
    <w:basedOn w:val="KSDTA1"/>
    <w:next w:val="a7"/>
    <w:rsid w:val="002F6A81"/>
    <w:rPr>
      <w:rFonts w:eastAsia="바탕"/>
      <w:b w:val="0"/>
    </w:rPr>
  </w:style>
  <w:style w:type="paragraph" w:customStyle="1" w:styleId="KSDTA110">
    <w:name w:val="[KSDT] A.1.1(본문용)"/>
    <w:basedOn w:val="KSDTA11"/>
    <w:next w:val="a7"/>
    <w:rsid w:val="002F6A81"/>
    <w:rPr>
      <w:rFonts w:eastAsia="바탕"/>
      <w:b w:val="0"/>
    </w:rPr>
  </w:style>
  <w:style w:type="paragraph" w:customStyle="1" w:styleId="KSDT12">
    <w:name w:val="[KSDT] 조항 1(본문용)"/>
    <w:basedOn w:val="13"/>
    <w:next w:val="a7"/>
    <w:rsid w:val="00781CB7"/>
    <w:rPr>
      <w:rFonts w:eastAsia="바탕"/>
      <w:b w:val="0"/>
    </w:rPr>
  </w:style>
  <w:style w:type="paragraph" w:customStyle="1" w:styleId="KSDT110">
    <w:name w:val="[KSDT] 조항 1.1(본문용)"/>
    <w:basedOn w:val="24"/>
    <w:next w:val="a7"/>
    <w:rsid w:val="00781CB7"/>
    <w:rPr>
      <w:rFonts w:eastAsia="바탕"/>
      <w:b w:val="0"/>
    </w:rPr>
  </w:style>
  <w:style w:type="paragraph" w:customStyle="1" w:styleId="KSDT111">
    <w:name w:val="[KSDT] 조항 1.1.1(본문용)"/>
    <w:basedOn w:val="34"/>
    <w:next w:val="a7"/>
    <w:rsid w:val="00781CB7"/>
    <w:rPr>
      <w:rFonts w:eastAsia="바탕"/>
      <w:b w:val="0"/>
    </w:rPr>
  </w:style>
  <w:style w:type="paragraph" w:customStyle="1" w:styleId="KSDT1111">
    <w:name w:val="[KSDT] 조항 1.1.1.1(본문용)"/>
    <w:basedOn w:val="44"/>
    <w:next w:val="a7"/>
    <w:rsid w:val="00781CB7"/>
    <w:rPr>
      <w:rFonts w:eastAsia="바탕"/>
      <w:b w:val="0"/>
    </w:rPr>
  </w:style>
  <w:style w:type="paragraph" w:customStyle="1" w:styleId="KSDT11111">
    <w:name w:val="[KSDT] 조항 1.1.1.1.1(본문용)"/>
    <w:basedOn w:val="51"/>
    <w:next w:val="a7"/>
    <w:rsid w:val="00781CB7"/>
    <w:rPr>
      <w:rFonts w:eastAsia="바탕"/>
      <w:b w:val="0"/>
    </w:rPr>
  </w:style>
  <w:style w:type="paragraph" w:customStyle="1" w:styleId="KSDT111111">
    <w:name w:val="[KSDT] 조항 1.1.1.1.1.1(본문용)"/>
    <w:basedOn w:val="6"/>
    <w:next w:val="a7"/>
    <w:rsid w:val="00781CB7"/>
    <w:rPr>
      <w:rFonts w:eastAsia="바탕"/>
      <w:b w:val="0"/>
    </w:rPr>
  </w:style>
  <w:style w:type="paragraph" w:customStyle="1" w:styleId="KSDTA1110">
    <w:name w:val="[KSDT] A.1.1.1(본문용)"/>
    <w:basedOn w:val="KSDTA111"/>
    <w:next w:val="a7"/>
    <w:rsid w:val="002F6A81"/>
    <w:rPr>
      <w:rFonts w:eastAsia="바탕"/>
      <w:b w:val="0"/>
    </w:rPr>
  </w:style>
  <w:style w:type="paragraph" w:customStyle="1" w:styleId="KSDTA11110">
    <w:name w:val="[KSDT] A.1.1.1.1(본문용)"/>
    <w:basedOn w:val="KSDTA1111"/>
    <w:next w:val="a7"/>
    <w:rsid w:val="002F6A81"/>
    <w:rPr>
      <w:rFonts w:eastAsia="바탕"/>
      <w:b w:val="0"/>
    </w:rPr>
  </w:style>
  <w:style w:type="paragraph" w:customStyle="1" w:styleId="KSDTA111110">
    <w:name w:val="[KSDT] A.1.1.1.1.1(본문용)"/>
    <w:basedOn w:val="KSDTA11111"/>
    <w:next w:val="a7"/>
    <w:rsid w:val="002F6A81"/>
    <w:rPr>
      <w:rFonts w:eastAsia="바탕"/>
      <w:b w:val="0"/>
    </w:rPr>
  </w:style>
  <w:style w:type="paragraph" w:styleId="16">
    <w:name w:val="toc 1"/>
    <w:basedOn w:val="a7"/>
    <w:next w:val="a7"/>
    <w:autoRedefine/>
    <w:uiPriority w:val="39"/>
    <w:rsid w:val="00E92F88"/>
    <w:pPr>
      <w:tabs>
        <w:tab w:val="left" w:pos="300"/>
        <w:tab w:val="right" w:leader="dot" w:pos="9344"/>
      </w:tabs>
      <w:spacing w:beforeLines="50"/>
    </w:pPr>
    <w:rPr>
      <w:rFonts w:eastAsia="돋움" w:cs="Arial"/>
    </w:rPr>
  </w:style>
  <w:style w:type="paragraph" w:styleId="2a">
    <w:name w:val="toc 2"/>
    <w:basedOn w:val="a7"/>
    <w:next w:val="a7"/>
    <w:autoRedefine/>
    <w:uiPriority w:val="39"/>
    <w:rsid w:val="004042FA"/>
    <w:pPr>
      <w:tabs>
        <w:tab w:val="left" w:pos="800"/>
        <w:tab w:val="right" w:leader="dot" w:pos="9344"/>
      </w:tabs>
      <w:ind w:leftChars="200" w:left="400"/>
    </w:pPr>
    <w:rPr>
      <w:rFonts w:eastAsia="돋움"/>
    </w:rPr>
  </w:style>
  <w:style w:type="paragraph" w:styleId="39">
    <w:name w:val="toc 3"/>
    <w:basedOn w:val="a7"/>
    <w:next w:val="a7"/>
    <w:autoRedefine/>
    <w:uiPriority w:val="39"/>
    <w:rsid w:val="004042FA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9">
    <w:name w:val="toc 4"/>
    <w:basedOn w:val="a7"/>
    <w:next w:val="a7"/>
    <w:autoRedefine/>
    <w:uiPriority w:val="39"/>
    <w:rsid w:val="00AC1553"/>
    <w:pPr>
      <w:ind w:leftChars="600" w:left="1275"/>
    </w:pPr>
    <w:rPr>
      <w:rFonts w:eastAsia="돋움"/>
    </w:rPr>
  </w:style>
  <w:style w:type="paragraph" w:customStyle="1" w:styleId="15">
    <w:name w:val="비고1"/>
    <w:basedOn w:val="10"/>
    <w:rsid w:val="00523D2B"/>
    <w:pPr>
      <w:numPr>
        <w:numId w:val="14"/>
      </w:numPr>
      <w:ind w:firstLineChars="0" w:firstLine="0"/>
    </w:pPr>
  </w:style>
  <w:style w:type="paragraph" w:customStyle="1" w:styleId="a2">
    <w:name w:val="번호매기기 a) 2"/>
    <w:basedOn w:val="a7"/>
    <w:next w:val="a7"/>
    <w:rsid w:val="00C43822"/>
    <w:pPr>
      <w:numPr>
        <w:ilvl w:val="2"/>
        <w:numId w:val="12"/>
      </w:numPr>
    </w:pPr>
  </w:style>
  <w:style w:type="paragraph" w:customStyle="1" w:styleId="a3">
    <w:name w:val="번호매기기 a) 3"/>
    <w:basedOn w:val="a7"/>
    <w:next w:val="a7"/>
    <w:rsid w:val="00C43822"/>
    <w:pPr>
      <w:numPr>
        <w:ilvl w:val="3"/>
        <w:numId w:val="12"/>
      </w:numPr>
    </w:pPr>
  </w:style>
  <w:style w:type="paragraph" w:styleId="50">
    <w:name w:val="List Number 5"/>
    <w:basedOn w:val="a7"/>
    <w:rsid w:val="002F00B2"/>
    <w:pPr>
      <w:numPr>
        <w:ilvl w:val="4"/>
        <w:numId w:val="12"/>
      </w:numPr>
    </w:pPr>
  </w:style>
  <w:style w:type="paragraph" w:customStyle="1" w:styleId="a0">
    <w:name w:val="번호매기기 a)"/>
    <w:basedOn w:val="a7"/>
    <w:next w:val="a7"/>
    <w:rsid w:val="007A6F10"/>
    <w:pPr>
      <w:numPr>
        <w:numId w:val="12"/>
      </w:numPr>
      <w:tabs>
        <w:tab w:val="clear" w:pos="283"/>
        <w:tab w:val="left" w:pos="300"/>
      </w:tabs>
      <w:ind w:left="150" w:hangingChars="150" w:hanging="150"/>
    </w:pPr>
    <w:rPr>
      <w:lang w:val="de-DE"/>
    </w:rPr>
  </w:style>
  <w:style w:type="paragraph" w:customStyle="1" w:styleId="27">
    <w:name w:val="비고2"/>
    <w:basedOn w:val="a7"/>
    <w:rsid w:val="00014BB8"/>
    <w:pPr>
      <w:numPr>
        <w:ilvl w:val="1"/>
        <w:numId w:val="14"/>
      </w:numPr>
    </w:pPr>
  </w:style>
  <w:style w:type="paragraph" w:customStyle="1" w:styleId="37">
    <w:name w:val="비고3"/>
    <w:basedOn w:val="a7"/>
    <w:rsid w:val="00014BB8"/>
    <w:pPr>
      <w:numPr>
        <w:ilvl w:val="2"/>
        <w:numId w:val="14"/>
      </w:numPr>
    </w:pPr>
  </w:style>
  <w:style w:type="paragraph" w:customStyle="1" w:styleId="47">
    <w:name w:val="비고4"/>
    <w:basedOn w:val="a7"/>
    <w:rsid w:val="00014BB8"/>
    <w:pPr>
      <w:numPr>
        <w:ilvl w:val="3"/>
        <w:numId w:val="14"/>
      </w:numPr>
    </w:pPr>
  </w:style>
  <w:style w:type="paragraph" w:customStyle="1" w:styleId="12">
    <w:name w:val="비고1(번호)"/>
    <w:basedOn w:val="a7"/>
    <w:rsid w:val="00523D2B"/>
    <w:pPr>
      <w:numPr>
        <w:numId w:val="15"/>
      </w:numPr>
      <w:tabs>
        <w:tab w:val="left" w:pos="520"/>
        <w:tab w:val="left" w:pos="840"/>
      </w:tabs>
    </w:pPr>
  </w:style>
  <w:style w:type="paragraph" w:customStyle="1" w:styleId="23">
    <w:name w:val="비고2(번호)"/>
    <w:basedOn w:val="a7"/>
    <w:rsid w:val="00014BB8"/>
    <w:pPr>
      <w:numPr>
        <w:ilvl w:val="1"/>
        <w:numId w:val="15"/>
      </w:numPr>
    </w:pPr>
  </w:style>
  <w:style w:type="paragraph" w:customStyle="1" w:styleId="33">
    <w:name w:val="비고3(번호)"/>
    <w:basedOn w:val="a7"/>
    <w:rsid w:val="00014BB8"/>
    <w:pPr>
      <w:numPr>
        <w:ilvl w:val="2"/>
        <w:numId w:val="15"/>
      </w:numPr>
    </w:pPr>
  </w:style>
  <w:style w:type="paragraph" w:customStyle="1" w:styleId="43">
    <w:name w:val="비고4(번호)"/>
    <w:basedOn w:val="a7"/>
    <w:rsid w:val="00014BB8"/>
    <w:pPr>
      <w:numPr>
        <w:ilvl w:val="3"/>
        <w:numId w:val="15"/>
      </w:numPr>
    </w:pPr>
  </w:style>
  <w:style w:type="paragraph" w:customStyle="1" w:styleId="20">
    <w:name w:val="참고2"/>
    <w:basedOn w:val="a7"/>
    <w:rsid w:val="00014BB8"/>
    <w:pPr>
      <w:numPr>
        <w:ilvl w:val="1"/>
        <w:numId w:val="16"/>
      </w:numPr>
    </w:pPr>
  </w:style>
  <w:style w:type="paragraph" w:customStyle="1" w:styleId="30">
    <w:name w:val="참고3"/>
    <w:basedOn w:val="a7"/>
    <w:rsid w:val="00014BB8"/>
    <w:pPr>
      <w:numPr>
        <w:ilvl w:val="2"/>
        <w:numId w:val="16"/>
      </w:numPr>
    </w:pPr>
  </w:style>
  <w:style w:type="paragraph" w:customStyle="1" w:styleId="40">
    <w:name w:val="참고4"/>
    <w:basedOn w:val="a7"/>
    <w:rsid w:val="00014BB8"/>
    <w:pPr>
      <w:numPr>
        <w:ilvl w:val="3"/>
        <w:numId w:val="16"/>
      </w:numPr>
    </w:pPr>
  </w:style>
  <w:style w:type="paragraph" w:customStyle="1" w:styleId="26">
    <w:name w:val="참고2(번호)"/>
    <w:basedOn w:val="a7"/>
    <w:rsid w:val="00014BB8"/>
    <w:pPr>
      <w:numPr>
        <w:ilvl w:val="1"/>
        <w:numId w:val="17"/>
      </w:numPr>
    </w:pPr>
  </w:style>
  <w:style w:type="paragraph" w:customStyle="1" w:styleId="36">
    <w:name w:val="참고3(번호)"/>
    <w:basedOn w:val="a7"/>
    <w:rsid w:val="00014BB8"/>
    <w:pPr>
      <w:numPr>
        <w:ilvl w:val="2"/>
        <w:numId w:val="17"/>
      </w:numPr>
    </w:pPr>
  </w:style>
  <w:style w:type="paragraph" w:customStyle="1" w:styleId="46">
    <w:name w:val="참고4(번호)"/>
    <w:basedOn w:val="a7"/>
    <w:rsid w:val="00014BB8"/>
    <w:pPr>
      <w:numPr>
        <w:ilvl w:val="3"/>
        <w:numId w:val="17"/>
      </w:numPr>
    </w:pPr>
  </w:style>
  <w:style w:type="paragraph" w:customStyle="1" w:styleId="KSDTff2">
    <w:name w:val="[KSDT] 부도제목"/>
    <w:basedOn w:val="a7"/>
    <w:next w:val="a7"/>
    <w:rsid w:val="001C5D35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7"/>
    <w:next w:val="a7"/>
    <w:rsid w:val="001C5D35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7"/>
    <w:next w:val="a7"/>
    <w:rsid w:val="001C5D35"/>
    <w:pPr>
      <w:jc w:val="center"/>
    </w:pPr>
    <w:rPr>
      <w:rFonts w:eastAsia="돋움" w:cs="바탕"/>
      <w:b/>
      <w:bCs/>
      <w:kern w:val="2"/>
    </w:rPr>
  </w:style>
  <w:style w:type="character" w:styleId="ac">
    <w:name w:val="Hyperlink"/>
    <w:uiPriority w:val="99"/>
    <w:rsid w:val="004042FA"/>
    <w:rPr>
      <w:color w:val="0000FF"/>
      <w:u w:val="single"/>
    </w:rPr>
  </w:style>
  <w:style w:type="paragraph" w:styleId="ad">
    <w:name w:val="header"/>
    <w:basedOn w:val="a7"/>
    <w:link w:val="Char0"/>
    <w:rsid w:val="0006433C"/>
    <w:pPr>
      <w:tabs>
        <w:tab w:val="center" w:pos="4252"/>
        <w:tab w:val="right" w:pos="8504"/>
      </w:tabs>
      <w:snapToGrid w:val="0"/>
      <w:spacing w:line="240" w:lineRule="auto"/>
    </w:pPr>
  </w:style>
  <w:style w:type="paragraph" w:styleId="ae">
    <w:name w:val="footer"/>
    <w:basedOn w:val="a7"/>
    <w:link w:val="Char1"/>
    <w:uiPriority w:val="99"/>
    <w:rsid w:val="0006433C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1">
    <w:name w:val="바닥글 Char"/>
    <w:link w:val="ae"/>
    <w:uiPriority w:val="99"/>
    <w:rsid w:val="00974FB4"/>
    <w:rPr>
      <w:rFonts w:ascii="Arial" w:eastAsia="바탕" w:hAnsi="Arial"/>
      <w:lang w:val="en-GB" w:eastAsia="ko-KR" w:bidi="ar-SA"/>
    </w:rPr>
  </w:style>
  <w:style w:type="character" w:styleId="af">
    <w:name w:val="page number"/>
    <w:basedOn w:val="a8"/>
    <w:rsid w:val="0006433C"/>
  </w:style>
  <w:style w:type="character" w:customStyle="1" w:styleId="12pt">
    <w:name w:val="스타일 12 pt 굵게"/>
    <w:rsid w:val="0006433C"/>
    <w:rPr>
      <w:rFonts w:ascii="Times New Roman" w:hAnsi="Times New Roman"/>
      <w:b/>
      <w:bCs/>
      <w:spacing w:val="9"/>
      <w:sz w:val="24"/>
    </w:rPr>
  </w:style>
  <w:style w:type="paragraph" w:customStyle="1" w:styleId="hstyle0">
    <w:name w:val="hstyle0"/>
    <w:basedOn w:val="a7"/>
    <w:rsid w:val="0006433C"/>
    <w:pPr>
      <w:widowControl/>
      <w:wordWrap/>
      <w:autoSpaceDE/>
      <w:autoSpaceDN/>
      <w:spacing w:line="384" w:lineRule="auto"/>
    </w:pPr>
    <w:rPr>
      <w:rFonts w:ascii="바탕" w:hAnsi="바탕" w:hint="eastAsia"/>
      <w:color w:val="000000"/>
      <w:lang w:val="en-US"/>
    </w:rPr>
  </w:style>
  <w:style w:type="paragraph" w:styleId="52">
    <w:name w:val="toc 5"/>
    <w:basedOn w:val="a7"/>
    <w:next w:val="a7"/>
    <w:autoRedefine/>
    <w:uiPriority w:val="39"/>
    <w:rsid w:val="00C93C02"/>
    <w:pPr>
      <w:ind w:leftChars="800" w:left="1700"/>
    </w:pPr>
  </w:style>
  <w:style w:type="paragraph" w:styleId="60">
    <w:name w:val="toc 6"/>
    <w:basedOn w:val="a7"/>
    <w:next w:val="a7"/>
    <w:autoRedefine/>
    <w:uiPriority w:val="39"/>
    <w:rsid w:val="00C93C02"/>
    <w:pPr>
      <w:ind w:leftChars="1000" w:left="2125"/>
    </w:pPr>
  </w:style>
  <w:style w:type="paragraph" w:styleId="70">
    <w:name w:val="toc 7"/>
    <w:basedOn w:val="a7"/>
    <w:next w:val="a7"/>
    <w:autoRedefine/>
    <w:uiPriority w:val="39"/>
    <w:rsid w:val="00C93C02"/>
    <w:pPr>
      <w:ind w:leftChars="1200" w:left="2550"/>
    </w:pPr>
  </w:style>
  <w:style w:type="paragraph" w:styleId="8">
    <w:name w:val="toc 8"/>
    <w:basedOn w:val="a7"/>
    <w:next w:val="a7"/>
    <w:autoRedefine/>
    <w:uiPriority w:val="39"/>
    <w:rsid w:val="00C93C02"/>
    <w:pPr>
      <w:ind w:leftChars="1400" w:left="2975"/>
    </w:pPr>
  </w:style>
  <w:style w:type="paragraph" w:styleId="90">
    <w:name w:val="toc 9"/>
    <w:basedOn w:val="a7"/>
    <w:next w:val="a7"/>
    <w:autoRedefine/>
    <w:uiPriority w:val="39"/>
    <w:rsid w:val="00C93C02"/>
    <w:pPr>
      <w:ind w:leftChars="1600" w:left="3400"/>
    </w:pPr>
  </w:style>
  <w:style w:type="paragraph" w:customStyle="1" w:styleId="80">
    <w:name w:val="스타일8"/>
    <w:basedOn w:val="af0"/>
    <w:rsid w:val="00C93C02"/>
    <w:pPr>
      <w:spacing w:line="240" w:lineRule="auto"/>
    </w:pPr>
    <w:rPr>
      <w:rFonts w:ascii="돋움" w:eastAsia="돋움" w:hAnsi="돋움"/>
      <w:b/>
      <w:bCs/>
      <w:sz w:val="19"/>
      <w:szCs w:val="12"/>
      <w:lang w:val="en-US"/>
    </w:rPr>
  </w:style>
  <w:style w:type="paragraph" w:styleId="af0">
    <w:name w:val="Normal (Web)"/>
    <w:basedOn w:val="a7"/>
    <w:uiPriority w:val="99"/>
    <w:rsid w:val="00C93C02"/>
    <w:rPr>
      <w:rFonts w:ascii="Times New Roman" w:hAnsi="Times New Roman"/>
      <w:sz w:val="24"/>
      <w:szCs w:val="24"/>
    </w:rPr>
  </w:style>
  <w:style w:type="paragraph" w:styleId="af1">
    <w:name w:val="footnote text"/>
    <w:basedOn w:val="a7"/>
    <w:link w:val="Char2"/>
    <w:semiHidden/>
    <w:rsid w:val="005D54F3"/>
    <w:pPr>
      <w:snapToGrid w:val="0"/>
      <w:jc w:val="left"/>
    </w:pPr>
  </w:style>
  <w:style w:type="character" w:customStyle="1" w:styleId="Char2">
    <w:name w:val="각주 텍스트 Char"/>
    <w:link w:val="af1"/>
    <w:semiHidden/>
    <w:locked/>
    <w:rsid w:val="000E5F0C"/>
    <w:rPr>
      <w:rFonts w:ascii="Arial" w:eastAsia="바탕" w:hAnsi="Arial"/>
      <w:lang w:val="en-GB" w:eastAsia="ko-KR" w:bidi="ar-SA"/>
    </w:rPr>
  </w:style>
  <w:style w:type="character" w:styleId="af2">
    <w:name w:val="footnote reference"/>
    <w:semiHidden/>
    <w:rsid w:val="005D54F3"/>
    <w:rPr>
      <w:vertAlign w:val="superscript"/>
    </w:rPr>
  </w:style>
  <w:style w:type="paragraph" w:styleId="af3">
    <w:name w:val="Plain Text"/>
    <w:basedOn w:val="a7"/>
    <w:semiHidden/>
    <w:rsid w:val="00684190"/>
    <w:pPr>
      <w:autoSpaceDE/>
      <w:autoSpaceDN/>
      <w:spacing w:line="240" w:lineRule="auto"/>
    </w:pPr>
    <w:rPr>
      <w:rFonts w:ascii="바탕체" w:hAnsi="Courier New"/>
      <w:kern w:val="2"/>
      <w:sz w:val="18"/>
      <w:lang w:val="en-US"/>
    </w:rPr>
  </w:style>
  <w:style w:type="table" w:styleId="af4">
    <w:name w:val="Table Grid"/>
    <w:basedOn w:val="a9"/>
    <w:rsid w:val="00974FB4"/>
    <w:pPr>
      <w:widowControl w:val="0"/>
      <w:wordWrap w:val="0"/>
      <w:autoSpaceDE w:val="0"/>
      <w:autoSpaceDN w:val="0"/>
      <w:spacing w:line="264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표준 굵게"/>
    <w:basedOn w:val="a7"/>
    <w:link w:val="Char3"/>
    <w:autoRedefine/>
    <w:rsid w:val="000E5F0C"/>
    <w:rPr>
      <w:rFonts w:eastAsia="돋움" w:cs="Arial"/>
      <w:b/>
      <w:szCs w:val="12"/>
      <w:lang w:val="de-DE"/>
    </w:rPr>
  </w:style>
  <w:style w:type="character" w:customStyle="1" w:styleId="Char3">
    <w:name w:val="표준 굵게 Char"/>
    <w:link w:val="af5"/>
    <w:locked/>
    <w:rsid w:val="000E5F0C"/>
    <w:rPr>
      <w:rFonts w:ascii="Arial" w:eastAsia="돋움" w:hAnsi="Arial" w:cs="Arial"/>
      <w:b/>
      <w:szCs w:val="12"/>
      <w:lang w:val="de-DE" w:eastAsia="ko-KR" w:bidi="ar-SA"/>
    </w:rPr>
  </w:style>
  <w:style w:type="paragraph" w:styleId="af6">
    <w:name w:val="Body Text"/>
    <w:basedOn w:val="a7"/>
    <w:rsid w:val="000E5F0C"/>
    <w:pPr>
      <w:widowControl/>
      <w:wordWrap/>
      <w:autoSpaceDE/>
      <w:autoSpaceDN/>
      <w:spacing w:before="60" w:after="60" w:line="210" w:lineRule="atLeast"/>
    </w:pPr>
    <w:rPr>
      <w:rFonts w:eastAsia="MS Mincho"/>
      <w:sz w:val="18"/>
      <w:lang w:val="de-DE" w:eastAsia="ja-JP"/>
    </w:rPr>
  </w:style>
  <w:style w:type="paragraph" w:styleId="2b">
    <w:name w:val="Body Text 2"/>
    <w:basedOn w:val="a7"/>
    <w:rsid w:val="000E5F0C"/>
    <w:pPr>
      <w:widowControl/>
      <w:wordWrap/>
      <w:autoSpaceDE/>
      <w:autoSpaceDN/>
      <w:spacing w:before="60" w:after="60" w:line="190" w:lineRule="atLeast"/>
    </w:pPr>
    <w:rPr>
      <w:rFonts w:eastAsia="MS Mincho"/>
      <w:sz w:val="16"/>
      <w:lang w:val="de-DE" w:eastAsia="ja-JP"/>
    </w:rPr>
  </w:style>
  <w:style w:type="paragraph" w:styleId="3a">
    <w:name w:val="Body Text 3"/>
    <w:basedOn w:val="a7"/>
    <w:rsid w:val="000E5F0C"/>
    <w:pPr>
      <w:widowControl/>
      <w:wordWrap/>
      <w:autoSpaceDE/>
      <w:autoSpaceDN/>
      <w:spacing w:before="60" w:after="60" w:line="170" w:lineRule="atLeast"/>
    </w:pPr>
    <w:rPr>
      <w:rFonts w:eastAsia="MS Mincho"/>
      <w:sz w:val="14"/>
      <w:lang w:val="de-DE" w:eastAsia="ja-JP"/>
    </w:rPr>
  </w:style>
  <w:style w:type="paragraph" w:styleId="af7">
    <w:name w:val="Body Text Indent"/>
    <w:basedOn w:val="a7"/>
    <w:rsid w:val="000E5F0C"/>
    <w:pPr>
      <w:widowControl/>
      <w:wordWrap/>
      <w:autoSpaceDE/>
      <w:autoSpaceDN/>
      <w:spacing w:after="120" w:line="230" w:lineRule="atLeast"/>
      <w:ind w:left="283"/>
    </w:pPr>
    <w:rPr>
      <w:lang w:val="de-DE" w:eastAsia="ja-JP"/>
    </w:rPr>
  </w:style>
  <w:style w:type="paragraph" w:styleId="2c">
    <w:name w:val="Body Text Indent 2"/>
    <w:basedOn w:val="a7"/>
    <w:rsid w:val="000E5F0C"/>
    <w:pPr>
      <w:widowControl/>
      <w:wordWrap/>
      <w:autoSpaceDE/>
      <w:autoSpaceDN/>
      <w:spacing w:after="120" w:line="480" w:lineRule="auto"/>
      <w:ind w:left="283"/>
    </w:pPr>
    <w:rPr>
      <w:lang w:val="de-DE" w:eastAsia="ja-JP"/>
    </w:rPr>
  </w:style>
  <w:style w:type="paragraph" w:styleId="3b">
    <w:name w:val="Body Text Indent 3"/>
    <w:basedOn w:val="a7"/>
    <w:rsid w:val="000E5F0C"/>
    <w:pPr>
      <w:widowControl/>
      <w:wordWrap/>
      <w:autoSpaceDE/>
      <w:autoSpaceDN/>
      <w:spacing w:after="120" w:line="230" w:lineRule="atLeast"/>
      <w:ind w:left="283"/>
    </w:pPr>
    <w:rPr>
      <w:sz w:val="16"/>
      <w:lang w:val="de-DE" w:eastAsia="ja-JP"/>
    </w:rPr>
  </w:style>
  <w:style w:type="paragraph" w:styleId="af8">
    <w:name w:val="Body Text First Indent"/>
    <w:basedOn w:val="af6"/>
    <w:rsid w:val="000E5F0C"/>
    <w:pPr>
      <w:spacing w:before="0" w:after="120"/>
      <w:ind w:firstLine="210"/>
    </w:pPr>
    <w:rPr>
      <w:rFonts w:eastAsia="돋움"/>
    </w:rPr>
  </w:style>
  <w:style w:type="paragraph" w:styleId="2d">
    <w:name w:val="Body Text First Indent 2"/>
    <w:basedOn w:val="a7"/>
    <w:rsid w:val="000E5F0C"/>
    <w:pPr>
      <w:widowControl/>
      <w:wordWrap/>
      <w:autoSpaceDE/>
      <w:autoSpaceDN/>
      <w:spacing w:after="240" w:line="230" w:lineRule="atLeast"/>
      <w:ind w:firstLine="210"/>
    </w:pPr>
    <w:rPr>
      <w:lang w:val="de-DE" w:eastAsia="ja-JP"/>
    </w:rPr>
  </w:style>
  <w:style w:type="paragraph" w:styleId="af9">
    <w:name w:val="Normal Indent"/>
    <w:basedOn w:val="a7"/>
    <w:rsid w:val="000E5F0C"/>
    <w:pPr>
      <w:ind w:left="851"/>
    </w:pPr>
    <w:rPr>
      <w:kern w:val="2"/>
      <w:lang w:val="en-US"/>
    </w:rPr>
  </w:style>
  <w:style w:type="paragraph" w:customStyle="1" w:styleId="20cm0cm">
    <w:name w:val="스타일 번호 매기기 2 + 왼쪽:  0 cm 첫 줄:  0 cm"/>
    <w:basedOn w:val="25"/>
    <w:rsid w:val="000E5F0C"/>
    <w:pPr>
      <w:numPr>
        <w:ilvl w:val="0"/>
        <w:numId w:val="19"/>
      </w:numPr>
    </w:pPr>
  </w:style>
  <w:style w:type="paragraph" w:customStyle="1" w:styleId="2e">
    <w:name w:val="스타일2"/>
    <w:basedOn w:val="a7"/>
    <w:rsid w:val="000E5F0C"/>
    <w:rPr>
      <w:sz w:val="4"/>
    </w:rPr>
  </w:style>
  <w:style w:type="paragraph" w:customStyle="1" w:styleId="a5">
    <w:name w:val="스타일 번호 매기기 a"/>
    <w:basedOn w:val="a4"/>
    <w:rsid w:val="000E5F0C"/>
    <w:pPr>
      <w:numPr>
        <w:numId w:val="20"/>
      </w:numPr>
      <w:tabs>
        <w:tab w:val="left" w:pos="300"/>
      </w:tabs>
      <w:ind w:firstLineChars="0" w:firstLine="0"/>
    </w:pPr>
    <w:rPr>
      <w:bCs/>
    </w:rPr>
  </w:style>
  <w:style w:type="paragraph" w:styleId="afa">
    <w:name w:val="annotation text"/>
    <w:basedOn w:val="a7"/>
    <w:link w:val="Char4"/>
    <w:uiPriority w:val="99"/>
    <w:semiHidden/>
    <w:rsid w:val="000E5F0C"/>
    <w:pPr>
      <w:jc w:val="left"/>
    </w:pPr>
  </w:style>
  <w:style w:type="paragraph" w:styleId="afb">
    <w:name w:val="annotation subject"/>
    <w:basedOn w:val="afa"/>
    <w:next w:val="afa"/>
    <w:link w:val="Char5"/>
    <w:uiPriority w:val="99"/>
    <w:semiHidden/>
    <w:rsid w:val="000E5F0C"/>
    <w:rPr>
      <w:b/>
      <w:bCs/>
    </w:rPr>
  </w:style>
  <w:style w:type="paragraph" w:styleId="afc">
    <w:name w:val="Balloon Text"/>
    <w:basedOn w:val="a7"/>
    <w:link w:val="Char6"/>
    <w:uiPriority w:val="99"/>
    <w:semiHidden/>
    <w:rsid w:val="000E5F0C"/>
    <w:rPr>
      <w:rFonts w:eastAsia="돋움"/>
      <w:sz w:val="18"/>
      <w:szCs w:val="18"/>
    </w:rPr>
  </w:style>
  <w:style w:type="paragraph" w:styleId="afd">
    <w:name w:val="Document Map"/>
    <w:basedOn w:val="a7"/>
    <w:semiHidden/>
    <w:rsid w:val="000E5F0C"/>
    <w:pPr>
      <w:shd w:val="clear" w:color="auto" w:fill="000080"/>
    </w:pPr>
    <w:rPr>
      <w:rFonts w:eastAsia="돋움"/>
    </w:rPr>
  </w:style>
  <w:style w:type="paragraph" w:customStyle="1" w:styleId="17">
    <w:name w:val="스타일1"/>
    <w:basedOn w:val="a7"/>
    <w:rsid w:val="000E5F0C"/>
    <w:rPr>
      <w:rFonts w:eastAsia="돋움"/>
      <w:b/>
      <w:bCs/>
    </w:rPr>
  </w:style>
  <w:style w:type="paragraph" w:customStyle="1" w:styleId="3c">
    <w:name w:val="스타일3"/>
    <w:basedOn w:val="a7"/>
    <w:autoRedefine/>
    <w:rsid w:val="000E5F0C"/>
    <w:rPr>
      <w:sz w:val="10"/>
    </w:rPr>
  </w:style>
  <w:style w:type="paragraph" w:customStyle="1" w:styleId="Default">
    <w:name w:val="Default"/>
    <w:rsid w:val="000E5F0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8">
    <w:name w:val="간격 없음1"/>
    <w:rsid w:val="000E5F0C"/>
    <w:pPr>
      <w:widowControl w:val="0"/>
      <w:wordWrap w:val="0"/>
      <w:autoSpaceDE w:val="0"/>
      <w:autoSpaceDN w:val="0"/>
      <w:jc w:val="both"/>
    </w:pPr>
    <w:rPr>
      <w:rFonts w:ascii="Arial" w:hAnsi="Arial"/>
      <w:lang w:val="en-GB"/>
    </w:rPr>
  </w:style>
  <w:style w:type="paragraph" w:customStyle="1" w:styleId="19">
    <w:name w:val="목록 단락1"/>
    <w:basedOn w:val="a7"/>
    <w:rsid w:val="000E5F0C"/>
    <w:pPr>
      <w:ind w:leftChars="400" w:left="800"/>
    </w:pPr>
  </w:style>
  <w:style w:type="paragraph" w:styleId="afe">
    <w:name w:val="Title"/>
    <w:basedOn w:val="a7"/>
    <w:next w:val="a7"/>
    <w:link w:val="Char7"/>
    <w:qFormat/>
    <w:rsid w:val="000E5F0C"/>
    <w:pPr>
      <w:spacing w:before="240" w:after="120"/>
      <w:jc w:val="center"/>
      <w:outlineLvl w:val="0"/>
    </w:pPr>
    <w:rPr>
      <w:rFonts w:ascii="맑은 고딕" w:eastAsia="돋움" w:hAnsi="맑은 고딕"/>
      <w:b/>
      <w:bCs/>
      <w:sz w:val="32"/>
      <w:szCs w:val="32"/>
    </w:rPr>
  </w:style>
  <w:style w:type="character" w:customStyle="1" w:styleId="Char7">
    <w:name w:val="제목 Char"/>
    <w:link w:val="afe"/>
    <w:locked/>
    <w:rsid w:val="000E5F0C"/>
    <w:rPr>
      <w:rFonts w:ascii="맑은 고딕" w:eastAsia="돋움" w:hAnsi="맑은 고딕"/>
      <w:b/>
      <w:bCs/>
      <w:sz w:val="32"/>
      <w:szCs w:val="32"/>
      <w:lang w:val="en-GB" w:eastAsia="ko-KR" w:bidi="ar-SA"/>
    </w:rPr>
  </w:style>
  <w:style w:type="paragraph" w:customStyle="1" w:styleId="MS">
    <w:name w:val="MS바탕글"/>
    <w:basedOn w:val="a7"/>
    <w:rsid w:val="000E5F0C"/>
    <w:pPr>
      <w:shd w:val="clear" w:color="auto" w:fill="FFFFFF"/>
      <w:textAlignment w:val="baseline"/>
    </w:pPr>
    <w:rPr>
      <w:rFonts w:ascii="굴림" w:eastAsia="굴림" w:hAnsi="굴림" w:cs="굴림"/>
      <w:color w:val="000000"/>
      <w:lang w:val="en-US"/>
    </w:rPr>
  </w:style>
  <w:style w:type="paragraph" w:styleId="aff">
    <w:name w:val="Subtitle"/>
    <w:basedOn w:val="a7"/>
    <w:next w:val="a7"/>
    <w:link w:val="Char8"/>
    <w:uiPriority w:val="11"/>
    <w:qFormat/>
    <w:rsid w:val="000E5F0C"/>
    <w:pPr>
      <w:spacing w:after="60"/>
      <w:jc w:val="center"/>
      <w:outlineLvl w:val="1"/>
    </w:pPr>
    <w:rPr>
      <w:rFonts w:ascii="맑은 고딕" w:eastAsia="돋움" w:hAnsi="맑은 고딕"/>
      <w:i/>
      <w:iCs/>
      <w:sz w:val="24"/>
      <w:szCs w:val="24"/>
    </w:rPr>
  </w:style>
  <w:style w:type="character" w:customStyle="1" w:styleId="Char8">
    <w:name w:val="부제 Char"/>
    <w:link w:val="aff"/>
    <w:uiPriority w:val="11"/>
    <w:locked/>
    <w:rsid w:val="000E5F0C"/>
    <w:rPr>
      <w:rFonts w:ascii="맑은 고딕" w:eastAsia="돋움" w:hAnsi="맑은 고딕"/>
      <w:i/>
      <w:iCs/>
      <w:sz w:val="24"/>
      <w:szCs w:val="24"/>
      <w:lang w:val="en-GB" w:eastAsia="ko-KR" w:bidi="ar-SA"/>
    </w:rPr>
  </w:style>
  <w:style w:type="paragraph" w:customStyle="1" w:styleId="aff0">
    <w:name w:val="굵게"/>
    <w:basedOn w:val="a7"/>
    <w:autoRedefine/>
    <w:rsid w:val="000E5F0C"/>
    <w:rPr>
      <w:rFonts w:eastAsia="돋움"/>
      <w:b/>
    </w:rPr>
  </w:style>
  <w:style w:type="paragraph" w:customStyle="1" w:styleId="-1">
    <w:name w:val="표준 굵게-1"/>
    <w:basedOn w:val="a7"/>
    <w:autoRedefine/>
    <w:rsid w:val="000E5F0C"/>
    <w:rPr>
      <w:rFonts w:eastAsia="돋움"/>
      <w:b/>
      <w:lang w:val="en-US"/>
    </w:rPr>
  </w:style>
  <w:style w:type="character" w:styleId="aff1">
    <w:name w:val="FollowedHyperlink"/>
    <w:uiPriority w:val="99"/>
    <w:rsid w:val="00997202"/>
    <w:rPr>
      <w:color w:val="800080"/>
      <w:u w:val="single"/>
    </w:rPr>
  </w:style>
  <w:style w:type="character" w:customStyle="1" w:styleId="1a">
    <w:name w:val="강한 참조1"/>
    <w:rsid w:val="00997202"/>
    <w:rPr>
      <w:b/>
      <w:smallCaps/>
      <w:color w:val="C0504D"/>
      <w:spacing w:val="5"/>
      <w:u w:val="single"/>
    </w:rPr>
  </w:style>
  <w:style w:type="character" w:customStyle="1" w:styleId="shorttext">
    <w:name w:val="short_text"/>
    <w:rsid w:val="00997202"/>
  </w:style>
  <w:style w:type="character" w:customStyle="1" w:styleId="hps">
    <w:name w:val="hps"/>
    <w:rsid w:val="00997202"/>
  </w:style>
  <w:style w:type="character" w:styleId="aff2">
    <w:name w:val="Strong"/>
    <w:qFormat/>
    <w:rsid w:val="00997202"/>
    <w:rPr>
      <w:b/>
    </w:rPr>
  </w:style>
  <w:style w:type="character" w:styleId="aff3">
    <w:name w:val="annotation reference"/>
    <w:uiPriority w:val="99"/>
    <w:rsid w:val="001C7E79"/>
    <w:rPr>
      <w:sz w:val="18"/>
      <w:szCs w:val="18"/>
    </w:rPr>
  </w:style>
  <w:style w:type="character" w:customStyle="1" w:styleId="Char0">
    <w:name w:val="머리글 Char"/>
    <w:basedOn w:val="a8"/>
    <w:link w:val="ad"/>
    <w:rsid w:val="005D4421"/>
    <w:rPr>
      <w:rFonts w:ascii="Arial" w:hAnsi="Arial"/>
      <w:lang w:val="en-GB"/>
    </w:rPr>
  </w:style>
  <w:style w:type="character" w:styleId="aff4">
    <w:name w:val="Placeholder Text"/>
    <w:basedOn w:val="a8"/>
    <w:uiPriority w:val="99"/>
    <w:semiHidden/>
    <w:rsid w:val="0055285A"/>
    <w:rPr>
      <w:color w:val="808080"/>
    </w:rPr>
  </w:style>
  <w:style w:type="paragraph" w:customStyle="1" w:styleId="120">
    <w:name w:val="머리글 #1 (2)"/>
    <w:basedOn w:val="a7"/>
    <w:rsid w:val="00D927D2"/>
    <w:pPr>
      <w:shd w:val="clear" w:color="auto" w:fill="FFFFFF"/>
      <w:wordWrap/>
      <w:autoSpaceDE/>
      <w:spacing w:before="540" w:after="240" w:line="1415" w:lineRule="exact"/>
      <w:jc w:val="center"/>
      <w:textAlignment w:val="baseline"/>
      <w:outlineLvl w:val="0"/>
    </w:pPr>
    <w:rPr>
      <w:rFonts w:eastAsia="굴림" w:hAnsi="굴림" w:cs="굴림"/>
      <w:b/>
      <w:bCs/>
      <w:color w:val="000000"/>
      <w:sz w:val="24"/>
      <w:szCs w:val="24"/>
      <w:lang w:val="en-US"/>
    </w:rPr>
  </w:style>
  <w:style w:type="paragraph" w:styleId="aff5">
    <w:name w:val="List Paragraph"/>
    <w:basedOn w:val="a7"/>
    <w:qFormat/>
    <w:rsid w:val="0098350E"/>
    <w:pPr>
      <w:ind w:leftChars="400" w:left="800"/>
    </w:pPr>
  </w:style>
  <w:style w:type="character" w:customStyle="1" w:styleId="7Char">
    <w:name w:val="제목 7 Char"/>
    <w:basedOn w:val="a8"/>
    <w:link w:val="7"/>
    <w:rsid w:val="005B7B36"/>
    <w:rPr>
      <w:rFonts w:ascii="Arial" w:eastAsia="돋움" w:hAnsi="Arial"/>
      <w:b/>
      <w:sz w:val="104"/>
      <w:lang w:val="en-GB"/>
    </w:rPr>
  </w:style>
  <w:style w:type="paragraph" w:customStyle="1" w:styleId="aff6">
    <w:name w:val="그림 제목"/>
    <w:basedOn w:val="a7"/>
    <w:rsid w:val="005B7B36"/>
    <w:pPr>
      <w:tabs>
        <w:tab w:val="left" w:pos="285"/>
        <w:tab w:val="left" w:pos="475"/>
      </w:tabs>
      <w:spacing w:before="72" w:after="120" w:line="240" w:lineRule="auto"/>
      <w:jc w:val="center"/>
    </w:pPr>
    <w:rPr>
      <w:rFonts w:ascii="돋움" w:eastAsia="돋움" w:hAnsi="돋움"/>
      <w:b/>
      <w:kern w:val="2"/>
      <w:szCs w:val="19"/>
      <w:lang w:val="en-US"/>
    </w:rPr>
  </w:style>
  <w:style w:type="paragraph" w:styleId="aff7">
    <w:name w:val="caption"/>
    <w:basedOn w:val="a7"/>
    <w:next w:val="a7"/>
    <w:qFormat/>
    <w:rsid w:val="005B7B36"/>
    <w:pPr>
      <w:tabs>
        <w:tab w:val="left" w:pos="285"/>
        <w:tab w:val="left" w:pos="475"/>
      </w:tabs>
      <w:spacing w:line="240" w:lineRule="auto"/>
    </w:pPr>
    <w:rPr>
      <w:rFonts w:ascii="Times New Roman" w:hAnsi="Times New Roman"/>
      <w:b/>
      <w:bCs/>
      <w:kern w:val="2"/>
      <w:lang w:val="en-US"/>
    </w:rPr>
  </w:style>
  <w:style w:type="paragraph" w:styleId="aff8">
    <w:name w:val="endnote text"/>
    <w:basedOn w:val="a7"/>
    <w:link w:val="Char9"/>
    <w:rsid w:val="005B7B36"/>
    <w:pPr>
      <w:snapToGrid w:val="0"/>
      <w:jc w:val="left"/>
    </w:pPr>
  </w:style>
  <w:style w:type="character" w:customStyle="1" w:styleId="Char9">
    <w:name w:val="미주 텍스트 Char"/>
    <w:basedOn w:val="a8"/>
    <w:link w:val="aff8"/>
    <w:rsid w:val="005B7B36"/>
    <w:rPr>
      <w:rFonts w:ascii="Arial" w:hAnsi="Arial"/>
      <w:lang w:val="en-GB"/>
    </w:rPr>
  </w:style>
  <w:style w:type="character" w:styleId="aff9">
    <w:name w:val="endnote reference"/>
    <w:rsid w:val="005B7B36"/>
    <w:rPr>
      <w:vertAlign w:val="superscript"/>
    </w:rPr>
  </w:style>
  <w:style w:type="paragraph" w:customStyle="1" w:styleId="affa">
    <w:name w:val="표내용"/>
    <w:basedOn w:val="a7"/>
    <w:rsid w:val="005B7B36"/>
    <w:pPr>
      <w:spacing w:line="280" w:lineRule="exact"/>
      <w:jc w:val="center"/>
    </w:pPr>
    <w:rPr>
      <w:rFonts w:ascii="Times New Roman" w:hAnsi="Times New Roman"/>
      <w:kern w:val="2"/>
      <w:sz w:val="17"/>
      <w:lang w:val="en-US"/>
    </w:rPr>
  </w:style>
  <w:style w:type="character" w:customStyle="1" w:styleId="ArialChar">
    <w:name w:val="스타일 캡션 + Arial Char"/>
    <w:rsid w:val="005B7B36"/>
    <w:rPr>
      <w:rFonts w:ascii="Arial" w:hAnsi="Arial"/>
      <w:b/>
      <w:bCs/>
      <w:kern w:val="2"/>
    </w:rPr>
  </w:style>
  <w:style w:type="paragraph" w:styleId="5">
    <w:name w:val="List Bullet 5"/>
    <w:basedOn w:val="a7"/>
    <w:autoRedefine/>
    <w:rsid w:val="005B7B36"/>
    <w:pPr>
      <w:numPr>
        <w:numId w:val="21"/>
      </w:numPr>
      <w:autoSpaceDE/>
      <w:autoSpaceDN/>
      <w:spacing w:line="240" w:lineRule="auto"/>
    </w:pPr>
    <w:rPr>
      <w:rFonts w:ascii="Times New Roman" w:hAnsi="Times New Roman"/>
      <w:kern w:val="2"/>
      <w:sz w:val="19"/>
      <w:lang w:val="en-US"/>
    </w:rPr>
  </w:style>
  <w:style w:type="paragraph" w:customStyle="1" w:styleId="affb">
    <w:name w:val="기본 제목"/>
    <w:basedOn w:val="a7"/>
    <w:rsid w:val="005B7B36"/>
    <w:pPr>
      <w:tabs>
        <w:tab w:val="left" w:pos="285"/>
        <w:tab w:val="left" w:pos="475"/>
      </w:tabs>
      <w:spacing w:line="240" w:lineRule="auto"/>
    </w:pPr>
    <w:rPr>
      <w:rFonts w:ascii="돋움" w:eastAsia="돋움" w:hAnsi="돋움"/>
      <w:b/>
      <w:kern w:val="2"/>
      <w:sz w:val="19"/>
      <w:szCs w:val="19"/>
      <w:lang w:val="en-US"/>
    </w:rPr>
  </w:style>
  <w:style w:type="paragraph" w:customStyle="1" w:styleId="Arial10pt42">
    <w:name w:val="스타일 그림 목차 + Arial 10 pt 굵게 왼쪽:  4 글자 내어쓰기:  2 글자"/>
    <w:basedOn w:val="affc"/>
    <w:rsid w:val="005B7B36"/>
    <w:pPr>
      <w:spacing w:line="240" w:lineRule="auto"/>
      <w:ind w:left="1153" w:hanging="393"/>
      <w:jc w:val="center"/>
    </w:pPr>
    <w:rPr>
      <w:rFonts w:hAnsi="Times New Roman"/>
      <w:b/>
      <w:bCs/>
      <w:kern w:val="2"/>
      <w:lang w:val="en-US"/>
    </w:rPr>
  </w:style>
  <w:style w:type="paragraph" w:styleId="affc">
    <w:name w:val="table of figures"/>
    <w:basedOn w:val="a7"/>
    <w:next w:val="a7"/>
    <w:rsid w:val="005B7B36"/>
    <w:rPr>
      <w:rFonts w:eastAsia="돋움"/>
      <w:smallCaps/>
      <w:szCs w:val="24"/>
    </w:rPr>
  </w:style>
  <w:style w:type="character" w:customStyle="1" w:styleId="CharChar4">
    <w:name w:val="Char Char4"/>
    <w:rsid w:val="005B7B36"/>
    <w:rPr>
      <w:b/>
      <w:bCs/>
      <w:kern w:val="2"/>
    </w:rPr>
  </w:style>
  <w:style w:type="character" w:customStyle="1" w:styleId="Char4">
    <w:name w:val="메모 텍스트 Char"/>
    <w:link w:val="afa"/>
    <w:uiPriority w:val="99"/>
    <w:semiHidden/>
    <w:rsid w:val="005B7B36"/>
    <w:rPr>
      <w:rFonts w:ascii="Arial" w:hAnsi="Arial"/>
      <w:lang w:val="en-GB"/>
    </w:rPr>
  </w:style>
  <w:style w:type="character" w:customStyle="1" w:styleId="Char5">
    <w:name w:val="메모 주제 Char"/>
    <w:link w:val="afb"/>
    <w:uiPriority w:val="99"/>
    <w:semiHidden/>
    <w:rsid w:val="005B7B36"/>
    <w:rPr>
      <w:rFonts w:ascii="Arial" w:hAnsi="Arial"/>
      <w:b/>
      <w:bCs/>
      <w:lang w:val="en-GB"/>
    </w:rPr>
  </w:style>
  <w:style w:type="character" w:customStyle="1" w:styleId="Char6">
    <w:name w:val="풍선 도움말 텍스트 Char"/>
    <w:link w:val="afc"/>
    <w:uiPriority w:val="99"/>
    <w:semiHidden/>
    <w:rsid w:val="005B7B36"/>
    <w:rPr>
      <w:rFonts w:ascii="Arial" w:eastAsia="돋움" w:hAnsi="Arial"/>
      <w:sz w:val="18"/>
      <w:szCs w:val="18"/>
      <w:lang w:val="en-GB"/>
    </w:rPr>
  </w:style>
  <w:style w:type="paragraph" w:customStyle="1" w:styleId="4a">
    <w:name w:val="본문 텍스트 (4)"/>
    <w:basedOn w:val="a7"/>
    <w:rsid w:val="005B7B36"/>
    <w:pPr>
      <w:shd w:val="clear" w:color="auto" w:fill="FFFFFF"/>
      <w:wordWrap/>
      <w:autoSpaceDE/>
      <w:spacing w:before="60" w:after="300" w:line="240" w:lineRule="auto"/>
      <w:jc w:val="center"/>
      <w:textAlignment w:val="baseline"/>
    </w:pPr>
    <w:rPr>
      <w:rFonts w:ascii="굴림" w:eastAsia="굴림" w:hAnsi="굴림" w:cs="굴림"/>
      <w:color w:val="000000"/>
      <w:sz w:val="26"/>
      <w:szCs w:val="26"/>
      <w:lang w:val="en-US"/>
    </w:rPr>
  </w:style>
  <w:style w:type="paragraph" w:customStyle="1" w:styleId="53">
    <w:name w:val="본문 텍스트 (5)"/>
    <w:basedOn w:val="a7"/>
    <w:rsid w:val="005B7B36"/>
    <w:pPr>
      <w:shd w:val="clear" w:color="auto" w:fill="FFFFFF"/>
      <w:wordWrap/>
      <w:autoSpaceDE/>
      <w:spacing w:before="300" w:after="300" w:line="240" w:lineRule="auto"/>
      <w:ind w:left="720" w:hanging="720"/>
      <w:textAlignment w:val="baseline"/>
    </w:pPr>
    <w:rPr>
      <w:rFonts w:ascii="굴림" w:eastAsia="굴림" w:hAnsi="굴림" w:cs="굴림"/>
      <w:b/>
      <w:bCs/>
      <w:color w:val="000000"/>
      <w:sz w:val="22"/>
      <w:szCs w:val="22"/>
      <w:lang w:val="en-US"/>
    </w:rPr>
  </w:style>
  <w:style w:type="paragraph" w:customStyle="1" w:styleId="2f">
    <w:name w:val="본문 텍스트 (2)"/>
    <w:basedOn w:val="a7"/>
    <w:rsid w:val="005B7B36"/>
    <w:pPr>
      <w:shd w:val="clear" w:color="auto" w:fill="FFFFFF"/>
      <w:wordWrap/>
      <w:autoSpaceDE/>
      <w:spacing w:line="1150" w:lineRule="exact"/>
      <w:ind w:left="720" w:hanging="720"/>
      <w:textAlignment w:val="baseline"/>
    </w:pPr>
    <w:rPr>
      <w:rFonts w:ascii="굴림" w:eastAsia="굴림" w:hAnsi="굴림" w:cs="굴림"/>
      <w:b/>
      <w:bCs/>
      <w:color w:val="000000"/>
      <w:sz w:val="19"/>
      <w:szCs w:val="19"/>
      <w:lang w:val="en-US"/>
    </w:rPr>
  </w:style>
  <w:style w:type="paragraph" w:customStyle="1" w:styleId="61">
    <w:name w:val="본문 텍스트 (6)"/>
    <w:basedOn w:val="a7"/>
    <w:rsid w:val="005B7B36"/>
    <w:pPr>
      <w:shd w:val="clear" w:color="auto" w:fill="FFFFFF"/>
      <w:wordWrap/>
      <w:autoSpaceDE/>
      <w:spacing w:before="180" w:after="60" w:line="935" w:lineRule="exact"/>
      <w:textAlignment w:val="baseline"/>
    </w:pPr>
    <w:rPr>
      <w:rFonts w:ascii="굴림" w:eastAsia="굴림" w:hAnsi="굴림" w:cs="굴림"/>
      <w:color w:val="000000"/>
      <w:sz w:val="17"/>
      <w:szCs w:val="17"/>
      <w:lang w:val="en-US"/>
    </w:rPr>
  </w:style>
  <w:style w:type="paragraph" w:customStyle="1" w:styleId="220">
    <w:name w:val="머리글 #2 (2)"/>
    <w:basedOn w:val="a7"/>
    <w:rsid w:val="005B7B36"/>
    <w:pPr>
      <w:shd w:val="clear" w:color="auto" w:fill="FFFFFF"/>
      <w:wordWrap/>
      <w:autoSpaceDE/>
      <w:spacing w:after="300" w:line="240" w:lineRule="auto"/>
      <w:jc w:val="center"/>
      <w:textAlignment w:val="baseline"/>
      <w:outlineLvl w:val="1"/>
    </w:pPr>
    <w:rPr>
      <w:rFonts w:ascii="굴림" w:eastAsia="굴림" w:hAnsi="굴림" w:cs="굴림"/>
      <w:b/>
      <w:bCs/>
      <w:color w:val="000000"/>
      <w:lang w:val="en-US"/>
    </w:rPr>
  </w:style>
  <w:style w:type="paragraph" w:customStyle="1" w:styleId="4b">
    <w:name w:val="그림 캡션 (4)"/>
    <w:basedOn w:val="a7"/>
    <w:rsid w:val="005B7B36"/>
    <w:pPr>
      <w:shd w:val="clear" w:color="auto" w:fill="FFFFFF"/>
      <w:wordWrap/>
      <w:autoSpaceDE/>
      <w:spacing w:line="240" w:lineRule="auto"/>
      <w:jc w:val="left"/>
      <w:textAlignment w:val="baseline"/>
    </w:pPr>
    <w:rPr>
      <w:rFonts w:ascii="굴림" w:eastAsia="굴림" w:hAnsi="굴림" w:cs="굴림"/>
      <w:color w:val="000000"/>
      <w:sz w:val="16"/>
      <w:szCs w:val="16"/>
      <w:lang w:val="en-US"/>
    </w:rPr>
  </w:style>
  <w:style w:type="paragraph" w:customStyle="1" w:styleId="150">
    <w:name w:val="그림 캡션 (15)"/>
    <w:basedOn w:val="a7"/>
    <w:rsid w:val="005B7B36"/>
    <w:pPr>
      <w:shd w:val="clear" w:color="auto" w:fill="FFFFFF"/>
      <w:wordWrap/>
      <w:autoSpaceDE/>
      <w:spacing w:line="240" w:lineRule="auto"/>
      <w:jc w:val="left"/>
      <w:textAlignment w:val="baseline"/>
    </w:pPr>
    <w:rPr>
      <w:rFonts w:ascii="굴림" w:eastAsia="굴림" w:hAnsi="굴림" w:cs="굴림"/>
      <w:b/>
      <w:bCs/>
      <w:color w:val="000000"/>
      <w:lang w:val="en-US"/>
    </w:rPr>
  </w:style>
  <w:style w:type="paragraph" w:customStyle="1" w:styleId="81">
    <w:name w:val="그림 캡션 (8)"/>
    <w:basedOn w:val="a7"/>
    <w:rsid w:val="005B7B36"/>
    <w:pPr>
      <w:shd w:val="clear" w:color="auto" w:fill="FFFFFF"/>
      <w:wordWrap/>
      <w:autoSpaceDE/>
      <w:spacing w:line="240" w:lineRule="auto"/>
      <w:jc w:val="center"/>
      <w:textAlignment w:val="baseline"/>
    </w:pPr>
    <w:rPr>
      <w:rFonts w:ascii="굴림" w:eastAsia="굴림" w:hAnsi="굴림" w:cs="굴림"/>
      <w:color w:val="000000"/>
      <w:sz w:val="14"/>
      <w:szCs w:val="14"/>
      <w:lang w:val="en-US"/>
    </w:rPr>
  </w:style>
  <w:style w:type="paragraph" w:customStyle="1" w:styleId="affd">
    <w:name w:val="그림 캡션"/>
    <w:basedOn w:val="a7"/>
    <w:rsid w:val="005B7B36"/>
    <w:pPr>
      <w:shd w:val="clear" w:color="auto" w:fill="FFFFFF"/>
      <w:wordWrap/>
      <w:autoSpaceDE/>
      <w:spacing w:line="240" w:lineRule="auto"/>
      <w:jc w:val="left"/>
      <w:textAlignment w:val="baseline"/>
    </w:pPr>
    <w:rPr>
      <w:rFonts w:ascii="굴림" w:eastAsia="굴림" w:hAnsi="굴림" w:cs="굴림"/>
      <w:color w:val="000000"/>
      <w:sz w:val="17"/>
      <w:szCs w:val="17"/>
      <w:lang w:val="en-US"/>
    </w:rPr>
  </w:style>
  <w:style w:type="character" w:customStyle="1" w:styleId="4Char">
    <w:name w:val="제목 4 Char"/>
    <w:aliases w:val="[KSDT] 조항 1.1.1.1 Char"/>
    <w:link w:val="44"/>
    <w:rsid w:val="005B7B36"/>
    <w:rPr>
      <w:rFonts w:ascii="Arial" w:eastAsia="돋움" w:hAnsi="Arial"/>
      <w:b/>
      <w:lang w:val="de-DE" w:eastAsia="ja-JP"/>
    </w:rPr>
  </w:style>
  <w:style w:type="character" w:customStyle="1" w:styleId="5Char">
    <w:name w:val="제목 5 Char"/>
    <w:aliases w:val="[KSDT] 조항 1.1.1.1.1 Char"/>
    <w:link w:val="51"/>
    <w:rsid w:val="005B7B36"/>
    <w:rPr>
      <w:rFonts w:ascii="Arial" w:eastAsia="돋움" w:hAnsi="Arial"/>
      <w:b/>
      <w:lang w:val="de-DE" w:eastAsia="ja-JP"/>
    </w:rPr>
  </w:style>
  <w:style w:type="character" w:customStyle="1" w:styleId="6Char">
    <w:name w:val="제목 6 Char"/>
    <w:aliases w:val="[KSDT] 조항 1.1.1.1.1.1 Char"/>
    <w:link w:val="6"/>
    <w:rsid w:val="005B7B36"/>
    <w:rPr>
      <w:rFonts w:ascii="Arial" w:eastAsia="돋움" w:hAnsi="Arial"/>
      <w:b/>
      <w:lang w:val="de-DE" w:eastAsia="ja-JP"/>
    </w:rPr>
  </w:style>
  <w:style w:type="character" w:customStyle="1" w:styleId="9Char">
    <w:name w:val="제목 9 Char"/>
    <w:link w:val="9"/>
    <w:rsid w:val="005B7B36"/>
    <w:rPr>
      <w:rFonts w:ascii="Arial" w:hAnsi="Arial"/>
      <w:lang w:val="en-GB"/>
    </w:rPr>
  </w:style>
  <w:style w:type="paragraph" w:styleId="affe">
    <w:name w:val="Date"/>
    <w:basedOn w:val="a7"/>
    <w:next w:val="a7"/>
    <w:link w:val="Chara"/>
    <w:rsid w:val="00016A13"/>
  </w:style>
  <w:style w:type="character" w:customStyle="1" w:styleId="Chara">
    <w:name w:val="날짜 Char"/>
    <w:basedOn w:val="a8"/>
    <w:link w:val="affe"/>
    <w:rsid w:val="00016A13"/>
    <w:rPr>
      <w:rFonts w:ascii="Arial" w:hAnsi="Arial"/>
      <w:lang w:val="en-GB"/>
    </w:rPr>
  </w:style>
  <w:style w:type="paragraph" w:customStyle="1" w:styleId="Tabletext">
    <w:name w:val="Table_text"/>
    <w:basedOn w:val="a7"/>
    <w:rsid w:val="00CF3000"/>
    <w:pPr>
      <w:widowControl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wordWrap/>
      <w:overflowPunct w:val="0"/>
      <w:adjustRightInd w:val="0"/>
      <w:spacing w:before="40" w:after="40" w:line="240" w:lineRule="auto"/>
      <w:jc w:val="left"/>
      <w:textAlignment w:val="baseline"/>
    </w:pPr>
    <w:rPr>
      <w:rFonts w:ascii="Times New Roman" w:hAnsi="Times New Roman"/>
      <w:sz w:val="22"/>
      <w:lang w:eastAsia="en-US"/>
    </w:rPr>
  </w:style>
  <w:style w:type="table" w:customStyle="1" w:styleId="TableGrid1">
    <w:name w:val="Table Grid1"/>
    <w:basedOn w:val="a9"/>
    <w:next w:val="af4"/>
    <w:rsid w:val="009103DF"/>
    <w:rPr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gure">
    <w:name w:val="Figure"/>
    <w:basedOn w:val="a7"/>
    <w:next w:val="a7"/>
    <w:rsid w:val="00616D28"/>
    <w:pPr>
      <w:keepNext/>
      <w:keepLines/>
      <w:widowControl/>
      <w:tabs>
        <w:tab w:val="left" w:pos="794"/>
        <w:tab w:val="left" w:pos="1191"/>
        <w:tab w:val="left" w:pos="1588"/>
        <w:tab w:val="left" w:pos="1985"/>
      </w:tabs>
      <w:wordWrap/>
      <w:overflowPunct w:val="0"/>
      <w:adjustRightInd w:val="0"/>
      <w:spacing w:before="240" w:after="120" w:line="240" w:lineRule="auto"/>
      <w:jc w:val="center"/>
      <w:textAlignment w:val="baseline"/>
    </w:pPr>
    <w:rPr>
      <w:rFonts w:ascii="Times New Roman" w:eastAsia="맑은 고딕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4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26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yperlink" Target="http://www.iana.org/assignments/mediatypes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5" Type="http://schemas.openxmlformats.org/officeDocument/2006/relationships/footer" Target="footer8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oleObject" Target="embeddings/oleObject2.bin"/><Relationship Id="rId29" Type="http://schemas.openxmlformats.org/officeDocument/2006/relationships/footer" Target="foot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5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image" Target="media/image2.wmf"/><Relationship Id="rId31" Type="http://schemas.openxmlformats.org/officeDocument/2006/relationships/footer" Target="footer1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Relationship Id="rId22" Type="http://schemas.openxmlformats.org/officeDocument/2006/relationships/footer" Target="footer6.xml"/><Relationship Id="rId27" Type="http://schemas.openxmlformats.org/officeDocument/2006/relationships/header" Target="header7.xml"/><Relationship Id="rId30" Type="http://schemas.openxmlformats.org/officeDocument/2006/relationships/header" Target="header8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KSDT\KSDT%202007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8C736-2739-43A2-BF92-625317592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KSDT 2007.dot</Template>
  <TotalTime>393</TotalTime>
  <Pages>5</Pages>
  <Words>8725</Words>
  <Characters>49734</Characters>
  <Application>Microsoft Office Word</Application>
  <DocSecurity>0</DocSecurity>
  <Lines>414</Lines>
  <Paragraphs>116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KSKSKSKS</vt:lpstr>
    </vt:vector>
  </TitlesOfParts>
  <Company/>
  <LinksUpToDate>false</LinksUpToDate>
  <CharactersWithSpaces>58343</CharactersWithSpaces>
  <SharedDoc>false</SharedDoc>
  <HLinks>
    <vt:vector size="204" baseType="variant">
      <vt:variant>
        <vt:i4>1835060</vt:i4>
      </vt:variant>
      <vt:variant>
        <vt:i4>487</vt:i4>
      </vt:variant>
      <vt:variant>
        <vt:i4>0</vt:i4>
      </vt:variant>
      <vt:variant>
        <vt:i4>5</vt:i4>
      </vt:variant>
      <vt:variant>
        <vt:lpwstr/>
      </vt:variant>
      <vt:variant>
        <vt:lpwstr>_Toc454205494</vt:lpwstr>
      </vt:variant>
      <vt:variant>
        <vt:i4>1835060</vt:i4>
      </vt:variant>
      <vt:variant>
        <vt:i4>481</vt:i4>
      </vt:variant>
      <vt:variant>
        <vt:i4>0</vt:i4>
      </vt:variant>
      <vt:variant>
        <vt:i4>5</vt:i4>
      </vt:variant>
      <vt:variant>
        <vt:lpwstr/>
      </vt:variant>
      <vt:variant>
        <vt:lpwstr>_Toc454205493</vt:lpwstr>
      </vt:variant>
      <vt:variant>
        <vt:i4>1835060</vt:i4>
      </vt:variant>
      <vt:variant>
        <vt:i4>475</vt:i4>
      </vt:variant>
      <vt:variant>
        <vt:i4>0</vt:i4>
      </vt:variant>
      <vt:variant>
        <vt:i4>5</vt:i4>
      </vt:variant>
      <vt:variant>
        <vt:lpwstr/>
      </vt:variant>
      <vt:variant>
        <vt:lpwstr>_Toc454205492</vt:lpwstr>
      </vt:variant>
      <vt:variant>
        <vt:i4>1835060</vt:i4>
      </vt:variant>
      <vt:variant>
        <vt:i4>469</vt:i4>
      </vt:variant>
      <vt:variant>
        <vt:i4>0</vt:i4>
      </vt:variant>
      <vt:variant>
        <vt:i4>5</vt:i4>
      </vt:variant>
      <vt:variant>
        <vt:lpwstr/>
      </vt:variant>
      <vt:variant>
        <vt:lpwstr>_Toc454205491</vt:lpwstr>
      </vt:variant>
      <vt:variant>
        <vt:i4>1835060</vt:i4>
      </vt:variant>
      <vt:variant>
        <vt:i4>463</vt:i4>
      </vt:variant>
      <vt:variant>
        <vt:i4>0</vt:i4>
      </vt:variant>
      <vt:variant>
        <vt:i4>5</vt:i4>
      </vt:variant>
      <vt:variant>
        <vt:lpwstr/>
      </vt:variant>
      <vt:variant>
        <vt:lpwstr>_Toc454205490</vt:lpwstr>
      </vt:variant>
      <vt:variant>
        <vt:i4>1900596</vt:i4>
      </vt:variant>
      <vt:variant>
        <vt:i4>457</vt:i4>
      </vt:variant>
      <vt:variant>
        <vt:i4>0</vt:i4>
      </vt:variant>
      <vt:variant>
        <vt:i4>5</vt:i4>
      </vt:variant>
      <vt:variant>
        <vt:lpwstr/>
      </vt:variant>
      <vt:variant>
        <vt:lpwstr>_Toc454205489</vt:lpwstr>
      </vt:variant>
      <vt:variant>
        <vt:i4>1900596</vt:i4>
      </vt:variant>
      <vt:variant>
        <vt:i4>451</vt:i4>
      </vt:variant>
      <vt:variant>
        <vt:i4>0</vt:i4>
      </vt:variant>
      <vt:variant>
        <vt:i4>5</vt:i4>
      </vt:variant>
      <vt:variant>
        <vt:lpwstr/>
      </vt:variant>
      <vt:variant>
        <vt:lpwstr>_Toc454205488</vt:lpwstr>
      </vt:variant>
      <vt:variant>
        <vt:i4>1900596</vt:i4>
      </vt:variant>
      <vt:variant>
        <vt:i4>445</vt:i4>
      </vt:variant>
      <vt:variant>
        <vt:i4>0</vt:i4>
      </vt:variant>
      <vt:variant>
        <vt:i4>5</vt:i4>
      </vt:variant>
      <vt:variant>
        <vt:lpwstr/>
      </vt:variant>
      <vt:variant>
        <vt:lpwstr>_Toc454205487</vt:lpwstr>
      </vt:variant>
      <vt:variant>
        <vt:i4>1900596</vt:i4>
      </vt:variant>
      <vt:variant>
        <vt:i4>439</vt:i4>
      </vt:variant>
      <vt:variant>
        <vt:i4>0</vt:i4>
      </vt:variant>
      <vt:variant>
        <vt:i4>5</vt:i4>
      </vt:variant>
      <vt:variant>
        <vt:lpwstr/>
      </vt:variant>
      <vt:variant>
        <vt:lpwstr>_Toc454205486</vt:lpwstr>
      </vt:variant>
      <vt:variant>
        <vt:i4>1900596</vt:i4>
      </vt:variant>
      <vt:variant>
        <vt:i4>433</vt:i4>
      </vt:variant>
      <vt:variant>
        <vt:i4>0</vt:i4>
      </vt:variant>
      <vt:variant>
        <vt:i4>5</vt:i4>
      </vt:variant>
      <vt:variant>
        <vt:lpwstr/>
      </vt:variant>
      <vt:variant>
        <vt:lpwstr>_Toc454205485</vt:lpwstr>
      </vt:variant>
      <vt:variant>
        <vt:i4>1900596</vt:i4>
      </vt:variant>
      <vt:variant>
        <vt:i4>427</vt:i4>
      </vt:variant>
      <vt:variant>
        <vt:i4>0</vt:i4>
      </vt:variant>
      <vt:variant>
        <vt:i4>5</vt:i4>
      </vt:variant>
      <vt:variant>
        <vt:lpwstr/>
      </vt:variant>
      <vt:variant>
        <vt:lpwstr>_Toc454205484</vt:lpwstr>
      </vt:variant>
      <vt:variant>
        <vt:i4>1900596</vt:i4>
      </vt:variant>
      <vt:variant>
        <vt:i4>421</vt:i4>
      </vt:variant>
      <vt:variant>
        <vt:i4>0</vt:i4>
      </vt:variant>
      <vt:variant>
        <vt:i4>5</vt:i4>
      </vt:variant>
      <vt:variant>
        <vt:lpwstr/>
      </vt:variant>
      <vt:variant>
        <vt:lpwstr>_Toc454205483</vt:lpwstr>
      </vt:variant>
      <vt:variant>
        <vt:i4>1900596</vt:i4>
      </vt:variant>
      <vt:variant>
        <vt:i4>415</vt:i4>
      </vt:variant>
      <vt:variant>
        <vt:i4>0</vt:i4>
      </vt:variant>
      <vt:variant>
        <vt:i4>5</vt:i4>
      </vt:variant>
      <vt:variant>
        <vt:lpwstr/>
      </vt:variant>
      <vt:variant>
        <vt:lpwstr>_Toc454205482</vt:lpwstr>
      </vt:variant>
      <vt:variant>
        <vt:i4>1900596</vt:i4>
      </vt:variant>
      <vt:variant>
        <vt:i4>409</vt:i4>
      </vt:variant>
      <vt:variant>
        <vt:i4>0</vt:i4>
      </vt:variant>
      <vt:variant>
        <vt:i4>5</vt:i4>
      </vt:variant>
      <vt:variant>
        <vt:lpwstr/>
      </vt:variant>
      <vt:variant>
        <vt:lpwstr>_Toc454205481</vt:lpwstr>
      </vt:variant>
      <vt:variant>
        <vt:i4>1900596</vt:i4>
      </vt:variant>
      <vt:variant>
        <vt:i4>403</vt:i4>
      </vt:variant>
      <vt:variant>
        <vt:i4>0</vt:i4>
      </vt:variant>
      <vt:variant>
        <vt:i4>5</vt:i4>
      </vt:variant>
      <vt:variant>
        <vt:lpwstr/>
      </vt:variant>
      <vt:variant>
        <vt:lpwstr>_Toc454205480</vt:lpwstr>
      </vt:variant>
      <vt:variant>
        <vt:i4>1179700</vt:i4>
      </vt:variant>
      <vt:variant>
        <vt:i4>397</vt:i4>
      </vt:variant>
      <vt:variant>
        <vt:i4>0</vt:i4>
      </vt:variant>
      <vt:variant>
        <vt:i4>5</vt:i4>
      </vt:variant>
      <vt:variant>
        <vt:lpwstr/>
      </vt:variant>
      <vt:variant>
        <vt:lpwstr>_Toc454205479</vt:lpwstr>
      </vt:variant>
      <vt:variant>
        <vt:i4>1179700</vt:i4>
      </vt:variant>
      <vt:variant>
        <vt:i4>391</vt:i4>
      </vt:variant>
      <vt:variant>
        <vt:i4>0</vt:i4>
      </vt:variant>
      <vt:variant>
        <vt:i4>5</vt:i4>
      </vt:variant>
      <vt:variant>
        <vt:lpwstr/>
      </vt:variant>
      <vt:variant>
        <vt:lpwstr>_Toc454205478</vt:lpwstr>
      </vt:variant>
      <vt:variant>
        <vt:i4>1179700</vt:i4>
      </vt:variant>
      <vt:variant>
        <vt:i4>385</vt:i4>
      </vt:variant>
      <vt:variant>
        <vt:i4>0</vt:i4>
      </vt:variant>
      <vt:variant>
        <vt:i4>5</vt:i4>
      </vt:variant>
      <vt:variant>
        <vt:lpwstr/>
      </vt:variant>
      <vt:variant>
        <vt:lpwstr>_Toc454205477</vt:lpwstr>
      </vt:variant>
      <vt:variant>
        <vt:i4>1179700</vt:i4>
      </vt:variant>
      <vt:variant>
        <vt:i4>379</vt:i4>
      </vt:variant>
      <vt:variant>
        <vt:i4>0</vt:i4>
      </vt:variant>
      <vt:variant>
        <vt:i4>5</vt:i4>
      </vt:variant>
      <vt:variant>
        <vt:lpwstr/>
      </vt:variant>
      <vt:variant>
        <vt:lpwstr>_Toc454205476</vt:lpwstr>
      </vt:variant>
      <vt:variant>
        <vt:i4>1179700</vt:i4>
      </vt:variant>
      <vt:variant>
        <vt:i4>373</vt:i4>
      </vt:variant>
      <vt:variant>
        <vt:i4>0</vt:i4>
      </vt:variant>
      <vt:variant>
        <vt:i4>5</vt:i4>
      </vt:variant>
      <vt:variant>
        <vt:lpwstr/>
      </vt:variant>
      <vt:variant>
        <vt:lpwstr>_Toc454205475</vt:lpwstr>
      </vt:variant>
      <vt:variant>
        <vt:i4>1179700</vt:i4>
      </vt:variant>
      <vt:variant>
        <vt:i4>367</vt:i4>
      </vt:variant>
      <vt:variant>
        <vt:i4>0</vt:i4>
      </vt:variant>
      <vt:variant>
        <vt:i4>5</vt:i4>
      </vt:variant>
      <vt:variant>
        <vt:lpwstr/>
      </vt:variant>
      <vt:variant>
        <vt:lpwstr>_Toc454205474</vt:lpwstr>
      </vt:variant>
      <vt:variant>
        <vt:i4>1179700</vt:i4>
      </vt:variant>
      <vt:variant>
        <vt:i4>361</vt:i4>
      </vt:variant>
      <vt:variant>
        <vt:i4>0</vt:i4>
      </vt:variant>
      <vt:variant>
        <vt:i4>5</vt:i4>
      </vt:variant>
      <vt:variant>
        <vt:lpwstr/>
      </vt:variant>
      <vt:variant>
        <vt:lpwstr>_Toc454205473</vt:lpwstr>
      </vt:variant>
      <vt:variant>
        <vt:i4>1179700</vt:i4>
      </vt:variant>
      <vt:variant>
        <vt:i4>355</vt:i4>
      </vt:variant>
      <vt:variant>
        <vt:i4>0</vt:i4>
      </vt:variant>
      <vt:variant>
        <vt:i4>5</vt:i4>
      </vt:variant>
      <vt:variant>
        <vt:lpwstr/>
      </vt:variant>
      <vt:variant>
        <vt:lpwstr>_Toc454205472</vt:lpwstr>
      </vt:variant>
      <vt:variant>
        <vt:i4>1179700</vt:i4>
      </vt:variant>
      <vt:variant>
        <vt:i4>349</vt:i4>
      </vt:variant>
      <vt:variant>
        <vt:i4>0</vt:i4>
      </vt:variant>
      <vt:variant>
        <vt:i4>5</vt:i4>
      </vt:variant>
      <vt:variant>
        <vt:lpwstr/>
      </vt:variant>
      <vt:variant>
        <vt:lpwstr>_Toc454205471</vt:lpwstr>
      </vt:variant>
      <vt:variant>
        <vt:i4>1179700</vt:i4>
      </vt:variant>
      <vt:variant>
        <vt:i4>343</vt:i4>
      </vt:variant>
      <vt:variant>
        <vt:i4>0</vt:i4>
      </vt:variant>
      <vt:variant>
        <vt:i4>5</vt:i4>
      </vt:variant>
      <vt:variant>
        <vt:lpwstr/>
      </vt:variant>
      <vt:variant>
        <vt:lpwstr>_Toc454205470</vt:lpwstr>
      </vt:variant>
      <vt:variant>
        <vt:i4>1245236</vt:i4>
      </vt:variant>
      <vt:variant>
        <vt:i4>337</vt:i4>
      </vt:variant>
      <vt:variant>
        <vt:i4>0</vt:i4>
      </vt:variant>
      <vt:variant>
        <vt:i4>5</vt:i4>
      </vt:variant>
      <vt:variant>
        <vt:lpwstr/>
      </vt:variant>
      <vt:variant>
        <vt:lpwstr>_Toc454205469</vt:lpwstr>
      </vt:variant>
      <vt:variant>
        <vt:i4>1245236</vt:i4>
      </vt:variant>
      <vt:variant>
        <vt:i4>331</vt:i4>
      </vt:variant>
      <vt:variant>
        <vt:i4>0</vt:i4>
      </vt:variant>
      <vt:variant>
        <vt:i4>5</vt:i4>
      </vt:variant>
      <vt:variant>
        <vt:lpwstr/>
      </vt:variant>
      <vt:variant>
        <vt:lpwstr>_Toc454205468</vt:lpwstr>
      </vt:variant>
      <vt:variant>
        <vt:i4>1245236</vt:i4>
      </vt:variant>
      <vt:variant>
        <vt:i4>325</vt:i4>
      </vt:variant>
      <vt:variant>
        <vt:i4>0</vt:i4>
      </vt:variant>
      <vt:variant>
        <vt:i4>5</vt:i4>
      </vt:variant>
      <vt:variant>
        <vt:lpwstr/>
      </vt:variant>
      <vt:variant>
        <vt:lpwstr>_Toc454205467</vt:lpwstr>
      </vt:variant>
      <vt:variant>
        <vt:i4>1245236</vt:i4>
      </vt:variant>
      <vt:variant>
        <vt:i4>319</vt:i4>
      </vt:variant>
      <vt:variant>
        <vt:i4>0</vt:i4>
      </vt:variant>
      <vt:variant>
        <vt:i4>5</vt:i4>
      </vt:variant>
      <vt:variant>
        <vt:lpwstr/>
      </vt:variant>
      <vt:variant>
        <vt:lpwstr>_Toc454205466</vt:lpwstr>
      </vt:variant>
      <vt:variant>
        <vt:i4>1245236</vt:i4>
      </vt:variant>
      <vt:variant>
        <vt:i4>313</vt:i4>
      </vt:variant>
      <vt:variant>
        <vt:i4>0</vt:i4>
      </vt:variant>
      <vt:variant>
        <vt:i4>5</vt:i4>
      </vt:variant>
      <vt:variant>
        <vt:lpwstr/>
      </vt:variant>
      <vt:variant>
        <vt:lpwstr>_Toc454205465</vt:lpwstr>
      </vt:variant>
      <vt:variant>
        <vt:i4>1245236</vt:i4>
      </vt:variant>
      <vt:variant>
        <vt:i4>307</vt:i4>
      </vt:variant>
      <vt:variant>
        <vt:i4>0</vt:i4>
      </vt:variant>
      <vt:variant>
        <vt:i4>5</vt:i4>
      </vt:variant>
      <vt:variant>
        <vt:lpwstr/>
      </vt:variant>
      <vt:variant>
        <vt:lpwstr>_Toc454205464</vt:lpwstr>
      </vt:variant>
      <vt:variant>
        <vt:i4>1245236</vt:i4>
      </vt:variant>
      <vt:variant>
        <vt:i4>301</vt:i4>
      </vt:variant>
      <vt:variant>
        <vt:i4>0</vt:i4>
      </vt:variant>
      <vt:variant>
        <vt:i4>5</vt:i4>
      </vt:variant>
      <vt:variant>
        <vt:lpwstr/>
      </vt:variant>
      <vt:variant>
        <vt:lpwstr>_Toc454205463</vt:lpwstr>
      </vt:variant>
      <vt:variant>
        <vt:i4>1245236</vt:i4>
      </vt:variant>
      <vt:variant>
        <vt:i4>295</vt:i4>
      </vt:variant>
      <vt:variant>
        <vt:i4>0</vt:i4>
      </vt:variant>
      <vt:variant>
        <vt:i4>5</vt:i4>
      </vt:variant>
      <vt:variant>
        <vt:lpwstr/>
      </vt:variant>
      <vt:variant>
        <vt:lpwstr>_Toc454205462</vt:lpwstr>
      </vt:variant>
      <vt:variant>
        <vt:i4>1245236</vt:i4>
      </vt:variant>
      <vt:variant>
        <vt:i4>289</vt:i4>
      </vt:variant>
      <vt:variant>
        <vt:i4>0</vt:i4>
      </vt:variant>
      <vt:variant>
        <vt:i4>5</vt:i4>
      </vt:variant>
      <vt:variant>
        <vt:lpwstr/>
      </vt:variant>
      <vt:variant>
        <vt:lpwstr>_Toc454205461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KSKSKSKS</dc:title>
  <dc:creator>Youngshin</dc:creator>
  <cp:lastModifiedBy>AutoBVT</cp:lastModifiedBy>
  <cp:revision>60</cp:revision>
  <cp:lastPrinted>2016-06-29T01:13:00Z</cp:lastPrinted>
  <dcterms:created xsi:type="dcterms:W3CDTF">2016-11-18T03:06:00Z</dcterms:created>
  <dcterms:modified xsi:type="dcterms:W3CDTF">2017-12-20T01:49:00Z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처리">
    <vt:lpwstr>aa</vt:lpwstr>
  </property>
  <property fmtid="{D5CDD505-2E9C-101B-9397-08002B2CF9AE}" pid="3" name="UseSubCoop">
    <vt:lpwstr/>
  </property>
  <property fmtid="{D5CDD505-2E9C-101B-9397-08002B2CF9AE}" pid="4" name="Cooperation">
    <vt:lpwstr/>
  </property>
  <property fmtid="{D5CDD505-2E9C-101B-9397-08002B2CF9AE}" pid="5" name="Expert">
    <vt:lpwstr/>
  </property>
  <property fmtid="{D5CDD505-2E9C-101B-9397-08002B2CF9AE}" pid="6" name="CooperTopTitle">
    <vt:lpwstr/>
  </property>
  <property fmtid="{D5CDD505-2E9C-101B-9397-08002B2CF9AE}" pid="7" name="CooperBotTitle">
    <vt:lpwstr/>
  </property>
  <property fmtid="{D5CDD505-2E9C-101B-9397-08002B2CF9AE}" pid="8" name="Cor_ComTotal">
    <vt:lpwstr>0</vt:lpwstr>
  </property>
  <property fmtid="{D5CDD505-2E9C-101B-9397-08002B2CF9AE}" pid="9" name="Exp_ComTotal">
    <vt:lpwstr>0</vt:lpwstr>
  </property>
  <property fmtid="{D5CDD505-2E9C-101B-9397-08002B2CF9AE}" pid="10" name="FirstCoverSheetDocSection">
    <vt:lpwstr>1</vt:lpwstr>
  </property>
  <property fmtid="{D5CDD505-2E9C-101B-9397-08002B2CF9AE}" pid="11" name="MainDocSection">
    <vt:lpwstr>3</vt:lpwstr>
  </property>
  <property fmtid="{D5CDD505-2E9C-101B-9397-08002B2CF9AE}" pid="12" name="CommentaryDocSection">
    <vt:lpwstr>-1</vt:lpwstr>
  </property>
  <property fmtid="{D5CDD505-2E9C-101B-9397-08002B2CF9AE}" pid="13" name="LatterCoverSheetDocSection">
    <vt:lpwstr>4</vt:lpwstr>
  </property>
  <property fmtid="{D5CDD505-2E9C-101B-9397-08002B2CF9AE}" pid="14" name="SE_SELECTION">
    <vt:lpwstr>3</vt:lpwstr>
  </property>
  <property fmtid="{D5CDD505-2E9C-101B-9397-08002B2CF9AE}" pid="15" name="SE_PAGE">
    <vt:lpwstr>0</vt:lpwstr>
  </property>
  <property fmtid="{D5CDD505-2E9C-101B-9397-08002B2CF9AE}" pid="16" name="CoverInit">
    <vt:lpwstr>1</vt:lpwstr>
  </property>
  <property fmtid="{D5CDD505-2E9C-101B-9397-08002B2CF9AE}" pid="17" name="TempVerion">
    <vt:lpwstr/>
  </property>
  <property fmtid="{D5CDD505-2E9C-101B-9397-08002B2CF9AE}" pid="18" name="WordVerion">
    <vt:lpwstr/>
  </property>
  <property fmtid="{D5CDD505-2E9C-101B-9397-08002B2CF9AE}" pid="19" name="DocKnd">
    <vt:lpwstr>KS</vt:lpwstr>
  </property>
  <property fmtid="{D5CDD505-2E9C-101B-9397-08002B2CF9AE}" pid="20" name="NCKnd">
    <vt:lpwstr>2</vt:lpwstr>
  </property>
  <property fmtid="{D5CDD505-2E9C-101B-9397-08002B2CF9AE}" pid="21" name="Amendment">
    <vt:lpwstr/>
  </property>
  <property fmtid="{D5CDD505-2E9C-101B-9397-08002B2CF9AE}" pid="22" name="AmendmentNo">
    <vt:lpwstr/>
  </property>
  <property fmtid="{D5CDD505-2E9C-101B-9397-08002B2CF9AE}" pid="23" name="TxtConfirm">
    <vt:lpwstr/>
  </property>
  <property fmtid="{D5CDD505-2E9C-101B-9397-08002B2CF9AE}" pid="24" name="ChkConfirm">
    <vt:lpwstr/>
  </property>
  <property fmtid="{D5CDD505-2E9C-101B-9397-08002B2CF9AE}" pid="25" name="ChkAmendment">
    <vt:lpwstr/>
  </property>
  <property fmtid="{D5CDD505-2E9C-101B-9397-08002B2CF9AE}" pid="26" name="Coress">
    <vt:lpwstr>0</vt:lpwstr>
  </property>
  <property fmtid="{D5CDD505-2E9C-101B-9397-08002B2CF9AE}" pid="27" name="ModStdCnt">
    <vt:lpwstr>0</vt:lpwstr>
  </property>
  <property fmtid="{D5CDD505-2E9C-101B-9397-08002B2CF9AE}" pid="28" name="Mod1Exist">
    <vt:lpwstr>0</vt:lpwstr>
  </property>
  <property fmtid="{D5CDD505-2E9C-101B-9397-08002B2CF9AE}" pid="29" name="Mod1No">
    <vt:lpwstr/>
  </property>
  <property fmtid="{D5CDD505-2E9C-101B-9397-08002B2CF9AE}" pid="30" name="Mod2Exist">
    <vt:lpwstr>0</vt:lpwstr>
  </property>
  <property fmtid="{D5CDD505-2E9C-101B-9397-08002B2CF9AE}" pid="31" name="Mod2No">
    <vt:lpwstr/>
  </property>
  <property fmtid="{D5CDD505-2E9C-101B-9397-08002B2CF9AE}" pid="32" name="Mod3Exist">
    <vt:lpwstr>0</vt:lpwstr>
  </property>
  <property fmtid="{D5CDD505-2E9C-101B-9397-08002B2CF9AE}" pid="33" name="Mod3No">
    <vt:lpwstr/>
  </property>
  <property fmtid="{D5CDD505-2E9C-101B-9397-08002B2CF9AE}" pid="34" name="TxtModList">
    <vt:lpwstr/>
  </property>
  <property fmtid="{D5CDD505-2E9C-101B-9397-08002B2CF9AE}" pid="35" name="DrafterPost1">
    <vt:lpwstr/>
  </property>
  <property fmtid="{D5CDD505-2E9C-101B-9397-08002B2CF9AE}" pid="36" name="DrafterName1">
    <vt:lpwstr/>
  </property>
  <property fmtid="{D5CDD505-2E9C-101B-9397-08002B2CF9AE}" pid="37" name="DrafterZipcode11">
    <vt:lpwstr/>
  </property>
  <property fmtid="{D5CDD505-2E9C-101B-9397-08002B2CF9AE}" pid="38" name="DrafterZipcode12">
    <vt:lpwstr/>
  </property>
  <property fmtid="{D5CDD505-2E9C-101B-9397-08002B2CF9AE}" pid="39" name="DrafterAddress1">
    <vt:lpwstr/>
  </property>
  <property fmtid="{D5CDD505-2E9C-101B-9397-08002B2CF9AE}" pid="40" name="Drafterposition1">
    <vt:lpwstr/>
  </property>
  <property fmtid="{D5CDD505-2E9C-101B-9397-08002B2CF9AE}" pid="41" name="DrafterPhone11">
    <vt:lpwstr/>
  </property>
  <property fmtid="{D5CDD505-2E9C-101B-9397-08002B2CF9AE}" pid="42" name="DrafterPhone12">
    <vt:lpwstr/>
  </property>
  <property fmtid="{D5CDD505-2E9C-101B-9397-08002B2CF9AE}" pid="43" name="DrafterPhone13">
    <vt:lpwstr/>
  </property>
  <property fmtid="{D5CDD505-2E9C-101B-9397-08002B2CF9AE}" pid="44" name="DrafterHPhone11">
    <vt:lpwstr/>
  </property>
  <property fmtid="{D5CDD505-2E9C-101B-9397-08002B2CF9AE}" pid="45" name="DrafterHPhone12">
    <vt:lpwstr/>
  </property>
  <property fmtid="{D5CDD505-2E9C-101B-9397-08002B2CF9AE}" pid="46" name="DrafterHPhone13">
    <vt:lpwstr/>
  </property>
  <property fmtid="{D5CDD505-2E9C-101B-9397-08002B2CF9AE}" pid="47" name="DrafterPost2">
    <vt:lpwstr/>
  </property>
  <property fmtid="{D5CDD505-2E9C-101B-9397-08002B2CF9AE}" pid="48" name="DrafterName2">
    <vt:lpwstr/>
  </property>
  <property fmtid="{D5CDD505-2E9C-101B-9397-08002B2CF9AE}" pid="49" name="DrafterZipcode21">
    <vt:lpwstr/>
  </property>
  <property fmtid="{D5CDD505-2E9C-101B-9397-08002B2CF9AE}" pid="50" name="DrafterZipcode22">
    <vt:lpwstr/>
  </property>
  <property fmtid="{D5CDD505-2E9C-101B-9397-08002B2CF9AE}" pid="51" name="DrafterAddress2">
    <vt:lpwstr/>
  </property>
  <property fmtid="{D5CDD505-2E9C-101B-9397-08002B2CF9AE}" pid="52" name="Drafterposition2">
    <vt:lpwstr/>
  </property>
  <property fmtid="{D5CDD505-2E9C-101B-9397-08002B2CF9AE}" pid="53" name="DrafterPhone21">
    <vt:lpwstr/>
  </property>
  <property fmtid="{D5CDD505-2E9C-101B-9397-08002B2CF9AE}" pid="54" name="DrafterPhone22">
    <vt:lpwstr/>
  </property>
  <property fmtid="{D5CDD505-2E9C-101B-9397-08002B2CF9AE}" pid="55" name="DrafterPhone23">
    <vt:lpwstr/>
  </property>
  <property fmtid="{D5CDD505-2E9C-101B-9397-08002B2CF9AE}" pid="56" name="DrafterHPhone21">
    <vt:lpwstr/>
  </property>
  <property fmtid="{D5CDD505-2E9C-101B-9397-08002B2CF9AE}" pid="57" name="DrafterHPhone22">
    <vt:lpwstr/>
  </property>
  <property fmtid="{D5CDD505-2E9C-101B-9397-08002B2CF9AE}" pid="58" name="DrafterHPhone23">
    <vt:lpwstr/>
  </property>
  <property fmtid="{D5CDD505-2E9C-101B-9397-08002B2CF9AE}" pid="59" name="DrafterPost3">
    <vt:lpwstr/>
  </property>
  <property fmtid="{D5CDD505-2E9C-101B-9397-08002B2CF9AE}" pid="60" name="DrafterName3">
    <vt:lpwstr/>
  </property>
  <property fmtid="{D5CDD505-2E9C-101B-9397-08002B2CF9AE}" pid="61" name="DrafterZipcode31">
    <vt:lpwstr/>
  </property>
  <property fmtid="{D5CDD505-2E9C-101B-9397-08002B2CF9AE}" pid="62" name="DrafterZipcode32">
    <vt:lpwstr/>
  </property>
  <property fmtid="{D5CDD505-2E9C-101B-9397-08002B2CF9AE}" pid="63" name="DrafterAddress3">
    <vt:lpwstr/>
  </property>
  <property fmtid="{D5CDD505-2E9C-101B-9397-08002B2CF9AE}" pid="64" name="Drafterposition3">
    <vt:lpwstr/>
  </property>
  <property fmtid="{D5CDD505-2E9C-101B-9397-08002B2CF9AE}" pid="65" name="DrafterPhone31">
    <vt:lpwstr/>
  </property>
  <property fmtid="{D5CDD505-2E9C-101B-9397-08002B2CF9AE}" pid="66" name="DrafterPhone32">
    <vt:lpwstr/>
  </property>
  <property fmtid="{D5CDD505-2E9C-101B-9397-08002B2CF9AE}" pid="67" name="DrafterPhone33">
    <vt:lpwstr/>
  </property>
  <property fmtid="{D5CDD505-2E9C-101B-9397-08002B2CF9AE}" pid="68" name="DrafterHPhone31">
    <vt:lpwstr/>
  </property>
  <property fmtid="{D5CDD505-2E9C-101B-9397-08002B2CF9AE}" pid="69" name="DrafterHPhone32">
    <vt:lpwstr/>
  </property>
  <property fmtid="{D5CDD505-2E9C-101B-9397-08002B2CF9AE}" pid="70" name="DrafterHPhone33">
    <vt:lpwstr/>
  </property>
  <property fmtid="{D5CDD505-2E9C-101B-9397-08002B2CF9AE}" pid="71" name="TitleComments">
    <vt:lpwstr/>
  </property>
  <property fmtid="{D5CDD505-2E9C-101B-9397-08002B2CF9AE}" pid="72" name="ComTotal">
    <vt:lpwstr>0</vt:lpwstr>
  </property>
  <property fmtid="{D5CDD505-2E9C-101B-9397-08002B2CF9AE}" pid="73" name="DocSymPart">
    <vt:lpwstr>X</vt:lpwstr>
  </property>
  <property fmtid="{D5CDD505-2E9C-101B-9397-08002B2CF9AE}" pid="74" name="DocNoPart">
    <vt:lpwstr>3041</vt:lpwstr>
  </property>
  <property fmtid="{D5CDD505-2E9C-101B-9397-08002B2CF9AE}" pid="75" name="DocNoPart1">
    <vt:lpwstr>3041</vt:lpwstr>
  </property>
  <property fmtid="{D5CDD505-2E9C-101B-9397-08002B2CF9AE}" pid="76" name="TitleKr">
    <vt:lpwstr>수동 광 통신망에 접속되는 단말 장치 적합성 평가 시험방법</vt:lpwstr>
  </property>
  <property fmtid="{D5CDD505-2E9C-101B-9397-08002B2CF9AE}" pid="77" name="TitleEn">
    <vt:lpwstr>Conformity Assessment Test Methods for Terminal Equipment connected to Passive Optical Network</vt:lpwstr>
  </property>
  <property fmtid="{D5CDD505-2E9C-101B-9397-08002B2CF9AE}" pid="78" name="IsoIdtNo">
    <vt:lpwstr/>
  </property>
  <property fmtid="{D5CDD505-2E9C-101B-9397-08002B2CF9AE}" pid="79" name="ICSCnt">
    <vt:lpwstr>0</vt:lpwstr>
  </property>
  <property fmtid="{D5CDD505-2E9C-101B-9397-08002B2CF9AE}" pid="80" name="ICS">
    <vt:lpwstr/>
  </property>
  <property fmtid="{D5CDD505-2E9C-101B-9397-08002B2CF9AE}" pid="81" name="NewYear">
    <vt:lpwstr>2012</vt:lpwstr>
  </property>
  <property fmtid="{D5CDD505-2E9C-101B-9397-08002B2CF9AE}" pid="82" name="NewMonth">
    <vt:lpwstr>10</vt:lpwstr>
  </property>
  <property fmtid="{D5CDD505-2E9C-101B-9397-08002B2CF9AE}" pid="83" name="NewDay">
    <vt:lpwstr>19</vt:lpwstr>
  </property>
  <property fmtid="{D5CDD505-2E9C-101B-9397-08002B2CF9AE}" pid="84" name="ChgYear">
    <vt:lpwstr>2015</vt:lpwstr>
  </property>
  <property fmtid="{D5CDD505-2E9C-101B-9397-08002B2CF9AE}" pid="85" name="ChgMonth">
    <vt:lpwstr/>
  </property>
  <property fmtid="{D5CDD505-2E9C-101B-9397-08002B2CF9AE}" pid="86" name="ChgDAy">
    <vt:lpwstr/>
  </property>
  <property fmtid="{D5CDD505-2E9C-101B-9397-08002B2CF9AE}" pid="87" name="ComYear">
    <vt:lpwstr/>
  </property>
  <property fmtid="{D5CDD505-2E9C-101B-9397-08002B2CF9AE}" pid="88" name="ComMonth">
    <vt:lpwstr/>
  </property>
  <property fmtid="{D5CDD505-2E9C-101B-9397-08002B2CF9AE}" pid="89" name="ComDAy">
    <vt:lpwstr/>
  </property>
  <property fmtid="{D5CDD505-2E9C-101B-9397-08002B2CF9AE}" pid="90" name="PubYear">
    <vt:lpwstr/>
  </property>
  <property fmtid="{D5CDD505-2E9C-101B-9397-08002B2CF9AE}" pid="91" name="PubMonth">
    <vt:lpwstr/>
  </property>
  <property fmtid="{D5CDD505-2E9C-101B-9397-08002B2CF9AE}" pid="92" name="PubDay">
    <vt:lpwstr/>
  </property>
  <property fmtid="{D5CDD505-2E9C-101B-9397-08002B2CF9AE}" pid="93" name="KSMark">
    <vt:lpwstr/>
  </property>
  <property fmtid="{D5CDD505-2E9C-101B-9397-08002B2CF9AE}" pid="94" name="OfficeChief">
    <vt:lpwstr>기술표준원장</vt:lpwstr>
  </property>
  <property fmtid="{D5CDD505-2E9C-101B-9397-08002B2CF9AE}" pid="95" name="Office">
    <vt:lpwstr>기술표준원</vt:lpwstr>
  </property>
  <property fmtid="{D5CDD505-2E9C-101B-9397-08002B2CF9AE}" pid="96" name="TechnicalCouncil">
    <vt:lpwstr/>
  </property>
  <property fmtid="{D5CDD505-2E9C-101B-9397-08002B2CF9AE}" pid="97" name="CouncilChief">
    <vt:lpwstr/>
  </property>
  <property fmtid="{D5CDD505-2E9C-101B-9397-08002B2CF9AE}" pid="98" name="Post">
    <vt:lpwstr/>
  </property>
  <property fmtid="{D5CDD505-2E9C-101B-9397-08002B2CF9AE}" pid="99" name="Dept">
    <vt:lpwstr/>
  </property>
  <property fmtid="{D5CDD505-2E9C-101B-9397-08002B2CF9AE}" pid="100" name="NoticeNo">
    <vt:lpwstr>2008-0000</vt:lpwstr>
  </property>
  <property fmtid="{D5CDD505-2E9C-101B-9397-08002B2CF9AE}" pid="101" name="DeptTel">
    <vt:lpwstr/>
  </property>
  <property fmtid="{D5CDD505-2E9C-101B-9397-08002B2CF9AE}" pid="102" name="Council">
    <vt:lpwstr>지식경제부</vt:lpwstr>
  </property>
  <property fmtid="{D5CDD505-2E9C-101B-9397-08002B2CF9AE}" pid="103" name="Publication">
    <vt:lpwstr>http://www.kats.go.kr</vt:lpwstr>
  </property>
  <property fmtid="{D5CDD505-2E9C-101B-9397-08002B2CF9AE}" pid="104" name="QuoteStdCnt">
    <vt:lpwstr>0</vt:lpwstr>
  </property>
</Properties>
</file>